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F42C0" w14:textId="05107C3F" w:rsidR="00D86ADC" w:rsidRDefault="00AE610A" w:rsidP="00D86ADC">
      <w:pPr>
        <w:pStyle w:val="Heading1"/>
      </w:pPr>
      <w:bookmarkStart w:id="0" w:name="_Toc190955580"/>
      <w:r>
        <w:t>Participation Strategy</w:t>
      </w:r>
    </w:p>
    <w:bookmarkEnd w:id="0"/>
    <w:p w14:paraId="2A5FD643" w14:textId="0975A4F1" w:rsidR="00D86ADC" w:rsidRDefault="00D86ADC" w:rsidP="00122CE4">
      <w:r w:rsidRPr="00D86ADC">
        <w:rPr>
          <w:noProof/>
        </w:rPr>
        <w:drawing>
          <wp:inline distT="0" distB="0" distL="0" distR="0" wp14:anchorId="08E791BE" wp14:editId="07F3A8CE">
            <wp:extent cx="2171700" cy="2171700"/>
            <wp:effectExtent l="0" t="0" r="0" b="0"/>
            <wp:docPr id="2126478772" name="Picture 1" descr="Booklet that says &quot;plan&quot; with a group of people working on a plan together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78772" name="Picture 1" descr="Booklet that says &quot;plan&quot; with a group of people working on a plan together on 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50" cy="21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1984" w14:textId="39ABA3E7" w:rsidR="009B6810" w:rsidRPr="00122CE4" w:rsidRDefault="0011287D" w:rsidP="00122CE4">
      <w:pPr>
        <w:rPr>
          <w:b/>
          <w:bCs/>
          <w:sz w:val="56"/>
          <w:szCs w:val="56"/>
        </w:rPr>
      </w:pPr>
      <w:r w:rsidRPr="00122CE4">
        <w:rPr>
          <w:b/>
          <w:bCs/>
          <w:sz w:val="56"/>
          <w:szCs w:val="56"/>
        </w:rPr>
        <w:t>Easy Read</w:t>
      </w:r>
    </w:p>
    <w:p w14:paraId="6F509087" w14:textId="299F8FAC" w:rsidR="00C20D2F" w:rsidRDefault="00BE10A8" w:rsidP="00122CE4">
      <w:pPr>
        <w:pStyle w:val="Footer"/>
        <w:jc w:val="left"/>
      </w:pPr>
      <w:r w:rsidRPr="003059FF">
        <w:rPr>
          <w:noProof/>
        </w:rPr>
        <w:drawing>
          <wp:inline distT="0" distB="0" distL="0" distR="0" wp14:anchorId="3E8E26DA" wp14:editId="6E755907">
            <wp:extent cx="1197032" cy="1197032"/>
            <wp:effectExtent l="0" t="0" r="3175" b="317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10" cy="12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 w:rsidRPr="003059FF">
        <w:rPr>
          <w:noProof/>
        </w:rPr>
        <w:drawing>
          <wp:inline distT="0" distB="0" distL="0" distR="0" wp14:anchorId="26E54799" wp14:editId="44F87B58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3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22CE4" w14:paraId="57F73ED9" w14:textId="77777777" w:rsidTr="00301398">
        <w:tc>
          <w:tcPr>
            <w:tcW w:w="4814" w:type="dxa"/>
          </w:tcPr>
          <w:p w14:paraId="3C794E22" w14:textId="7C15C324" w:rsidR="00122CE4" w:rsidRDefault="00122CE4" w:rsidP="00C20D2F">
            <w:pPr>
              <w:pStyle w:val="Footer"/>
              <w:jc w:val="left"/>
            </w:pPr>
            <w:r w:rsidRPr="00122CE4">
              <w:t xml:space="preserve">Strategy by the Scottish Human Rights Commission (SHRC) </w:t>
            </w:r>
          </w:p>
        </w:tc>
        <w:tc>
          <w:tcPr>
            <w:tcW w:w="4814" w:type="dxa"/>
          </w:tcPr>
          <w:p w14:paraId="14B752FC" w14:textId="4CE17617" w:rsidR="00122CE4" w:rsidRDefault="00301398" w:rsidP="00122CE4">
            <w:pPr>
              <w:pStyle w:val="Footer"/>
              <w:jc w:val="left"/>
            </w:pPr>
            <w:r w:rsidRPr="003059FF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07C2E05" wp14:editId="7001144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147</wp:posOffset>
                  </wp:positionV>
                  <wp:extent cx="2074545" cy="1168400"/>
                  <wp:effectExtent l="0" t="0" r="1905" b="0"/>
                  <wp:wrapSquare wrapText="bothSides"/>
                  <wp:docPr id="64922045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20745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3A54FA" w14:textId="347EB3C4" w:rsidR="0035475A" w:rsidRPr="005D7C6B" w:rsidRDefault="0092568C" w:rsidP="00D30973">
      <w:pPr>
        <w:pStyle w:val="Heading2"/>
      </w:pPr>
      <w:r>
        <w:lastRenderedPageBreak/>
        <w:t>Contents page</w:t>
      </w:r>
      <w:r w:rsidR="0047687A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5382"/>
        <w:gridCol w:w="4246"/>
      </w:tblGrid>
      <w:tr w:rsidR="005D7C6B" w14:paraId="6752D763" w14:textId="77777777" w:rsidTr="001E4434">
        <w:trPr>
          <w:cantSplit/>
        </w:trPr>
        <w:tc>
          <w:tcPr>
            <w:tcW w:w="5382" w:type="dxa"/>
          </w:tcPr>
          <w:p w14:paraId="394B415A" w14:textId="77777777" w:rsidR="005D7C6B" w:rsidRPr="00F22D51" w:rsidRDefault="005D7C6B" w:rsidP="00F22D51">
            <w:r>
              <w:t>Who we are</w:t>
            </w:r>
          </w:p>
        </w:tc>
        <w:tc>
          <w:tcPr>
            <w:tcW w:w="4246" w:type="dxa"/>
          </w:tcPr>
          <w:p w14:paraId="1716F8C8" w14:textId="7839B2DC" w:rsidR="005D7C6B" w:rsidRPr="00F22D51" w:rsidRDefault="005D7C6B" w:rsidP="00F22D51">
            <w:r>
              <w:t xml:space="preserve">Page </w:t>
            </w:r>
            <w:r w:rsidR="001E4434">
              <w:t>3</w:t>
            </w:r>
          </w:p>
        </w:tc>
      </w:tr>
      <w:tr w:rsidR="005D7C6B" w14:paraId="13A82487" w14:textId="77777777" w:rsidTr="001E4434">
        <w:trPr>
          <w:cantSplit/>
        </w:trPr>
        <w:tc>
          <w:tcPr>
            <w:tcW w:w="5382" w:type="dxa"/>
          </w:tcPr>
          <w:p w14:paraId="701DDCC9" w14:textId="625C9199" w:rsidR="005D7C6B" w:rsidRPr="00F22D51" w:rsidRDefault="003A2107" w:rsidP="00F22D51">
            <w:r>
              <w:t xml:space="preserve">Participation Strategy </w:t>
            </w:r>
          </w:p>
        </w:tc>
        <w:tc>
          <w:tcPr>
            <w:tcW w:w="4246" w:type="dxa"/>
          </w:tcPr>
          <w:p w14:paraId="44ABF378" w14:textId="588F9CF4" w:rsidR="005D7C6B" w:rsidRPr="00F22D51" w:rsidRDefault="003A2107" w:rsidP="00F22D51">
            <w:r>
              <w:t xml:space="preserve">Page </w:t>
            </w:r>
            <w:r w:rsidR="001E4434">
              <w:t>4</w:t>
            </w:r>
          </w:p>
        </w:tc>
      </w:tr>
      <w:tr w:rsidR="005D7C6B" w14:paraId="165B57AB" w14:textId="77777777" w:rsidTr="001E4434">
        <w:trPr>
          <w:cantSplit/>
        </w:trPr>
        <w:tc>
          <w:tcPr>
            <w:tcW w:w="5382" w:type="dxa"/>
          </w:tcPr>
          <w:p w14:paraId="348E1208" w14:textId="24A344B4" w:rsidR="005D7C6B" w:rsidRPr="00F22D51" w:rsidRDefault="003A2107" w:rsidP="00F22D51">
            <w:r>
              <w:t xml:space="preserve">Participation Principles </w:t>
            </w:r>
          </w:p>
        </w:tc>
        <w:tc>
          <w:tcPr>
            <w:tcW w:w="4246" w:type="dxa"/>
          </w:tcPr>
          <w:p w14:paraId="49567F38" w14:textId="4637AD49" w:rsidR="005D7C6B" w:rsidRPr="00F22D51" w:rsidRDefault="005D7C6B" w:rsidP="00F22D51">
            <w:r w:rsidRPr="00CC4A0E">
              <w:t>Page</w:t>
            </w:r>
            <w:r w:rsidR="003A2107">
              <w:t xml:space="preserve"> </w:t>
            </w:r>
            <w:r w:rsidR="001E4434">
              <w:t>7</w:t>
            </w:r>
          </w:p>
        </w:tc>
      </w:tr>
      <w:tr w:rsidR="005D7C6B" w14:paraId="54C40FC4" w14:textId="77777777" w:rsidTr="001E4434">
        <w:trPr>
          <w:cantSplit/>
        </w:trPr>
        <w:tc>
          <w:tcPr>
            <w:tcW w:w="5382" w:type="dxa"/>
          </w:tcPr>
          <w:p w14:paraId="493F0A2C" w14:textId="7ADC7F21" w:rsidR="005D7C6B" w:rsidRPr="00F22D51" w:rsidRDefault="003A2107" w:rsidP="00F22D51">
            <w:r>
              <w:t xml:space="preserve">Human Rights Defenders Participation and Support </w:t>
            </w:r>
          </w:p>
        </w:tc>
        <w:tc>
          <w:tcPr>
            <w:tcW w:w="4246" w:type="dxa"/>
          </w:tcPr>
          <w:p w14:paraId="127605AA" w14:textId="49111EC4" w:rsidR="005D7C6B" w:rsidRPr="00F22D51" w:rsidRDefault="005D7C6B" w:rsidP="00F22D51">
            <w:r w:rsidRPr="00CC4A0E">
              <w:t>Pa</w:t>
            </w:r>
            <w:r w:rsidRPr="00F22D51">
              <w:t xml:space="preserve">ge </w:t>
            </w:r>
            <w:r w:rsidR="001E4434">
              <w:t>10</w:t>
            </w:r>
          </w:p>
        </w:tc>
      </w:tr>
      <w:tr w:rsidR="003A2107" w14:paraId="58FB9E95" w14:textId="77777777" w:rsidTr="001E4434">
        <w:trPr>
          <w:cantSplit/>
        </w:trPr>
        <w:tc>
          <w:tcPr>
            <w:tcW w:w="5382" w:type="dxa"/>
          </w:tcPr>
          <w:p w14:paraId="668E5679" w14:textId="1745C2A6" w:rsidR="003A2107" w:rsidRDefault="003A2107" w:rsidP="00F22D51">
            <w:r>
              <w:t xml:space="preserve">Staff Development </w:t>
            </w:r>
          </w:p>
        </w:tc>
        <w:tc>
          <w:tcPr>
            <w:tcW w:w="4246" w:type="dxa"/>
          </w:tcPr>
          <w:p w14:paraId="7D985B83" w14:textId="13602459" w:rsidR="003A2107" w:rsidRPr="00CC4A0E" w:rsidRDefault="003A2107" w:rsidP="00F22D51">
            <w:r>
              <w:t xml:space="preserve">Page </w:t>
            </w:r>
            <w:r w:rsidR="001E4434">
              <w:t>13</w:t>
            </w:r>
          </w:p>
        </w:tc>
      </w:tr>
      <w:tr w:rsidR="003A2107" w14:paraId="0ECDF59C" w14:textId="77777777" w:rsidTr="001E4434">
        <w:trPr>
          <w:cantSplit/>
        </w:trPr>
        <w:tc>
          <w:tcPr>
            <w:tcW w:w="5382" w:type="dxa"/>
          </w:tcPr>
          <w:p w14:paraId="32884C0A" w14:textId="4F6FD6B5" w:rsidR="003A2107" w:rsidRDefault="003A2107" w:rsidP="00F22D51">
            <w:r>
              <w:t>Monitoring and Evaluation</w:t>
            </w:r>
          </w:p>
        </w:tc>
        <w:tc>
          <w:tcPr>
            <w:tcW w:w="4246" w:type="dxa"/>
          </w:tcPr>
          <w:p w14:paraId="31D9E25E" w14:textId="6051C57D" w:rsidR="003A2107" w:rsidRDefault="003A2107" w:rsidP="00F22D51">
            <w:r>
              <w:t xml:space="preserve">Page </w:t>
            </w:r>
            <w:r w:rsidR="001E4434">
              <w:t>14</w:t>
            </w:r>
          </w:p>
        </w:tc>
      </w:tr>
      <w:tr w:rsidR="003A2107" w14:paraId="1D634C6F" w14:textId="77777777" w:rsidTr="001E4434">
        <w:trPr>
          <w:cantSplit/>
        </w:trPr>
        <w:tc>
          <w:tcPr>
            <w:tcW w:w="5382" w:type="dxa"/>
          </w:tcPr>
          <w:p w14:paraId="0CCFF598" w14:textId="301D413A" w:rsidR="003A2107" w:rsidRDefault="003A2107" w:rsidP="00F22D51">
            <w:r>
              <w:lastRenderedPageBreak/>
              <w:t>Find ou</w:t>
            </w:r>
            <w:r w:rsidR="001E4434">
              <w:t>t</w:t>
            </w:r>
            <w:r>
              <w:t xml:space="preserve"> more</w:t>
            </w:r>
          </w:p>
        </w:tc>
        <w:tc>
          <w:tcPr>
            <w:tcW w:w="4246" w:type="dxa"/>
          </w:tcPr>
          <w:p w14:paraId="210D7C39" w14:textId="1FBF7202" w:rsidR="003A2107" w:rsidRDefault="003A2107" w:rsidP="00F22D51">
            <w:r>
              <w:t xml:space="preserve">Page </w:t>
            </w:r>
            <w:r w:rsidR="001E4434">
              <w:t>14</w:t>
            </w:r>
          </w:p>
        </w:tc>
      </w:tr>
    </w:tbl>
    <w:p w14:paraId="7BD56238" w14:textId="6B06A292" w:rsidR="009B7D9A" w:rsidRDefault="009B7D9A" w:rsidP="009B7D9A">
      <w:pPr>
        <w:pStyle w:val="Heading2"/>
      </w:pPr>
      <w:r>
        <w:t>Who we are</w:t>
      </w:r>
      <w:r w:rsidR="00783954">
        <w:t xml:space="preserve"> </w:t>
      </w:r>
    </w:p>
    <w:tbl>
      <w:tblPr>
        <w:tblStyle w:val="TableGrid"/>
        <w:tblpPr w:leftFromText="181" w:rightFromText="181" w:vertAnchor="text" w:horzAnchor="margin" w:tblpY="32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672"/>
      </w:tblGrid>
      <w:tr w:rsidR="009B7D9A" w:rsidRPr="00287A16" w14:paraId="7FC64942" w14:textId="77777777" w:rsidTr="00A7519D">
        <w:trPr>
          <w:trHeight w:val="2825"/>
        </w:trPr>
        <w:tc>
          <w:tcPr>
            <w:tcW w:w="5104" w:type="dxa"/>
          </w:tcPr>
          <w:p w14:paraId="4425E97E" w14:textId="77777777" w:rsidR="009B7D9A" w:rsidRPr="00F22D51" w:rsidRDefault="009B7D9A" w:rsidP="00F22D51">
            <w:r w:rsidRPr="003059FF">
              <w:rPr>
                <w:noProof/>
              </w:rPr>
              <w:drawing>
                <wp:inline distT="0" distB="0" distL="0" distR="0" wp14:anchorId="289FF942" wp14:editId="57F18B43">
                  <wp:extent cx="1990578" cy="1157933"/>
                  <wp:effectExtent l="0" t="0" r="0" b="4445"/>
                  <wp:docPr id="1496032865" name="Picture 3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32865" name="Picture 3" descr="Scottish Human Rights Commission logo"/>
                          <pic:cNvPicPr/>
                        </pic:nvPicPr>
                        <pic:blipFill rotWithShape="1">
                          <a:blip r:embed="rId14"/>
                          <a:srcRect t="21674" r="3446" b="22160"/>
                          <a:stretch/>
                        </pic:blipFill>
                        <pic:spPr bwMode="auto">
                          <a:xfrm>
                            <a:off x="0" y="0"/>
                            <a:ext cx="1995534" cy="116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D7B5705" w14:textId="77777777" w:rsidR="009B7D9A" w:rsidRPr="00F22D51" w:rsidRDefault="009B7D9A" w:rsidP="00F22D51">
            <w:r>
              <w:t>We are the Scottish Human Rights Commission. We are called SHRC for short.</w:t>
            </w:r>
          </w:p>
        </w:tc>
      </w:tr>
      <w:tr w:rsidR="00217953" w:rsidRPr="00287A16" w14:paraId="220367B3" w14:textId="77777777" w:rsidTr="00A7519D">
        <w:trPr>
          <w:trHeight w:val="2825"/>
        </w:trPr>
        <w:tc>
          <w:tcPr>
            <w:tcW w:w="5104" w:type="dxa"/>
          </w:tcPr>
          <w:p w14:paraId="4615A334" w14:textId="62BB1E14" w:rsidR="00217953" w:rsidRPr="003059FF" w:rsidRDefault="00217953" w:rsidP="00F22D51">
            <w:pPr>
              <w:rPr>
                <w:noProof/>
              </w:rPr>
            </w:pPr>
            <w:r w:rsidRPr="00F22D51">
              <w:rPr>
                <w:noProof/>
              </w:rPr>
              <w:drawing>
                <wp:inline distT="0" distB="0" distL="0" distR="0" wp14:anchorId="3F7DCF84" wp14:editId="0FB5AF9A">
                  <wp:extent cx="1920240" cy="1920240"/>
                  <wp:effectExtent l="0" t="0" r="3810" b="3810"/>
                  <wp:docPr id="385287272" name="Picture 4" descr="People in a circle around a woman protecting her underneath a Scotland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287272" name="Picture 4" descr="People in a circle around a woman protecting her underneath a Scotland flag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62" cy="194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722EDA3" w14:textId="594E5FB0" w:rsidR="00217953" w:rsidRDefault="00217953" w:rsidP="00F22D51">
            <w:r>
              <w:t>Our job is to protect people’s human rights in Scotland.</w:t>
            </w:r>
          </w:p>
        </w:tc>
      </w:tr>
      <w:tr w:rsidR="00217953" w:rsidRPr="00287A16" w14:paraId="233B7A2D" w14:textId="77777777" w:rsidTr="00A7519D">
        <w:trPr>
          <w:trHeight w:val="2825"/>
        </w:trPr>
        <w:tc>
          <w:tcPr>
            <w:tcW w:w="5104" w:type="dxa"/>
          </w:tcPr>
          <w:p w14:paraId="10BB8C0C" w14:textId="6E954413" w:rsidR="00217953" w:rsidRPr="00F22D51" w:rsidRDefault="00217953" w:rsidP="00F22D51">
            <w:pPr>
              <w:rPr>
                <w:noProof/>
              </w:rPr>
            </w:pPr>
            <w:r w:rsidRPr="003059FF">
              <w:rPr>
                <w:noProof/>
              </w:rPr>
              <w:lastRenderedPageBreak/>
              <w:drawing>
                <wp:inline distT="0" distB="0" distL="0" distR="0" wp14:anchorId="6F6178B9" wp14:editId="5D6F9507">
                  <wp:extent cx="1434220" cy="1434220"/>
                  <wp:effectExtent l="0" t="0" r="0" b="0"/>
                  <wp:docPr id="416789559" name="Picture 10" descr="Woman pointing to her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66473" name="Picture 10" descr="Woman pointing to her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95" cy="148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5F85758" w14:textId="73CE20FA" w:rsidR="00217953" w:rsidRDefault="00217953" w:rsidP="00F22D51">
            <w:r w:rsidRPr="00D04F10">
              <w:t xml:space="preserve">Human rights are rights that every person has. For </w:t>
            </w:r>
            <w:r w:rsidRPr="00F22D51">
              <w:t>example, the right to be alive and the right to go to school.</w:t>
            </w:r>
          </w:p>
        </w:tc>
      </w:tr>
    </w:tbl>
    <w:p w14:paraId="227C9393" w14:textId="20602284" w:rsidR="008B28DC" w:rsidRPr="00261331" w:rsidRDefault="001A61A8" w:rsidP="00351A5E">
      <w:pPr>
        <w:pStyle w:val="Heading2"/>
      </w:pPr>
      <w:r>
        <w:t>Participation Strategy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1A61A8" w:rsidRPr="00287A16" w14:paraId="15E44BAE" w14:textId="77777777" w:rsidTr="00A7519D">
        <w:tc>
          <w:tcPr>
            <w:tcW w:w="4673" w:type="dxa"/>
          </w:tcPr>
          <w:p w14:paraId="20362327" w14:textId="44385834" w:rsidR="00295356" w:rsidRPr="00B77044" w:rsidRDefault="001A61A8" w:rsidP="00F22D51">
            <w:r w:rsidRPr="003059FF">
              <w:t xml:space="preserve"> </w:t>
            </w:r>
            <w:r w:rsidR="00295356" w:rsidRPr="00295356">
              <w:rPr>
                <w:noProof/>
              </w:rPr>
              <w:drawing>
                <wp:inline distT="0" distB="0" distL="0" distR="0" wp14:anchorId="7B953753" wp14:editId="3D0060B1">
                  <wp:extent cx="1377950" cy="801563"/>
                  <wp:effectExtent l="0" t="0" r="0" b="0"/>
                  <wp:docPr id="559317048" name="Picture 3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32865" name="Picture 3" descr="Scottish Human Rights Commission logo"/>
                          <pic:cNvPicPr/>
                        </pic:nvPicPr>
                        <pic:blipFill rotWithShape="1">
                          <a:blip r:embed="rId14"/>
                          <a:srcRect t="21674" r="3446" b="22160"/>
                          <a:stretch/>
                        </pic:blipFill>
                        <pic:spPr bwMode="auto">
                          <a:xfrm>
                            <a:off x="0" y="0"/>
                            <a:ext cx="1382085" cy="803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5356" w:rsidRPr="00D86ADC">
              <w:rPr>
                <w:noProof/>
              </w:rPr>
              <w:drawing>
                <wp:inline distT="0" distB="0" distL="0" distR="0" wp14:anchorId="157D8EC9" wp14:editId="2461D7F6">
                  <wp:extent cx="1282700" cy="1282700"/>
                  <wp:effectExtent l="0" t="0" r="0" b="0"/>
                  <wp:docPr id="1533150817" name="Picture 1" descr="Booklet that says &quot;plan&quot; with a group of people working on a plan together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150817" name="Picture 1" descr="Booklet that says &quot;plan&quot; with a group of people working on a plan together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B9E99D3" w14:textId="7D0EE06E" w:rsidR="001A61A8" w:rsidRDefault="001A61A8" w:rsidP="001A61A8">
            <w:r>
              <w:t xml:space="preserve">The </w:t>
            </w:r>
            <w:r w:rsidR="00D30973">
              <w:t>SHRC</w:t>
            </w:r>
            <w:r>
              <w:t xml:space="preserve"> have made a </w:t>
            </w:r>
            <w:r w:rsidRPr="00987D4F">
              <w:rPr>
                <w:b/>
                <w:bCs/>
              </w:rPr>
              <w:t>participation strategy.</w:t>
            </w:r>
          </w:p>
          <w:p w14:paraId="223BFDA0" w14:textId="3626C74F" w:rsidR="00987D4F" w:rsidRDefault="00987D4F" w:rsidP="001A61A8">
            <w:r w:rsidRPr="00987D4F">
              <w:rPr>
                <w:b/>
                <w:bCs/>
              </w:rPr>
              <w:t>Participation</w:t>
            </w:r>
            <w:r>
              <w:t xml:space="preserve"> means to take part in something.</w:t>
            </w:r>
          </w:p>
          <w:p w14:paraId="57EF6436" w14:textId="2E7FEF5F" w:rsidR="00987D4F" w:rsidRPr="00F22D51" w:rsidRDefault="00987D4F" w:rsidP="001A61A8">
            <w:r>
              <w:t xml:space="preserve">A </w:t>
            </w:r>
            <w:r w:rsidRPr="00987D4F">
              <w:rPr>
                <w:b/>
                <w:bCs/>
              </w:rPr>
              <w:t>strategy</w:t>
            </w:r>
            <w:r>
              <w:t xml:space="preserve"> is a plan to help you achieve a goal.</w:t>
            </w:r>
          </w:p>
        </w:tc>
      </w:tr>
      <w:tr w:rsidR="001A61A8" w:rsidRPr="00287A16" w14:paraId="28DC0DBB" w14:textId="77777777" w:rsidTr="00A7519D">
        <w:trPr>
          <w:trHeight w:val="3705"/>
        </w:trPr>
        <w:tc>
          <w:tcPr>
            <w:tcW w:w="4673" w:type="dxa"/>
          </w:tcPr>
          <w:p w14:paraId="5EE8E9D8" w14:textId="1F33AAF3" w:rsidR="001A61A8" w:rsidRPr="003059FF" w:rsidRDefault="00295356" w:rsidP="00F22D51">
            <w:r w:rsidRPr="00295356">
              <w:rPr>
                <w:noProof/>
              </w:rPr>
              <w:lastRenderedPageBreak/>
              <w:drawing>
                <wp:inline distT="0" distB="0" distL="0" distR="0" wp14:anchorId="303860B4" wp14:editId="0D48DC74">
                  <wp:extent cx="1589649" cy="1589649"/>
                  <wp:effectExtent l="0" t="0" r="0" b="0"/>
                  <wp:docPr id="1489807696" name="Picture 2" descr="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07696" name="Picture 2" descr="Ma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79" cy="159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400AC3B" w14:textId="2324FD23" w:rsidR="001A61A8" w:rsidRPr="00F22D51" w:rsidRDefault="001A61A8" w:rsidP="001A61A8">
            <w:r w:rsidRPr="00751973">
              <w:t>We ma</w:t>
            </w:r>
            <w:r w:rsidRPr="001A61A8">
              <w:t xml:space="preserve">de this </w:t>
            </w:r>
            <w:r w:rsidR="00987D4F">
              <w:t>plan</w:t>
            </w:r>
            <w:r w:rsidRPr="001A61A8">
              <w:t xml:space="preserve"> to explain how the </w:t>
            </w:r>
            <w:r w:rsidR="007762E9">
              <w:t>SHRC</w:t>
            </w:r>
            <w:r w:rsidRPr="001A61A8">
              <w:t xml:space="preserve"> will work with </w:t>
            </w:r>
            <w:r w:rsidRPr="00987D4F">
              <w:rPr>
                <w:b/>
                <w:bCs/>
              </w:rPr>
              <w:t>human rights defenders</w:t>
            </w:r>
            <w:r w:rsidRPr="001A61A8">
              <w:t>.</w:t>
            </w:r>
          </w:p>
        </w:tc>
      </w:tr>
      <w:tr w:rsidR="001A61A8" w:rsidRPr="00287A16" w14:paraId="0DB8FFC6" w14:textId="77777777" w:rsidTr="00A7519D">
        <w:trPr>
          <w:trHeight w:val="3560"/>
        </w:trPr>
        <w:tc>
          <w:tcPr>
            <w:tcW w:w="4673" w:type="dxa"/>
          </w:tcPr>
          <w:p w14:paraId="1D9822AA" w14:textId="6D393038" w:rsidR="001A61A8" w:rsidRPr="003059FF" w:rsidRDefault="00295356" w:rsidP="00F22D51">
            <w:r w:rsidRPr="00295356">
              <w:rPr>
                <w:noProof/>
              </w:rPr>
              <w:drawing>
                <wp:inline distT="0" distB="0" distL="0" distR="0" wp14:anchorId="30B6CF04" wp14:editId="4D0E6835">
                  <wp:extent cx="2179468" cy="1709224"/>
                  <wp:effectExtent l="0" t="0" r="0" b="0"/>
                  <wp:docPr id="705987171" name="Picture 3" descr="Man smiling and talking into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87171" name="Picture 3" descr="Man smiling and talking into a megaph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0" b="11896"/>
                          <a:stretch/>
                        </pic:blipFill>
                        <pic:spPr bwMode="auto">
                          <a:xfrm>
                            <a:off x="0" y="0"/>
                            <a:ext cx="2180492" cy="171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3745470" w14:textId="77777777" w:rsidR="001A61A8" w:rsidRDefault="001A61A8" w:rsidP="001A61A8">
            <w:r>
              <w:t xml:space="preserve">Human rights defenders are </w:t>
            </w:r>
            <w:r w:rsidRPr="00FD54D3">
              <w:t>people who</w:t>
            </w:r>
            <w:r w:rsidRPr="001A61A8">
              <w:t xml:space="preserve"> promote or protect human rights peacefully.</w:t>
            </w:r>
          </w:p>
          <w:p w14:paraId="70768429" w14:textId="26B4D79F" w:rsidR="00987D4F" w:rsidRPr="00751973" w:rsidRDefault="00987D4F" w:rsidP="001A61A8">
            <w:r>
              <w:t>Human rights defenders work on their own or with other people.</w:t>
            </w:r>
          </w:p>
        </w:tc>
      </w:tr>
      <w:tr w:rsidR="001A61A8" w:rsidRPr="00287A16" w14:paraId="6EFB9DC1" w14:textId="77777777" w:rsidTr="00A7519D">
        <w:tc>
          <w:tcPr>
            <w:tcW w:w="4673" w:type="dxa"/>
          </w:tcPr>
          <w:p w14:paraId="5DD0D37E" w14:textId="3530ADA5" w:rsidR="001A61A8" w:rsidRPr="003059FF" w:rsidRDefault="00295356" w:rsidP="00F22D51">
            <w:r w:rsidRPr="00295356">
              <w:rPr>
                <w:noProof/>
              </w:rPr>
              <w:drawing>
                <wp:inline distT="0" distB="0" distL="0" distR="0" wp14:anchorId="4CFA4AF9" wp14:editId="391B155D">
                  <wp:extent cx="1377950" cy="801563"/>
                  <wp:effectExtent l="0" t="0" r="0" b="0"/>
                  <wp:docPr id="2089399238" name="Picture 3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32865" name="Picture 3" descr="Scottish Human Rights Commission logo"/>
                          <pic:cNvPicPr/>
                        </pic:nvPicPr>
                        <pic:blipFill rotWithShape="1">
                          <a:blip r:embed="rId14"/>
                          <a:srcRect t="21674" r="3446" b="22160"/>
                          <a:stretch/>
                        </pic:blipFill>
                        <pic:spPr bwMode="auto">
                          <a:xfrm>
                            <a:off x="0" y="0"/>
                            <a:ext cx="1382085" cy="803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95356">
              <w:rPr>
                <w:noProof/>
              </w:rPr>
              <w:drawing>
                <wp:inline distT="0" distB="0" distL="0" distR="0" wp14:anchorId="4441099E" wp14:editId="61D58D6B">
                  <wp:extent cx="1358900" cy="1358900"/>
                  <wp:effectExtent l="0" t="0" r="0" b="0"/>
                  <wp:docPr id="553349748" name="Picture 4" descr="Woman and man smiling and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349748" name="Picture 4" descr="Woman and man smiling and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F4E6EC1" w14:textId="1969DBB8" w:rsidR="001A61A8" w:rsidRDefault="00360447" w:rsidP="001A61A8">
            <w:r w:rsidRPr="00751973">
              <w:t>This</w:t>
            </w:r>
            <w:r>
              <w:t xml:space="preserve"> </w:t>
            </w:r>
            <w:r w:rsidR="00987D4F">
              <w:t>plan</w:t>
            </w:r>
            <w:r>
              <w:t xml:space="preserve"> is about how the </w:t>
            </w:r>
            <w:r w:rsidR="007762E9">
              <w:t>SHRC</w:t>
            </w:r>
            <w:r>
              <w:t xml:space="preserve"> will </w:t>
            </w:r>
            <w:r w:rsidR="00295356">
              <w:t>work</w:t>
            </w:r>
            <w:r>
              <w:t xml:space="preserve"> with people.</w:t>
            </w:r>
          </w:p>
        </w:tc>
      </w:tr>
      <w:tr w:rsidR="00360447" w:rsidRPr="00287A16" w14:paraId="6DF60BC7" w14:textId="77777777" w:rsidTr="00A7519D">
        <w:trPr>
          <w:trHeight w:val="3563"/>
        </w:trPr>
        <w:tc>
          <w:tcPr>
            <w:tcW w:w="4673" w:type="dxa"/>
          </w:tcPr>
          <w:p w14:paraId="1B719387" w14:textId="4CB2B51E" w:rsidR="00360447" w:rsidRPr="003059FF" w:rsidRDefault="00295356" w:rsidP="00F22D51">
            <w:r w:rsidRPr="00295356">
              <w:rPr>
                <w:noProof/>
              </w:rPr>
              <w:lastRenderedPageBreak/>
              <w:drawing>
                <wp:inline distT="0" distB="0" distL="0" distR="0" wp14:anchorId="48E8BB71" wp14:editId="3D847184">
                  <wp:extent cx="1624818" cy="1624818"/>
                  <wp:effectExtent l="0" t="0" r="0" b="0"/>
                  <wp:docPr id="2119614376" name="Picture 6" descr="Scales of justice, one side says &quot;right&quot; and the other says &quot;wro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614376" name="Picture 6" descr="Scales of justice, one side says &quot;right&quot; and the other says &quot;wro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74" cy="16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8B05FBA" w14:textId="0EE35E40" w:rsidR="00360447" w:rsidRDefault="00987D4F" w:rsidP="00360447">
            <w:r>
              <w:t>When we work with people, we</w:t>
            </w:r>
            <w:r w:rsidR="00360447">
              <w:t xml:space="preserve"> will make sure we follow </w:t>
            </w:r>
            <w:r w:rsidR="00AE610A">
              <w:t>4</w:t>
            </w:r>
            <w:r w:rsidR="00360447">
              <w:t xml:space="preserve"> important values. </w:t>
            </w:r>
          </w:p>
          <w:p w14:paraId="6F3561CE" w14:textId="1BE8CBED" w:rsidR="00295356" w:rsidRPr="00751973" w:rsidRDefault="00295356" w:rsidP="00360447"/>
        </w:tc>
      </w:tr>
      <w:tr w:rsidR="00295356" w:rsidRPr="00287A16" w14:paraId="7AEC4625" w14:textId="77777777" w:rsidTr="00A7519D">
        <w:tc>
          <w:tcPr>
            <w:tcW w:w="4673" w:type="dxa"/>
          </w:tcPr>
          <w:p w14:paraId="35F3DB26" w14:textId="79C7B1A3" w:rsidR="00295356" w:rsidRPr="00295356" w:rsidRDefault="00295356" w:rsidP="00F22D51">
            <w:r w:rsidRPr="00295356">
              <w:rPr>
                <w:noProof/>
              </w:rPr>
              <w:drawing>
                <wp:inline distT="0" distB="0" distL="0" distR="0" wp14:anchorId="7CF6A73B" wp14:editId="78ED67AA">
                  <wp:extent cx="1659987" cy="1659987"/>
                  <wp:effectExtent l="0" t="0" r="0" b="0"/>
                  <wp:docPr id="463691845" name="Picture 6" descr="Scales of justice, one side says &quot;right&quot; and the other says &quot;wro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691845" name="Picture 6" descr="Scales of justice, one side says &quot;right&quot; and the other says &quot;wro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75" cy="16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72B15B2" w14:textId="4CE3F5D3" w:rsidR="00295356" w:rsidRDefault="00295356" w:rsidP="00360447">
            <w:r>
              <w:t>Val</w:t>
            </w:r>
            <w:r w:rsidRPr="00295356">
              <w:t>ues help us make sure we are doing the right thing.</w:t>
            </w:r>
          </w:p>
        </w:tc>
      </w:tr>
      <w:tr w:rsidR="00360447" w:rsidRPr="00287A16" w14:paraId="7F396131" w14:textId="77777777" w:rsidTr="00A7519D">
        <w:tc>
          <w:tcPr>
            <w:tcW w:w="4673" w:type="dxa"/>
          </w:tcPr>
          <w:p w14:paraId="4D7EBB90" w14:textId="09D69B89" w:rsidR="007762E9" w:rsidRPr="003059FF" w:rsidRDefault="007762E9" w:rsidP="00F22D51">
            <w:r w:rsidRPr="007762E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FA388E" wp14:editId="53E70325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2011045</wp:posOffset>
                  </wp:positionV>
                  <wp:extent cx="1238250" cy="1238250"/>
                  <wp:effectExtent l="0" t="0" r="0" b="0"/>
                  <wp:wrapSquare wrapText="bothSides"/>
                  <wp:docPr id="758251996" name="Picture 1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251996" name="Picture 10" descr="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62E9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92192B" wp14:editId="4C9CBE36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1871345</wp:posOffset>
                  </wp:positionV>
                  <wp:extent cx="1098550" cy="1098550"/>
                  <wp:effectExtent l="0" t="0" r="0" b="6350"/>
                  <wp:wrapSquare wrapText="bothSides"/>
                  <wp:docPr id="1750785194" name="Picture 9" descr="Man holding up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785194" name="Picture 9" descr="Man holding up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5356" w:rsidRPr="00295356">
              <w:rPr>
                <w:noProof/>
              </w:rPr>
              <w:drawing>
                <wp:inline distT="0" distB="0" distL="0" distR="0" wp14:anchorId="5EBCCFDA" wp14:editId="1E6BF8AD">
                  <wp:extent cx="1149350" cy="1149350"/>
                  <wp:effectExtent l="0" t="0" r="0" b="0"/>
                  <wp:docPr id="1098540983" name="Picture 7" descr="Wheelchair user points to a law paper called the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540983" name="Picture 7" descr="Wheelchair user points to a law paper called the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356" w:rsidRPr="00295356">
              <w:rPr>
                <w:noProof/>
              </w:rPr>
              <w:drawing>
                <wp:inline distT="0" distB="0" distL="0" distR="0" wp14:anchorId="3DE50ADD" wp14:editId="17B13D59">
                  <wp:extent cx="1282700" cy="1282700"/>
                  <wp:effectExtent l="0" t="0" r="0" b="0"/>
                  <wp:docPr id="1600480404" name="Picture 8" descr="Group of people celebrating with their arms in the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480404" name="Picture 8" descr="Group of people celebrating with their arms in the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C116A52" w14:textId="6C2FE1A8" w:rsidR="00360447" w:rsidRDefault="00295356" w:rsidP="00360447">
            <w:r>
              <w:t>Our values</w:t>
            </w:r>
            <w:r w:rsidR="00360447">
              <w:t xml:space="preserve"> are </w:t>
            </w:r>
          </w:p>
          <w:p w14:paraId="6CAC0CE3" w14:textId="751F413F" w:rsidR="00360447" w:rsidRDefault="00987D4F" w:rsidP="00360447">
            <w:pPr>
              <w:pStyle w:val="ListParagraph"/>
            </w:pPr>
            <w:r>
              <w:t>Treating everyone equally</w:t>
            </w:r>
          </w:p>
          <w:p w14:paraId="38882A5E" w14:textId="1D801860" w:rsidR="00360447" w:rsidRDefault="008E4D72" w:rsidP="00360447">
            <w:pPr>
              <w:pStyle w:val="ListParagraph"/>
            </w:pPr>
            <w:r>
              <w:t>Working with</w:t>
            </w:r>
            <w:r w:rsidR="00987D4F">
              <w:t xml:space="preserve"> people from</w:t>
            </w:r>
            <w:r>
              <w:t xml:space="preserve"> lots of</w:t>
            </w:r>
            <w:r w:rsidR="00987D4F">
              <w:t xml:space="preserve"> different backgrounds</w:t>
            </w:r>
          </w:p>
          <w:p w14:paraId="1A23CC57" w14:textId="56EA8F22" w:rsidR="00360447" w:rsidRDefault="00987D4F" w:rsidP="00360447">
            <w:pPr>
              <w:pStyle w:val="ListParagraph"/>
            </w:pPr>
            <w:r>
              <w:t>Making sure that everyone has access</w:t>
            </w:r>
          </w:p>
          <w:p w14:paraId="11EE54D6" w14:textId="43A332C3" w:rsidR="00360447" w:rsidRDefault="00987D4F" w:rsidP="00987D4F">
            <w:pPr>
              <w:pStyle w:val="ListParagraph"/>
            </w:pPr>
            <w:r>
              <w:lastRenderedPageBreak/>
              <w:t>Giving people something back for their help</w:t>
            </w:r>
          </w:p>
        </w:tc>
      </w:tr>
      <w:tr w:rsidR="007762E9" w:rsidRPr="00287A16" w14:paraId="71167EFA" w14:textId="77777777" w:rsidTr="00A7519D">
        <w:trPr>
          <w:trHeight w:val="2899"/>
        </w:trPr>
        <w:tc>
          <w:tcPr>
            <w:tcW w:w="4673" w:type="dxa"/>
          </w:tcPr>
          <w:p w14:paraId="40C51D5D" w14:textId="7486C943" w:rsidR="007762E9" w:rsidRPr="007762E9" w:rsidRDefault="007762E9" w:rsidP="00F22D51">
            <w:r w:rsidRPr="007762E9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1E4154F" wp14:editId="3ABB71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264795</wp:posOffset>
                  </wp:positionV>
                  <wp:extent cx="1610360" cy="1610360"/>
                  <wp:effectExtent l="0" t="0" r="8890" b="0"/>
                  <wp:wrapSquare wrapText="bothSides"/>
                  <wp:docPr id="12059659" name="Picture 1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9659" name="Picture 10" descr="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65044D4D" w14:textId="4E21D8F0" w:rsidR="007762E9" w:rsidRDefault="007762E9" w:rsidP="00360447">
            <w:r>
              <w:t>I</w:t>
            </w:r>
            <w:r w:rsidR="00D30973">
              <w:t>f you take part in a project</w:t>
            </w:r>
            <w:r>
              <w:t xml:space="preserve"> with the SHRC this will mean you get money to thank you</w:t>
            </w:r>
            <w:r w:rsidR="00D30973">
              <w:t>.</w:t>
            </w:r>
          </w:p>
        </w:tc>
      </w:tr>
    </w:tbl>
    <w:p w14:paraId="1D077E8D" w14:textId="205EE4F5" w:rsidR="008B28DC" w:rsidRPr="00287A16" w:rsidRDefault="00360447" w:rsidP="00351A5E">
      <w:pPr>
        <w:pStyle w:val="Heading2"/>
      </w:pPr>
      <w:r>
        <w:t xml:space="preserve">Participation Principles 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078A4081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438EA2DE" w14:textId="20B2B82D" w:rsidR="008B28DC" w:rsidRPr="003059FF" w:rsidRDefault="007762E9" w:rsidP="00F22D51">
            <w:r w:rsidRPr="007762E9">
              <w:rPr>
                <w:noProof/>
              </w:rPr>
              <w:drawing>
                <wp:inline distT="0" distB="0" distL="0" distR="0" wp14:anchorId="2D5B64EE" wp14:editId="00392CA2">
                  <wp:extent cx="1385667" cy="1385667"/>
                  <wp:effectExtent l="0" t="0" r="0" b="5080"/>
                  <wp:docPr id="82314862" name="Picture 11" descr="Checklist with a tick in the firs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14862" name="Picture 11" descr="Checklist with a tick in the firs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88" cy="13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88AB9EE" w14:textId="77777777" w:rsidR="008B28DC" w:rsidRDefault="00360447" w:rsidP="00F22D51">
            <w:r>
              <w:t xml:space="preserve">We have </w:t>
            </w:r>
            <w:r w:rsidR="00217953">
              <w:t xml:space="preserve">5 </w:t>
            </w:r>
            <w:r w:rsidR="008E4D72">
              <w:t>rules for how we work with people</w:t>
            </w:r>
            <w:r>
              <w:t xml:space="preserve"> </w:t>
            </w:r>
            <w:r w:rsidR="008E4D72">
              <w:t xml:space="preserve">to </w:t>
            </w:r>
            <w:r>
              <w:t xml:space="preserve">make sure the </w:t>
            </w:r>
            <w:r w:rsidR="007762E9">
              <w:t>SHRC</w:t>
            </w:r>
            <w:r>
              <w:t xml:space="preserve"> does </w:t>
            </w:r>
            <w:r w:rsidR="005A2746">
              <w:t>participation</w:t>
            </w:r>
            <w:r>
              <w:t xml:space="preserve"> well</w:t>
            </w:r>
            <w:r w:rsidR="005A2746">
              <w:t>.</w:t>
            </w:r>
          </w:p>
          <w:p w14:paraId="520AE89A" w14:textId="20C7D107" w:rsidR="008E4D72" w:rsidRPr="00785C28" w:rsidRDefault="008E4D72" w:rsidP="00F22D51">
            <w:r>
              <w:t xml:space="preserve">These rules are called </w:t>
            </w:r>
            <w:r w:rsidRPr="008E4D72">
              <w:rPr>
                <w:b/>
                <w:bCs/>
              </w:rPr>
              <w:t>principles</w:t>
            </w:r>
            <w:r>
              <w:t>.</w:t>
            </w:r>
          </w:p>
        </w:tc>
      </w:tr>
      <w:tr w:rsidR="008B28DC" w:rsidRPr="00287A16" w14:paraId="0E311D86" w14:textId="77777777" w:rsidTr="00A7519D">
        <w:trPr>
          <w:trHeight w:val="38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5DD93F32" w14:textId="3F34808B" w:rsidR="008B28DC" w:rsidRPr="00F22D51" w:rsidRDefault="008B28DC" w:rsidP="00F22D51">
            <w:r w:rsidRPr="003059FF">
              <w:lastRenderedPageBreak/>
              <w:t xml:space="preserve"> </w:t>
            </w:r>
            <w:r w:rsidR="007762E9" w:rsidRPr="00295356">
              <w:rPr>
                <w:noProof/>
              </w:rPr>
              <w:drawing>
                <wp:inline distT="0" distB="0" distL="0" distR="0" wp14:anchorId="5C343228" wp14:editId="0F3E27EB">
                  <wp:extent cx="1884925" cy="1884925"/>
                  <wp:effectExtent l="0" t="0" r="1270" b="0"/>
                  <wp:docPr id="1778718302" name="Picture 3" descr="Man smiling and speaking into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18302" name="Picture 3" descr="Man smiling and speaking into a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67" cy="189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ECF4FAF" w14:textId="40BCA28F" w:rsidR="00360447" w:rsidRDefault="00360447" w:rsidP="00360447">
            <w:r>
              <w:t>Principle 1</w:t>
            </w:r>
            <w:r w:rsidR="00AE610A">
              <w:t xml:space="preserve">: </w:t>
            </w:r>
            <w:r>
              <w:t xml:space="preserve">Personal Leadership. </w:t>
            </w:r>
          </w:p>
          <w:p w14:paraId="725A530D" w14:textId="51B23195" w:rsidR="00360447" w:rsidRPr="00785C28" w:rsidRDefault="00360447" w:rsidP="00F22D51">
            <w:r w:rsidRPr="00E33D90">
              <w:t>This means we will</w:t>
            </w:r>
            <w:r w:rsidR="008E4D72">
              <w:t xml:space="preserve"> help give </w:t>
            </w:r>
            <w:r w:rsidRPr="008E4D72">
              <w:rPr>
                <w:b/>
                <w:bCs/>
              </w:rPr>
              <w:t>rights holders</w:t>
            </w:r>
            <w:r w:rsidR="008E4D72">
              <w:rPr>
                <w:b/>
                <w:bCs/>
              </w:rPr>
              <w:t xml:space="preserve"> </w:t>
            </w:r>
            <w:r w:rsidR="008E4D72" w:rsidRPr="008E4D72">
              <w:t>the power</w:t>
            </w:r>
            <w:r w:rsidRPr="00E33D90">
              <w:t xml:space="preserve"> to act as human rights defenders.</w:t>
            </w:r>
          </w:p>
        </w:tc>
      </w:tr>
      <w:tr w:rsidR="008B28DC" w:rsidRPr="00287A16" w14:paraId="005058DB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D4664A4" w14:textId="5C67BFFD" w:rsidR="008B28DC" w:rsidRPr="003059FF" w:rsidRDefault="00D30973" w:rsidP="00F22D51">
            <w:r w:rsidRPr="00D30973">
              <w:rPr>
                <w:noProof/>
              </w:rPr>
              <w:drawing>
                <wp:inline distT="0" distB="0" distL="0" distR="0" wp14:anchorId="6A95711B" wp14:editId="7CE9EBFA">
                  <wp:extent cx="1526344" cy="1526344"/>
                  <wp:effectExtent l="0" t="0" r="0" b="0"/>
                  <wp:docPr id="1669498644" name="Picture 29" descr="Woman wearing glasses smiling and pointing to her own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98644" name="Picture 29" descr="Woman wearing glasses smiling and pointing to her own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92" cy="15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608F9B94" w14:textId="611E240D" w:rsidR="008B28DC" w:rsidRPr="00785C28" w:rsidRDefault="00360447" w:rsidP="00F22D51">
            <w:r>
              <w:t>Rights holders ar</w:t>
            </w:r>
            <w:r w:rsidR="00D30973">
              <w:t xml:space="preserve">e people with human rights. We are all rights holders because we all have human rights. </w:t>
            </w:r>
          </w:p>
        </w:tc>
      </w:tr>
      <w:tr w:rsidR="00360447" w:rsidRPr="00287A16" w14:paraId="44D2112B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56E6602C" w14:textId="6B1E0DA9" w:rsidR="00360447" w:rsidRPr="003059FF" w:rsidRDefault="007762E9" w:rsidP="00F22D51">
            <w:r w:rsidRPr="007762E9">
              <w:rPr>
                <w:noProof/>
              </w:rPr>
              <w:drawing>
                <wp:inline distT="0" distB="0" distL="0" distR="0" wp14:anchorId="5B6BD8DA" wp14:editId="1C5BCB31">
                  <wp:extent cx="2299970" cy="1962443"/>
                  <wp:effectExtent l="0" t="0" r="5080" b="0"/>
                  <wp:docPr id="1512494548" name="Picture 13" descr="Group of people all pointing to a piece of paper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494548" name="Picture 13" descr="Group of people all pointing to a piece of paper on a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-1"/>
                          <a:stretch/>
                        </pic:blipFill>
                        <pic:spPr bwMode="auto">
                          <a:xfrm>
                            <a:off x="0" y="0"/>
                            <a:ext cx="2304559" cy="196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19DA91C1" w14:textId="2E265F21" w:rsidR="00360447" w:rsidRDefault="00360447" w:rsidP="00360447">
            <w:r>
              <w:t>Principle 2</w:t>
            </w:r>
            <w:r w:rsidR="00AE610A">
              <w:t xml:space="preserve">: </w:t>
            </w:r>
            <w:r w:rsidRPr="00FD54D3">
              <w:t>Inclusive planning</w:t>
            </w:r>
            <w:r w:rsidRPr="00E33D90">
              <w:t xml:space="preserve">. </w:t>
            </w:r>
          </w:p>
          <w:p w14:paraId="5F0458DD" w14:textId="6D3F72D7" w:rsidR="00360447" w:rsidRDefault="00360447" w:rsidP="00360447">
            <w:r w:rsidRPr="00E33D90">
              <w:t xml:space="preserve">This means we will work </w:t>
            </w:r>
            <w:r w:rsidR="008E4D72">
              <w:t>with</w:t>
            </w:r>
            <w:r w:rsidRPr="00E33D90">
              <w:t xml:space="preserve"> groups of people who have </w:t>
            </w:r>
            <w:r w:rsidR="002A30E3">
              <w:t>had their human rights breached</w:t>
            </w:r>
            <w:r w:rsidRPr="00E33D90">
              <w:t xml:space="preserve"> to help inform, co</w:t>
            </w:r>
            <w:r>
              <w:t>-</w:t>
            </w:r>
            <w:r w:rsidRPr="00E33D90">
              <w:t xml:space="preserve">design or at times co-deliver </w:t>
            </w:r>
            <w:r w:rsidR="00D30973">
              <w:t>SHRC</w:t>
            </w:r>
            <w:r w:rsidRPr="00E33D90">
              <w:t xml:space="preserve"> projects.</w:t>
            </w:r>
          </w:p>
        </w:tc>
      </w:tr>
      <w:tr w:rsidR="00360447" w:rsidRPr="00287A16" w14:paraId="0EF7F8EC" w14:textId="77777777" w:rsidTr="00A7519D">
        <w:trPr>
          <w:trHeight w:val="370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36841216" w14:textId="68A4ABB3" w:rsidR="00360447" w:rsidRPr="003059FF" w:rsidRDefault="007762E9" w:rsidP="00F22D51">
            <w:r w:rsidRPr="007762E9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05BDDED" wp14:editId="60B63910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47332</wp:posOffset>
                  </wp:positionV>
                  <wp:extent cx="1828800" cy="1828800"/>
                  <wp:effectExtent l="0" t="0" r="0" b="0"/>
                  <wp:wrapNone/>
                  <wp:docPr id="1052848487" name="Picture 1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48487" name="Picture 10" descr="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25" cy="18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11BA24E3" w14:textId="6CEA3CDA" w:rsidR="00360447" w:rsidRDefault="00360447" w:rsidP="00360447">
            <w:r>
              <w:t>Principle 3</w:t>
            </w:r>
            <w:r w:rsidR="00217953">
              <w:t xml:space="preserve">: </w:t>
            </w:r>
            <w:r>
              <w:t>Payment and</w:t>
            </w:r>
            <w:r w:rsidRPr="00E33D90">
              <w:t xml:space="preserve"> responsibility.</w:t>
            </w:r>
          </w:p>
          <w:p w14:paraId="03B69828" w14:textId="5340915F" w:rsidR="00360447" w:rsidRDefault="00360447" w:rsidP="00F22D51">
            <w:r w:rsidRPr="00E33D90">
              <w:t xml:space="preserve">This means we will pay </w:t>
            </w:r>
            <w:r w:rsidR="002A30E3">
              <w:t xml:space="preserve">people to take part, </w:t>
            </w:r>
            <w:r w:rsidRPr="00E33D90">
              <w:t xml:space="preserve">in </w:t>
            </w:r>
            <w:r w:rsidR="00D30973">
              <w:t>line</w:t>
            </w:r>
            <w:r w:rsidRPr="00E33D90">
              <w:t xml:space="preserve"> with Scottish best practices</w:t>
            </w:r>
            <w:r w:rsidR="00D30973">
              <w:t>.</w:t>
            </w:r>
          </w:p>
        </w:tc>
      </w:tr>
      <w:tr w:rsidR="00360447" w:rsidRPr="00287A16" w14:paraId="5C005B83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1BCD6815" w14:textId="5A001F5B" w:rsidR="00360447" w:rsidRPr="003059FF" w:rsidRDefault="00C5494A" w:rsidP="00F22D51">
            <w:r w:rsidRPr="00C5494A">
              <w:rPr>
                <w:noProof/>
              </w:rPr>
              <w:drawing>
                <wp:inline distT="0" distB="0" distL="0" distR="0" wp14:anchorId="5427D230" wp14:editId="2C07A888">
                  <wp:extent cx="2187526" cy="2187526"/>
                  <wp:effectExtent l="0" t="0" r="0" b="3810"/>
                  <wp:docPr id="174684589" name="Picture 14" descr="Three people talking to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4589" name="Picture 14" descr="Three people talking to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875" cy="2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8EF477D" w14:textId="1C6CEDB5" w:rsidR="00360447" w:rsidRDefault="00360447" w:rsidP="00360447">
            <w:r>
              <w:t>Principle 4</w:t>
            </w:r>
            <w:r w:rsidR="00217953">
              <w:t xml:space="preserve">: </w:t>
            </w:r>
            <w:r w:rsidRPr="00FD54D3">
              <w:t>Trauma-Informed Practice</w:t>
            </w:r>
            <w:r w:rsidRPr="00E33D90">
              <w:t>.</w:t>
            </w:r>
          </w:p>
          <w:p w14:paraId="321EA082" w14:textId="519CF372" w:rsidR="00360447" w:rsidRDefault="00360447" w:rsidP="00360447">
            <w:r w:rsidRPr="00E33D90">
              <w:t xml:space="preserve">This means we will </w:t>
            </w:r>
            <w:r w:rsidR="002A30E3">
              <w:t>help to grow</w:t>
            </w:r>
            <w:r w:rsidRPr="00E33D90">
              <w:t xml:space="preserve"> and </w:t>
            </w:r>
            <w:r w:rsidR="002A30E3">
              <w:t xml:space="preserve">use </w:t>
            </w:r>
            <w:r w:rsidRPr="00E33D90">
              <w:t>human rights defenders’ skills and support</w:t>
            </w:r>
            <w:r w:rsidR="002A30E3">
              <w:t>. It also mea</w:t>
            </w:r>
            <w:r w:rsidR="00E94BAD">
              <w:t>n</w:t>
            </w:r>
            <w:r w:rsidR="002A30E3">
              <w:t>s w</w:t>
            </w:r>
            <w:r w:rsidR="00E94BAD">
              <w:t xml:space="preserve">e will </w:t>
            </w:r>
            <w:r w:rsidRPr="00E33D90">
              <w:t xml:space="preserve">protect human rights defenders </w:t>
            </w:r>
            <w:r w:rsidR="00D30973">
              <w:t xml:space="preserve">as well as </w:t>
            </w:r>
            <w:r w:rsidR="00C5494A">
              <w:t>SHRC</w:t>
            </w:r>
            <w:r w:rsidRPr="00E33D90">
              <w:t xml:space="preserve"> staff.</w:t>
            </w:r>
          </w:p>
        </w:tc>
      </w:tr>
      <w:tr w:rsidR="00360447" w:rsidRPr="00287A16" w14:paraId="3F75C894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3CF90D9A" w14:textId="093F1BCA" w:rsidR="00360447" w:rsidRPr="003059FF" w:rsidRDefault="00C5494A" w:rsidP="00F22D51">
            <w:r w:rsidRPr="00C5494A">
              <w:rPr>
                <w:noProof/>
              </w:rPr>
              <w:lastRenderedPageBreak/>
              <w:drawing>
                <wp:inline distT="0" distB="0" distL="0" distR="0" wp14:anchorId="61AAAAF0" wp14:editId="0EDE5FBC">
                  <wp:extent cx="1352550" cy="1352550"/>
                  <wp:effectExtent l="0" t="0" r="0" b="0"/>
                  <wp:docPr id="1956288103" name="Picture 16" descr="Hand touching a book with braille bump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288103" name="Picture 16" descr="Hand touching a book with braille bump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94A">
              <w:rPr>
                <w:noProof/>
              </w:rPr>
              <w:drawing>
                <wp:inline distT="0" distB="0" distL="0" distR="0" wp14:anchorId="5298AFA2" wp14:editId="169C35E3">
                  <wp:extent cx="1270000" cy="1270000"/>
                  <wp:effectExtent l="0" t="0" r="6350" b="0"/>
                  <wp:docPr id="1063016322" name="Picture 17" descr="Speech bubbles with different languages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016322" name="Picture 17" descr="Speech bubbles with different languages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94A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316B4B" wp14:editId="00CE6CC0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1754192930" name="Picture 15" descr="Three people standing in a row and spelling BSL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92930" name="Picture 15" descr="Three people standing in a row and spelling BSL using British 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62E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D2DB4E" wp14:editId="1731EA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72390</wp:posOffset>
                  </wp:positionV>
                  <wp:extent cx="1098550" cy="1098550"/>
                  <wp:effectExtent l="0" t="0" r="0" b="6350"/>
                  <wp:wrapSquare wrapText="bothSides"/>
                  <wp:docPr id="430311701" name="Picture 9" descr="Ma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11701" name="Picture 9" descr="Ma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3F91E51C" w14:textId="3EEDACC6" w:rsidR="00360447" w:rsidRDefault="00360447" w:rsidP="00360447">
            <w:r>
              <w:t>Principle 5</w:t>
            </w:r>
            <w:r w:rsidR="00217953">
              <w:t xml:space="preserve">: </w:t>
            </w:r>
            <w:r w:rsidRPr="00FD54D3">
              <w:t>Accessibility</w:t>
            </w:r>
            <w:r w:rsidRPr="00E33D90">
              <w:t xml:space="preserve">. </w:t>
            </w:r>
          </w:p>
          <w:p w14:paraId="18E96A78" w14:textId="36331C27" w:rsidR="00C5494A" w:rsidRDefault="00360447" w:rsidP="00360447">
            <w:r w:rsidRPr="00E33D90">
              <w:t>This means we will communicate clearly</w:t>
            </w:r>
            <w:r w:rsidR="00D30973">
              <w:t xml:space="preserve">. </w:t>
            </w:r>
            <w:r w:rsidRPr="00E33D90">
              <w:t xml:space="preserve">This will involve accommodations for anyone </w:t>
            </w:r>
            <w:r w:rsidR="00E94BAD">
              <w:t>who wants</w:t>
            </w:r>
            <w:r w:rsidRPr="00E33D90">
              <w:t xml:space="preserve"> to participate in a </w:t>
            </w:r>
            <w:r w:rsidR="00D30973">
              <w:t>SHRC</w:t>
            </w:r>
            <w:r w:rsidRPr="00E33D90">
              <w:t xml:space="preserve"> project. This </w:t>
            </w:r>
            <w:r w:rsidR="00A7519D">
              <w:t>includes</w:t>
            </w:r>
            <w:r w:rsidRPr="00E33D90">
              <w:t xml:space="preserve"> Easy Read, BSL, and Braille</w:t>
            </w:r>
            <w:r w:rsidR="00A7519D">
              <w:t xml:space="preserve"> and more.</w:t>
            </w:r>
          </w:p>
          <w:p w14:paraId="398BB399" w14:textId="115BCB5F" w:rsidR="00360447" w:rsidRDefault="00C5494A" w:rsidP="00360447">
            <w:r>
              <w:t>We will also provide information in a range of languages for anyone who needs it.</w:t>
            </w:r>
          </w:p>
        </w:tc>
      </w:tr>
    </w:tbl>
    <w:p w14:paraId="256D861A" w14:textId="35A35829" w:rsidR="008B28DC" w:rsidRPr="00287A16" w:rsidRDefault="005A2746" w:rsidP="00351A5E">
      <w:pPr>
        <w:pStyle w:val="Heading2"/>
      </w:pPr>
      <w:r>
        <w:t>Human Rights Defenders Participation</w:t>
      </w:r>
      <w:r w:rsidR="00EC6858">
        <w:t xml:space="preserve"> and Support</w:t>
      </w:r>
      <w:r>
        <w:t xml:space="preserve"> 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26A484A2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75BE644B" w14:textId="136A4392" w:rsidR="008B28DC" w:rsidRPr="003059FF" w:rsidRDefault="00C5494A" w:rsidP="00F22D51">
            <w:pPr>
              <w:pStyle w:val="GridTable"/>
            </w:pPr>
            <w:r w:rsidRPr="00C5494A">
              <w:rPr>
                <w:noProof/>
              </w:rPr>
              <w:drawing>
                <wp:inline distT="0" distB="0" distL="0" distR="0" wp14:anchorId="43A916CF" wp14:editId="1E5B6217">
                  <wp:extent cx="1779563" cy="1779563"/>
                  <wp:effectExtent l="0" t="0" r="0" b="0"/>
                  <wp:docPr id="667330132" name="Picture 18" descr="Group of people sitting around a table and cha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30132" name="Picture 18" descr="Group of people sitting around a table and cha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65" cy="17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41A7919" w14:textId="28245637" w:rsidR="008B28DC" w:rsidRPr="00785C28" w:rsidRDefault="00E94BAD" w:rsidP="00F22D51">
            <w:pPr>
              <w:pStyle w:val="GridTable"/>
            </w:pPr>
            <w:r>
              <w:t>There are 5</w:t>
            </w:r>
            <w:r w:rsidR="005A2746">
              <w:t xml:space="preserve"> ways </w:t>
            </w:r>
            <w:r w:rsidR="00D30973">
              <w:t>h</w:t>
            </w:r>
            <w:r w:rsidR="005A2746">
              <w:t xml:space="preserve">uman </w:t>
            </w:r>
            <w:r w:rsidR="00D30973">
              <w:t>r</w:t>
            </w:r>
            <w:r w:rsidR="005A2746">
              <w:t xml:space="preserve">ights </w:t>
            </w:r>
            <w:r w:rsidR="00D30973">
              <w:t>d</w:t>
            </w:r>
            <w:r w:rsidR="005A2746">
              <w:t xml:space="preserve">efenders can </w:t>
            </w:r>
            <w:r>
              <w:t>take part in</w:t>
            </w:r>
            <w:r w:rsidR="00EC6858">
              <w:t xml:space="preserve"> or be supported by the work of the </w:t>
            </w:r>
            <w:r w:rsidR="00851F72">
              <w:t>SHRC.</w:t>
            </w:r>
          </w:p>
        </w:tc>
      </w:tr>
      <w:tr w:rsidR="008B28DC" w:rsidRPr="00287A16" w14:paraId="52C3914A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7F5DCE9C" w14:textId="448ADFC5" w:rsidR="008B28DC" w:rsidRPr="003059FF" w:rsidRDefault="00851F72" w:rsidP="00F22D51">
            <w:pPr>
              <w:pStyle w:val="GridTable"/>
            </w:pPr>
            <w:r w:rsidRPr="00C5494A"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EB76208" wp14:editId="72DA80E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292985" cy="2292985"/>
                  <wp:effectExtent l="0" t="0" r="0" b="0"/>
                  <wp:wrapSquare wrapText="bothSides"/>
                  <wp:docPr id="1706980957" name="Picture 19" descr="Big group of people all talking. Two men in the middle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80957" name="Picture 19" descr="Big group of people all talking. Two men in the middle are shak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B453F18" w14:textId="04B95505" w:rsidR="00EC6858" w:rsidRPr="00EC6858" w:rsidRDefault="00E94BAD" w:rsidP="00E94BAD">
            <w:pPr>
              <w:pStyle w:val="ListParagraph"/>
              <w:numPr>
                <w:ilvl w:val="0"/>
                <w:numId w:val="40"/>
              </w:numPr>
            </w:pPr>
            <w:r>
              <w:t>Work</w:t>
            </w:r>
            <w:r w:rsidR="00EC6858" w:rsidRPr="00096497">
              <w:t xml:space="preserve"> wit</w:t>
            </w:r>
            <w:r w:rsidR="00851F72">
              <w:t>h the SHRC</w:t>
            </w:r>
            <w:r w:rsidR="00EC6858" w:rsidRPr="00096497">
              <w:t xml:space="preserve"> to help inform Spotlight priorities</w:t>
            </w:r>
            <w:r w:rsidR="00EC6858">
              <w:t>.</w:t>
            </w:r>
          </w:p>
          <w:p w14:paraId="4CCC4017" w14:textId="32314C6E" w:rsidR="008B28DC" w:rsidRPr="00785C28" w:rsidRDefault="00851F72" w:rsidP="00AE610A">
            <w:r>
              <w:t>This means that the SHRC</w:t>
            </w:r>
            <w:r w:rsidRPr="00851F72">
              <w:t xml:space="preserve"> will meet with communities and groups from across Scotland to help inform their work.</w:t>
            </w:r>
          </w:p>
        </w:tc>
      </w:tr>
      <w:tr w:rsidR="00851F72" w:rsidRPr="00287A16" w14:paraId="39CAB897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3E3CC6F2" w14:textId="449D7033" w:rsidR="00851F72" w:rsidRPr="003059FF" w:rsidRDefault="00851F72" w:rsidP="00F22D51">
            <w:pPr>
              <w:pStyle w:val="GridTable"/>
            </w:pPr>
            <w:r w:rsidRPr="00C5494A">
              <w:rPr>
                <w:noProof/>
              </w:rPr>
              <w:drawing>
                <wp:inline distT="0" distB="0" distL="0" distR="0" wp14:anchorId="66E63A47" wp14:editId="05DECB1F">
                  <wp:extent cx="2243797" cy="2243797"/>
                  <wp:effectExtent l="0" t="0" r="4445" b="0"/>
                  <wp:docPr id="539485162" name="Picture 20" descr="Three people reading a big piece of paper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485162" name="Picture 20" descr="Three people reading a big piece of paper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10" cy="22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14FEE1CE" w14:textId="28C36328" w:rsidR="00851F72" w:rsidRDefault="00851F72" w:rsidP="00E94BAD">
            <w:pPr>
              <w:pStyle w:val="ListParagraph"/>
              <w:numPr>
                <w:ilvl w:val="0"/>
                <w:numId w:val="40"/>
              </w:numPr>
            </w:pPr>
            <w:r w:rsidRPr="00096497">
              <w:t>Co-design and delivery of relevant spotlights</w:t>
            </w:r>
            <w:r>
              <w:t>.</w:t>
            </w:r>
          </w:p>
          <w:p w14:paraId="3CA8FBA5" w14:textId="6A839C13" w:rsidR="00851F72" w:rsidRPr="00096497" w:rsidRDefault="00851F72" w:rsidP="00851F72">
            <w:r>
              <w:t>This means t</w:t>
            </w:r>
            <w:r w:rsidRPr="00FD54D3">
              <w:t xml:space="preserve">here </w:t>
            </w:r>
            <w:r>
              <w:t>will be</w:t>
            </w:r>
            <w:r w:rsidRPr="00FD54D3">
              <w:t xml:space="preserve"> a role for human rights defenders and victims of </w:t>
            </w:r>
            <w:r>
              <w:t xml:space="preserve">human rights </w:t>
            </w:r>
            <w:r w:rsidRPr="00FD54D3">
              <w:t xml:space="preserve">abuses to </w:t>
            </w:r>
            <w:r w:rsidRPr="00EC6858">
              <w:t xml:space="preserve">work with the </w:t>
            </w:r>
            <w:r>
              <w:t>SHRC</w:t>
            </w:r>
            <w:r w:rsidRPr="00EC6858">
              <w:t xml:space="preserve"> in developing its spotlight projects</w:t>
            </w:r>
            <w:r w:rsidR="00D30973">
              <w:t>.</w:t>
            </w:r>
          </w:p>
        </w:tc>
      </w:tr>
      <w:tr w:rsidR="00851F72" w:rsidRPr="00287A16" w14:paraId="71418782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41EFF7B" w14:textId="62036761" w:rsidR="00851F72" w:rsidRPr="003059FF" w:rsidRDefault="00851F72" w:rsidP="00F22D51">
            <w:pPr>
              <w:pStyle w:val="GridTable"/>
            </w:pPr>
            <w:r w:rsidRPr="00C5494A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7A1CCA8" wp14:editId="5233AB3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42545</wp:posOffset>
                  </wp:positionV>
                  <wp:extent cx="1779270" cy="1779270"/>
                  <wp:effectExtent l="0" t="0" r="0" b="0"/>
                  <wp:wrapThrough wrapText="bothSides">
                    <wp:wrapPolygon edited="0">
                      <wp:start x="6244" y="231"/>
                      <wp:lineTo x="925" y="6475"/>
                      <wp:lineTo x="0" y="7863"/>
                      <wp:lineTo x="0" y="9482"/>
                      <wp:lineTo x="6013" y="11794"/>
                      <wp:lineTo x="6013" y="17576"/>
                      <wp:lineTo x="7169" y="21045"/>
                      <wp:lineTo x="15726" y="21045"/>
                      <wp:lineTo x="15957" y="19195"/>
                      <wp:lineTo x="14801" y="15495"/>
                      <wp:lineTo x="16882" y="15495"/>
                      <wp:lineTo x="20814" y="12951"/>
                      <wp:lineTo x="20582" y="11794"/>
                      <wp:lineTo x="18501" y="8094"/>
                      <wp:lineTo x="21276" y="6475"/>
                      <wp:lineTo x="21276" y="1388"/>
                      <wp:lineTo x="7400" y="231"/>
                      <wp:lineTo x="6244" y="231"/>
                    </wp:wrapPolygon>
                  </wp:wrapThrough>
                  <wp:docPr id="1942713771" name="Picture 21" descr="Man wearing a yellow tshirt and talking into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713771" name="Picture 21" descr="Man wearing a yellow tshirt and talking into a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D489DBB" w14:textId="0488FE29" w:rsidR="00851F72" w:rsidRDefault="00851F72" w:rsidP="00E94BAD">
            <w:pPr>
              <w:pStyle w:val="ListParagraph"/>
              <w:numPr>
                <w:ilvl w:val="0"/>
                <w:numId w:val="40"/>
              </w:numPr>
            </w:pPr>
            <w:r w:rsidRPr="00096497">
              <w:t>Engagement opportunities to inform international and local monitoring</w:t>
            </w:r>
            <w:r>
              <w:t>.</w:t>
            </w:r>
          </w:p>
          <w:p w14:paraId="103671A1" w14:textId="318EAC57" w:rsidR="00851F72" w:rsidRDefault="00851F72" w:rsidP="00EC6858">
            <w:r>
              <w:t>This means the</w:t>
            </w:r>
            <w:r w:rsidRPr="00D60E75">
              <w:t xml:space="preserve"> </w:t>
            </w:r>
            <w:r>
              <w:t>SHRC</w:t>
            </w:r>
            <w:r w:rsidRPr="00D60E75">
              <w:t xml:space="preserve"> will visit local areas in Scotland to meet </w:t>
            </w:r>
            <w:r w:rsidRPr="00D60E75">
              <w:lastRenderedPageBreak/>
              <w:t>with</w:t>
            </w:r>
            <w:r w:rsidR="00E94BAD">
              <w:t xml:space="preserve"> communities</w:t>
            </w:r>
            <w:r w:rsidRPr="00D60E75">
              <w:t xml:space="preserve"> and human rights defenders to hear their experience of rights locally.</w:t>
            </w:r>
          </w:p>
          <w:p w14:paraId="343BB2A7" w14:textId="08CD61E4" w:rsidR="00851F72" w:rsidRDefault="00851F72" w:rsidP="00EC6858">
            <w:r>
              <w:t>We will also run</w:t>
            </w:r>
            <w:r w:rsidRPr="00D60E75">
              <w:t xml:space="preserve"> engagement events</w:t>
            </w:r>
            <w:r>
              <w:t xml:space="preserve"> for human rights defenders</w:t>
            </w:r>
            <w:r w:rsidRPr="00D60E75">
              <w:t xml:space="preserve"> to</w:t>
            </w:r>
            <w:r>
              <w:t xml:space="preserve"> make sure they can</w:t>
            </w:r>
            <w:r w:rsidRPr="00D60E75">
              <w:t xml:space="preserve"> inform our international treaty monitoring work.</w:t>
            </w:r>
          </w:p>
        </w:tc>
      </w:tr>
      <w:tr w:rsidR="00851F72" w:rsidRPr="00287A16" w14:paraId="731700FA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205C09E" w14:textId="7E760919" w:rsidR="00851F72" w:rsidRPr="003059FF" w:rsidRDefault="00851F72" w:rsidP="00F22D51">
            <w:pPr>
              <w:pStyle w:val="GridTable"/>
            </w:pPr>
            <w:r w:rsidRPr="00851F72"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147F959" wp14:editId="15306C1B">
                  <wp:simplePos x="0" y="0"/>
                  <wp:positionH relativeFrom="column">
                    <wp:posOffset>2980</wp:posOffset>
                  </wp:positionH>
                  <wp:positionV relativeFrom="paragraph">
                    <wp:posOffset>3468</wp:posOffset>
                  </wp:positionV>
                  <wp:extent cx="2053883" cy="2053883"/>
                  <wp:effectExtent l="0" t="0" r="0" b="3810"/>
                  <wp:wrapNone/>
                  <wp:docPr id="2033929743" name="Picture 22" descr="Two women standing at a whiteboard. 1 is drawing on it and the other is pointing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929743" name="Picture 22" descr="Two women standing at a whiteboard. 1 is drawing on it and the other is pointing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01" cy="205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B15C9A3" w14:textId="7E1805E4" w:rsidR="00851F72" w:rsidRPr="00E33D90" w:rsidRDefault="00851F72" w:rsidP="00E94BAD">
            <w:pPr>
              <w:pStyle w:val="ListParagraph"/>
              <w:numPr>
                <w:ilvl w:val="0"/>
                <w:numId w:val="40"/>
              </w:numPr>
            </w:pPr>
            <w:r w:rsidRPr="00096497">
              <w:t>Empowerment programme for Scotland's Human Rights Defenders,</w:t>
            </w:r>
          </w:p>
          <w:p w14:paraId="31BB2213" w14:textId="7F77E737" w:rsidR="00851F72" w:rsidRPr="00096497" w:rsidRDefault="00851F72" w:rsidP="00EC6858">
            <w:r>
              <w:t xml:space="preserve">This means we will develop </w:t>
            </w:r>
            <w:r w:rsidRPr="00FD54D3">
              <w:t>training program for Human Rights Defenders</w:t>
            </w:r>
            <w:r w:rsidRPr="00096497">
              <w:t xml:space="preserve"> </w:t>
            </w:r>
          </w:p>
        </w:tc>
      </w:tr>
      <w:tr w:rsidR="00851F72" w:rsidRPr="00287A16" w14:paraId="6A6E1E00" w14:textId="77777777" w:rsidTr="00A7519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A39C701" w14:textId="49F1E16A" w:rsidR="00851F72" w:rsidRPr="003059FF" w:rsidRDefault="00851F72" w:rsidP="00F22D51">
            <w:pPr>
              <w:pStyle w:val="GridTable"/>
            </w:pPr>
            <w:r w:rsidRPr="00851F7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F617DB1" wp14:editId="335FBAD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241550" cy="2241550"/>
                  <wp:effectExtent l="0" t="0" r="0" b="6350"/>
                  <wp:wrapNone/>
                  <wp:docPr id="406948586" name="Picture 23" descr="Group of people holding hands around a woman to protect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948586" name="Picture 23" descr="Group of people holding hands around a woman to protect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4108A4A" w14:textId="5AAA7C83" w:rsidR="00851F72" w:rsidRPr="00851F72" w:rsidRDefault="00851F72" w:rsidP="00642B17">
            <w:pPr>
              <w:pStyle w:val="ListParagraph"/>
              <w:numPr>
                <w:ilvl w:val="0"/>
                <w:numId w:val="40"/>
              </w:numPr>
            </w:pPr>
            <w:r w:rsidRPr="00096497">
              <w:t xml:space="preserve">Safeguarding </w:t>
            </w:r>
            <w:r w:rsidR="00642B17">
              <w:t>through</w:t>
            </w:r>
            <w:r w:rsidRPr="00096497">
              <w:t xml:space="preserve"> </w:t>
            </w:r>
            <w:r w:rsidR="00642B17">
              <w:t>watching</w:t>
            </w:r>
            <w:r w:rsidRPr="00096497">
              <w:t xml:space="preserve"> the experiences of Scotland’s Human Rights Defenders.</w:t>
            </w:r>
          </w:p>
          <w:p w14:paraId="45946EDE" w14:textId="5E7B6250" w:rsidR="00851F72" w:rsidRPr="00096497" w:rsidRDefault="00851F72" w:rsidP="00851F72">
            <w:r>
              <w:t>This mea</w:t>
            </w:r>
            <w:r w:rsidRPr="00851F72">
              <w:t>ns the</w:t>
            </w:r>
            <w:r>
              <w:t xml:space="preserve"> SHRC</w:t>
            </w:r>
            <w:r w:rsidRPr="00851F72">
              <w:t xml:space="preserve"> will collect </w:t>
            </w:r>
            <w:r>
              <w:t>information</w:t>
            </w:r>
            <w:r w:rsidRPr="00851F72">
              <w:t xml:space="preserve"> relating to acts against human rights defenders </w:t>
            </w:r>
            <w:r w:rsidRPr="00851F72">
              <w:lastRenderedPageBreak/>
              <w:t>in Scotland and feed this into the international monitoring system.</w:t>
            </w:r>
          </w:p>
        </w:tc>
      </w:tr>
    </w:tbl>
    <w:p w14:paraId="33A9A30B" w14:textId="7447CA07" w:rsidR="008B28DC" w:rsidRPr="00287A16" w:rsidRDefault="007275BC" w:rsidP="00351A5E">
      <w:pPr>
        <w:pStyle w:val="Heading2"/>
      </w:pPr>
      <w:r>
        <w:lastRenderedPageBreak/>
        <w:t>Staff Development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715B169B" w14:textId="77777777" w:rsidTr="00A7519D">
        <w:tc>
          <w:tcPr>
            <w:tcW w:w="4673" w:type="dxa"/>
          </w:tcPr>
          <w:p w14:paraId="0DE0AAB3" w14:textId="1E4F8249" w:rsidR="008B28DC" w:rsidRPr="003059FF" w:rsidRDefault="00642B17" w:rsidP="00F22D51">
            <w:r w:rsidRPr="00851F7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5C0F2B0" wp14:editId="7D790EA3">
                  <wp:simplePos x="0" y="0"/>
                  <wp:positionH relativeFrom="column">
                    <wp:posOffset>1472809</wp:posOffset>
                  </wp:positionH>
                  <wp:positionV relativeFrom="paragraph">
                    <wp:posOffset>2434834</wp:posOffset>
                  </wp:positionV>
                  <wp:extent cx="1330178" cy="1330178"/>
                  <wp:effectExtent l="0" t="0" r="3810" b="0"/>
                  <wp:wrapNone/>
                  <wp:docPr id="119103605" name="Picture 26" descr="Bags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3605" name="Picture 26" descr="Bags of mone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78" cy="133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F72" w:rsidRPr="00851F72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F99E99D" wp14:editId="5A32C86B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1735455</wp:posOffset>
                  </wp:positionV>
                  <wp:extent cx="1625600" cy="1625600"/>
                  <wp:effectExtent l="0" t="0" r="0" b="0"/>
                  <wp:wrapNone/>
                  <wp:docPr id="1315117825" name="Picture 24" descr="A flower that says &quot;wellbeing&quot;. Each petal says something: connect, be active, take notice, keep learning, gi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117825" name="Picture 24" descr="A flower that says &quot;wellbeing&quot;. Each petal says something: connect, be active, take notice, keep learning, giv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F72" w:rsidRPr="00851F72">
              <w:rPr>
                <w:noProof/>
              </w:rPr>
              <w:drawing>
                <wp:anchor distT="0" distB="0" distL="114300" distR="114300" simplePos="0" relativeHeight="251658239" behindDoc="0" locked="0" layoutInCell="1" allowOverlap="1" wp14:anchorId="40C3E29C" wp14:editId="47CE94B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186055</wp:posOffset>
                  </wp:positionV>
                  <wp:extent cx="1536700" cy="1536700"/>
                  <wp:effectExtent l="0" t="0" r="0" b="6350"/>
                  <wp:wrapNone/>
                  <wp:docPr id="1096610682" name="Picture 22" descr="Two women standing at a whiteboard. 1 is drawing on it and the other is pointing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10682" name="Picture 22" descr="Two women standing at a whiteboard. 1 is drawing on it and the other is pointing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61AD4389" w14:textId="0A7799F6" w:rsidR="007275BC" w:rsidRDefault="007275BC" w:rsidP="00F22D51">
            <w:r>
              <w:t xml:space="preserve">To make sure the </w:t>
            </w:r>
            <w:r w:rsidR="00851F72">
              <w:t xml:space="preserve">SHRC </w:t>
            </w:r>
            <w:r w:rsidRPr="007275BC">
              <w:t xml:space="preserve">can deliver the best possible experience for human rights defenders our team will be supported in </w:t>
            </w:r>
            <w:r w:rsidR="00642B17">
              <w:t>3</w:t>
            </w:r>
            <w:r w:rsidRPr="007275BC">
              <w:t xml:space="preserve"> ways</w:t>
            </w:r>
            <w:r w:rsidR="003A2107">
              <w:t>.</w:t>
            </w:r>
          </w:p>
          <w:p w14:paraId="4E5FA341" w14:textId="05F37745" w:rsidR="007275BC" w:rsidRDefault="007275BC" w:rsidP="00F22D51">
            <w:r>
              <w:t>This will be through</w:t>
            </w:r>
            <w:r w:rsidR="00AE610A">
              <w:t>:</w:t>
            </w:r>
          </w:p>
          <w:p w14:paraId="42DD1E30" w14:textId="0CEEF505" w:rsidR="007275BC" w:rsidRDefault="007275BC" w:rsidP="007275BC">
            <w:pPr>
              <w:pStyle w:val="ListParagraph"/>
            </w:pPr>
            <w:r w:rsidRPr="007275BC">
              <w:t>Training</w:t>
            </w:r>
          </w:p>
          <w:p w14:paraId="3F5D5DC9" w14:textId="6D79909B" w:rsidR="007275BC" w:rsidRDefault="007275BC" w:rsidP="007275BC">
            <w:pPr>
              <w:pStyle w:val="ListParagraph"/>
            </w:pPr>
            <w:r w:rsidRPr="007275BC">
              <w:t>Wellbeing</w:t>
            </w:r>
          </w:p>
          <w:p w14:paraId="7F01565C" w14:textId="71167781" w:rsidR="00D30973" w:rsidRPr="00785C28" w:rsidRDefault="007275BC" w:rsidP="00D30973">
            <w:pPr>
              <w:pStyle w:val="ListParagraph"/>
            </w:pPr>
            <w:r>
              <w:t>R</w:t>
            </w:r>
            <w:r w:rsidRPr="007275BC">
              <w:t>esources.</w:t>
            </w:r>
          </w:p>
        </w:tc>
      </w:tr>
    </w:tbl>
    <w:p w14:paraId="7C0D5A39" w14:textId="77777777" w:rsidR="00642B17" w:rsidRDefault="00642B17" w:rsidP="00642B17"/>
    <w:p w14:paraId="0D32DF65" w14:textId="77777777" w:rsidR="00642B17" w:rsidRDefault="00642B17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53ED45A5" w14:textId="274B4215" w:rsidR="004663B9" w:rsidRPr="00287A16" w:rsidRDefault="007275BC" w:rsidP="00351A5E">
      <w:pPr>
        <w:pStyle w:val="Heading2"/>
      </w:pPr>
      <w:r>
        <w:lastRenderedPageBreak/>
        <w:t xml:space="preserve">Monitoring and Evaluation 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663B9" w:rsidRPr="00287A16" w14:paraId="592EC33D" w14:textId="77777777" w:rsidTr="00A7519D">
        <w:tc>
          <w:tcPr>
            <w:tcW w:w="4673" w:type="dxa"/>
          </w:tcPr>
          <w:p w14:paraId="5095B2F1" w14:textId="40946F0A" w:rsidR="004663B9" w:rsidRPr="003059FF" w:rsidRDefault="00F77049" w:rsidP="00F22D51">
            <w:r w:rsidRPr="00F77049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342D208" wp14:editId="7ADA9D8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-56515</wp:posOffset>
                  </wp:positionV>
                  <wp:extent cx="1644650" cy="1644650"/>
                  <wp:effectExtent l="0" t="0" r="0" b="0"/>
                  <wp:wrapNone/>
                  <wp:docPr id="1134289775" name="Picture 27" descr="A checklist which says &quot;outcomes&quot; at the top. Some boxes are ticked and some are cro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289775" name="Picture 27" descr="A checklist which says &quot;outcomes&quot; at the top. Some boxes are ticked and some are cros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19FEA5E3" w14:textId="08644880" w:rsidR="004663B9" w:rsidRPr="00785C28" w:rsidRDefault="00295356" w:rsidP="00F22D51">
            <w:r>
              <w:t xml:space="preserve">We </w:t>
            </w:r>
            <w:r w:rsidR="00851F72">
              <w:t>will measure</w:t>
            </w:r>
            <w:r>
              <w:t xml:space="preserve"> our impact of this </w:t>
            </w:r>
            <w:r w:rsidR="00D30973">
              <w:t>strategy</w:t>
            </w:r>
            <w:r>
              <w:t xml:space="preserve"> through ongoing evaluation</w:t>
            </w:r>
            <w:r w:rsidR="00D30973">
              <w:t>.</w:t>
            </w:r>
          </w:p>
        </w:tc>
      </w:tr>
    </w:tbl>
    <w:p w14:paraId="0CE76022" w14:textId="260D3598" w:rsidR="004663B9" w:rsidRPr="00287A16" w:rsidRDefault="00295356" w:rsidP="00351A5E">
      <w:pPr>
        <w:pStyle w:val="Heading2"/>
      </w:pPr>
      <w:r>
        <w:t xml:space="preserve">Find out more 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4663B9" w:rsidRPr="00287A16" w14:paraId="1A8F896A" w14:textId="77777777" w:rsidTr="00A7519D">
        <w:tc>
          <w:tcPr>
            <w:tcW w:w="4531" w:type="dxa"/>
          </w:tcPr>
          <w:p w14:paraId="235FB8CB" w14:textId="729A4092" w:rsidR="004663B9" w:rsidRPr="003059FF" w:rsidRDefault="00F77049" w:rsidP="00F22D51">
            <w:r w:rsidRPr="00F7704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3DAAA13" wp14:editId="61BE69FA">
                  <wp:simplePos x="0" y="0"/>
                  <wp:positionH relativeFrom="column">
                    <wp:posOffset>164758</wp:posOffset>
                  </wp:positionH>
                  <wp:positionV relativeFrom="paragraph">
                    <wp:posOffset>198071</wp:posOffset>
                  </wp:positionV>
                  <wp:extent cx="1863969" cy="1863969"/>
                  <wp:effectExtent l="0" t="0" r="3175" b="0"/>
                  <wp:wrapNone/>
                  <wp:docPr id="1682019402" name="Picture 28" descr="Laptop with an email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19402" name="Picture 28" descr="Laptop with an email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67" cy="186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2A40FF51" w14:textId="1174827F" w:rsidR="004663B9" w:rsidRPr="00785C28" w:rsidRDefault="00295356" w:rsidP="00F22D51">
            <w:r>
              <w:t xml:space="preserve">For any more information, or if you want to know more about the Participation Strategy than is provided in this Easy Read summary, please contact us on </w:t>
            </w:r>
            <w:hyperlink r:id="rId42" w:history="1">
              <w:r w:rsidRPr="00EE231F">
                <w:rPr>
                  <w:rStyle w:val="Hyperlink"/>
                </w:rPr>
                <w:t>hello@scottishhumanrights.com</w:t>
              </w:r>
            </w:hyperlink>
            <w:r>
              <w:t>.</w:t>
            </w:r>
          </w:p>
        </w:tc>
      </w:tr>
    </w:tbl>
    <w:p w14:paraId="7280496F" w14:textId="65FD7C2F" w:rsidR="004663B9" w:rsidRPr="00287A16" w:rsidRDefault="004663B9" w:rsidP="00085F49"/>
    <w:sectPr w:rsidR="004663B9" w:rsidRPr="00287A16" w:rsidSect="00DE331E">
      <w:headerReference w:type="even" r:id="rId43"/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9C8DA" w14:textId="77777777" w:rsidR="00D86ADC" w:rsidRDefault="00D86ADC" w:rsidP="00351A5E">
      <w:r>
        <w:separator/>
      </w:r>
    </w:p>
    <w:p w14:paraId="021B3308" w14:textId="77777777" w:rsidR="00D86ADC" w:rsidRDefault="00D86ADC" w:rsidP="00351A5E"/>
    <w:p w14:paraId="68817998" w14:textId="77777777" w:rsidR="00D86ADC" w:rsidRDefault="00D86ADC" w:rsidP="00351A5E"/>
  </w:endnote>
  <w:endnote w:type="continuationSeparator" w:id="0">
    <w:p w14:paraId="2E284C00" w14:textId="77777777" w:rsidR="00D86ADC" w:rsidRDefault="00D86ADC" w:rsidP="00351A5E">
      <w:r>
        <w:continuationSeparator/>
      </w:r>
    </w:p>
    <w:p w14:paraId="5AF877DC" w14:textId="77777777" w:rsidR="00D86ADC" w:rsidRDefault="00D86ADC" w:rsidP="00351A5E"/>
    <w:p w14:paraId="091B274A" w14:textId="77777777" w:rsidR="00D86ADC" w:rsidRDefault="00D86ADC" w:rsidP="00351A5E"/>
  </w:endnote>
  <w:endnote w:type="continuationNotice" w:id="1">
    <w:p w14:paraId="4658F646" w14:textId="77777777" w:rsidR="00D86ADC" w:rsidRDefault="00D86ADC" w:rsidP="00351A5E"/>
    <w:p w14:paraId="5DECBB43" w14:textId="77777777" w:rsidR="00D86ADC" w:rsidRDefault="00D86ADC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4A8DD857" w14:textId="77777777" w:rsidR="00DE331E" w:rsidRPr="003059FF" w:rsidRDefault="00ED5D4A" w:rsidP="003059FF">
        <w:pPr>
          <w:pStyle w:val="Footer"/>
        </w:pPr>
        <w:r w:rsidRPr="003059FF">
          <w:t xml:space="preserve">Page </w:t>
        </w:r>
        <w:r w:rsidRPr="003059FF">
          <w:fldChar w:fldCharType="begin"/>
        </w:r>
        <w:r w:rsidRPr="003059FF">
          <w:instrText>PAGE   \* MERGEFORMAT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8924180"/>
      <w:docPartObj>
        <w:docPartGallery w:val="Page Numbers (Bottom of Page)"/>
        <w:docPartUnique/>
      </w:docPartObj>
    </w:sdtPr>
    <w:sdtEndPr/>
    <w:sdtContent>
      <w:p w14:paraId="2EE33CE7" w14:textId="77777777" w:rsidR="00DE331E" w:rsidRPr="00DE331E" w:rsidRDefault="00DE331E" w:rsidP="00351A5E">
        <w:pPr>
          <w:pStyle w:val="Footer"/>
        </w:pPr>
        <w:r w:rsidRPr="003059FF">
          <w:fldChar w:fldCharType="begin"/>
        </w:r>
        <w:r w:rsidRPr="00DE331E">
          <w:instrText xml:space="preserve"> PAGE   \* MERGEFORMAT 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  <w:p w14:paraId="5EA42DBA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CC73F" w14:textId="77777777" w:rsidR="00D86ADC" w:rsidRDefault="00D86ADC" w:rsidP="00351A5E">
      <w:r>
        <w:separator/>
      </w:r>
    </w:p>
    <w:p w14:paraId="7DA46B50" w14:textId="77777777" w:rsidR="00D86ADC" w:rsidRDefault="00D86ADC" w:rsidP="00351A5E"/>
    <w:p w14:paraId="27B5DB71" w14:textId="77777777" w:rsidR="00D86ADC" w:rsidRDefault="00D86ADC" w:rsidP="00351A5E"/>
  </w:footnote>
  <w:footnote w:type="continuationSeparator" w:id="0">
    <w:p w14:paraId="34F22578" w14:textId="77777777" w:rsidR="00D86ADC" w:rsidRDefault="00D86ADC" w:rsidP="00351A5E">
      <w:r>
        <w:continuationSeparator/>
      </w:r>
    </w:p>
    <w:p w14:paraId="489436B3" w14:textId="77777777" w:rsidR="00D86ADC" w:rsidRDefault="00D86ADC" w:rsidP="00351A5E"/>
    <w:p w14:paraId="79033D27" w14:textId="77777777" w:rsidR="00D86ADC" w:rsidRDefault="00D86ADC" w:rsidP="00351A5E"/>
  </w:footnote>
  <w:footnote w:type="continuationNotice" w:id="1">
    <w:p w14:paraId="24FC8944" w14:textId="77777777" w:rsidR="00D86ADC" w:rsidRDefault="00D86ADC" w:rsidP="00351A5E"/>
    <w:p w14:paraId="072AACB4" w14:textId="77777777" w:rsidR="00D86ADC" w:rsidRDefault="00D86ADC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EE84D" w14:textId="79CD0B80" w:rsidR="003059FF" w:rsidRPr="003059FF" w:rsidRDefault="003059FF" w:rsidP="003059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65C8C" w14:textId="4A3F2A55" w:rsidR="00965016" w:rsidRPr="003059FF" w:rsidRDefault="001C71BB" w:rsidP="003059FF">
    <w:r w:rsidRPr="003059F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9C511D" wp14:editId="52E098C8">
              <wp:simplePos x="0" y="0"/>
              <wp:positionH relativeFrom="column">
                <wp:posOffset>1955041</wp:posOffset>
              </wp:positionH>
              <wp:positionV relativeFrom="paragraph">
                <wp:posOffset>4758842</wp:posOffset>
              </wp:positionV>
              <wp:extent cx="280669" cy="11162665"/>
              <wp:effectExtent l="6985" t="0" r="0" b="0"/>
              <wp:wrapNone/>
              <wp:docPr id="1978968323" name="Rectangle 197896832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280669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C5D560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9C511D" id="Rectangle 1978968323" o:spid="_x0000_s1026" alt="Title: Decorative border" style="position:absolute;margin-left:153.95pt;margin-top:374.7pt;width:22.1pt;height:878.9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" fillcolor="#0069b4" stroked="f" strokeweight="1pt">
              <v:textbox>
                <w:txbxContent>
                  <w:p w14:paraId="18C5D560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202EE" wp14:editId="1E4728DF">
              <wp:simplePos x="0" y="0"/>
              <wp:positionH relativeFrom="column">
                <wp:posOffset>6555353</wp:posOffset>
              </wp:positionH>
              <wp:positionV relativeFrom="paragraph">
                <wp:posOffset>-301680</wp:posOffset>
              </wp:positionV>
              <wp:extent cx="269958" cy="11162665"/>
              <wp:effectExtent l="0" t="0" r="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958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F700A" id="Rectangle 486684213" o:spid="_x0000_s1026" alt="Title: Decorative border" style="position:absolute;margin-left:516.15pt;margin-top:-23.75pt;width:21.2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" fillcolor="#0069b4" stroked="f" strokeweight="1pt"/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F7C6A2" wp14:editId="7E8C0399">
              <wp:simplePos x="0" y="0"/>
              <wp:positionH relativeFrom="column">
                <wp:posOffset>-743944</wp:posOffset>
              </wp:positionH>
              <wp:positionV relativeFrom="paragraph">
                <wp:posOffset>-373242</wp:posOffset>
              </wp:positionV>
              <wp:extent cx="277909" cy="11162665"/>
              <wp:effectExtent l="0" t="0" r="8255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909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A7DF68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7C6A2" id="Rectangle 14" o:spid="_x0000_s1027" alt="Title: Decorative border" style="position:absolute;margin-left:-58.6pt;margin-top:-29.4pt;width:21.9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" fillcolor="#0069b4" stroked="f" strokeweight="1pt">
              <v:textbox>
                <w:txbxContent>
                  <w:p w14:paraId="66A7DF68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73011D" wp14:editId="42FE8B2E">
              <wp:simplePos x="0" y="0"/>
              <wp:positionH relativeFrom="column">
                <wp:posOffset>1331402</wp:posOffset>
              </wp:positionH>
              <wp:positionV relativeFrom="paragraph">
                <wp:posOffset>-5726097</wp:posOffset>
              </wp:positionV>
              <wp:extent cx="313099" cy="11162714"/>
              <wp:effectExtent l="4445" t="0" r="0" b="0"/>
              <wp:wrapNone/>
              <wp:docPr id="884176920" name="Rectangle 884176920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13099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85DFD8" w14:textId="77777777" w:rsidR="001C71BB" w:rsidRDefault="001C71BB" w:rsidP="001C71B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3011D" id="Rectangle 884176920" o:spid="_x0000_s1028" alt="Title: Decorative border" style="position:absolute;margin-left:104.85pt;margin-top:-450.85pt;width:24.65pt;height:878.9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" fillcolor="#0069b4" stroked="f" strokeweight="1pt">
              <v:textbox>
                <w:txbxContent>
                  <w:p w14:paraId="1B85DFD8" w14:textId="77777777" w:rsidR="001C71BB" w:rsidRDefault="001C71BB" w:rsidP="001C71BB"/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D81C" w14:textId="27B58571" w:rsidR="003059FF" w:rsidRPr="003059FF" w:rsidRDefault="003059FF" w:rsidP="003059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9"/>
        </w:tabs>
        <w:ind w:left="273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9"/>
        </w:tabs>
        <w:ind w:left="489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C015E"/>
    <w:multiLevelType w:val="hybridMultilevel"/>
    <w:tmpl w:val="5CD83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01152"/>
    <w:multiLevelType w:val="hybridMultilevel"/>
    <w:tmpl w:val="0018E0C2"/>
    <w:lvl w:ilvl="0" w:tplc="0BC6FD80">
      <w:start w:val="1"/>
      <w:numFmt w:val="bullet"/>
      <w:pStyle w:val="ListParagraph"/>
      <w:lvlText w:val=""/>
      <w:lvlJc w:val="left"/>
      <w:pPr>
        <w:ind w:left="65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4149"/>
    <w:multiLevelType w:val="hybridMultilevel"/>
    <w:tmpl w:val="E6EA2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18"/>
  </w:num>
  <w:num w:numId="5" w16cid:durableId="1508253653">
    <w:abstractNumId w:val="33"/>
  </w:num>
  <w:num w:numId="6" w16cid:durableId="1159420057">
    <w:abstractNumId w:val="12"/>
  </w:num>
  <w:num w:numId="7" w16cid:durableId="1319383577">
    <w:abstractNumId w:val="7"/>
  </w:num>
  <w:num w:numId="8" w16cid:durableId="1631519628">
    <w:abstractNumId w:val="20"/>
  </w:num>
  <w:num w:numId="9" w16cid:durableId="1766996880">
    <w:abstractNumId w:val="13"/>
  </w:num>
  <w:num w:numId="10" w16cid:durableId="1546479804">
    <w:abstractNumId w:val="21"/>
  </w:num>
  <w:num w:numId="11" w16cid:durableId="1497768723">
    <w:abstractNumId w:val="22"/>
  </w:num>
  <w:num w:numId="12" w16cid:durableId="1217163113">
    <w:abstractNumId w:val="38"/>
  </w:num>
  <w:num w:numId="13" w16cid:durableId="1999650771">
    <w:abstractNumId w:val="15"/>
  </w:num>
  <w:num w:numId="14" w16cid:durableId="2115902967">
    <w:abstractNumId w:val="19"/>
  </w:num>
  <w:num w:numId="15" w16cid:durableId="1879465181">
    <w:abstractNumId w:val="14"/>
  </w:num>
  <w:num w:numId="16" w16cid:durableId="854074782">
    <w:abstractNumId w:val="25"/>
  </w:num>
  <w:num w:numId="17" w16cid:durableId="833109389">
    <w:abstractNumId w:val="14"/>
  </w:num>
  <w:num w:numId="18" w16cid:durableId="1002929076">
    <w:abstractNumId w:val="36"/>
  </w:num>
  <w:num w:numId="19" w16cid:durableId="1104494184">
    <w:abstractNumId w:val="31"/>
  </w:num>
  <w:num w:numId="20" w16cid:durableId="1521890175">
    <w:abstractNumId w:val="24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17"/>
  </w:num>
  <w:num w:numId="24" w16cid:durableId="1034691275">
    <w:abstractNumId w:val="37"/>
  </w:num>
  <w:num w:numId="25" w16cid:durableId="1525288776">
    <w:abstractNumId w:val="35"/>
  </w:num>
  <w:num w:numId="26" w16cid:durableId="448815200">
    <w:abstractNumId w:val="11"/>
  </w:num>
  <w:num w:numId="27" w16cid:durableId="2131048268">
    <w:abstractNumId w:val="6"/>
  </w:num>
  <w:num w:numId="28" w16cid:durableId="229732062">
    <w:abstractNumId w:val="34"/>
  </w:num>
  <w:num w:numId="29" w16cid:durableId="81029038">
    <w:abstractNumId w:val="9"/>
  </w:num>
  <w:num w:numId="30" w16cid:durableId="287660744">
    <w:abstractNumId w:val="32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7"/>
  </w:num>
  <w:num w:numId="34" w16cid:durableId="970748720">
    <w:abstractNumId w:val="26"/>
  </w:num>
  <w:num w:numId="35" w16cid:durableId="1610745343">
    <w:abstractNumId w:val="16"/>
  </w:num>
  <w:num w:numId="36" w16cid:durableId="1222911007">
    <w:abstractNumId w:val="30"/>
  </w:num>
  <w:num w:numId="37" w16cid:durableId="1708949134">
    <w:abstractNumId w:val="8"/>
  </w:num>
  <w:num w:numId="38" w16cid:durableId="1111827579">
    <w:abstractNumId w:val="23"/>
  </w:num>
  <w:num w:numId="39" w16cid:durableId="2109539550">
    <w:abstractNumId w:val="28"/>
  </w:num>
  <w:num w:numId="40" w16cid:durableId="1112676295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DC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5CF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AC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CE4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A8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1BB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34"/>
    <w:rsid w:val="001E44DF"/>
    <w:rsid w:val="001E45E8"/>
    <w:rsid w:val="001E4732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53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56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0E3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398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9F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47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9C6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107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415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2E0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34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1E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746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5FB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B17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87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5BC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2E9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1DC9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954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4F46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72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4D72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4F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AAD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26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19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10A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BEF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2F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5E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5FBB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94A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3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73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ADC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31E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B38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AD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2F0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858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ED7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D51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C6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49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25F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4F03C6"/>
  <w15:docId w15:val="{4306C001-8E49-442D-9F26-E65D2CDED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uiPriority="20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Grid Table Light" w:locked="0" w:uiPriority="40"/>
    <w:lsdException w:name="Grid Table 1 Light" w:locked="0"/>
    <w:lsdException w:name="Grid Table 2" w:locked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781DC9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qFormat/>
    <w:rsid w:val="00783954"/>
    <w:pPr>
      <w:spacing w:before="240" w:after="240"/>
      <w:outlineLvl w:val="0"/>
    </w:pPr>
    <w:rPr>
      <w:b/>
      <w:bCs/>
      <w:color w:val="0B1C32"/>
      <w:sz w:val="64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locked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locked/>
    <w:rsid w:val="001C4673"/>
  </w:style>
  <w:style w:type="paragraph" w:customStyle="1" w:styleId="response-text">
    <w:name w:val="response-text"/>
    <w:basedOn w:val="Normal"/>
    <w:locked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locked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locked/>
    <w:rsid w:val="005C05BD"/>
  </w:style>
  <w:style w:type="character" w:customStyle="1" w:styleId="apple-converted-space">
    <w:name w:val="apple-converted-space"/>
    <w:basedOn w:val="DefaultParagraphFont"/>
    <w:uiPriority w:val="2"/>
    <w:locked/>
    <w:rsid w:val="004B1D84"/>
  </w:style>
  <w:style w:type="paragraph" w:styleId="NormalWeb">
    <w:name w:val="Normal (Web)"/>
    <w:basedOn w:val="Normal"/>
    <w:uiPriority w:val="99"/>
    <w:unhideWhenUsed/>
    <w:lock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87D4F"/>
    <w:pPr>
      <w:numPr>
        <w:numId w:val="39"/>
      </w:numPr>
      <w:ind w:left="108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3059FF"/>
    <w:pPr>
      <w:tabs>
        <w:tab w:val="center" w:pos="4513"/>
        <w:tab w:val="right" w:pos="9026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3059FF"/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locked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locked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781DC9"/>
    <w:rPr>
      <w:rFonts w:ascii="Arial" w:eastAsia="Times New Roman" w:hAnsi="Arial" w:cs="Times New Roman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781DC9"/>
    <w:rPr>
      <w:rFonts w:ascii="Arial" w:eastAsia="Times New Roman" w:hAnsi="Arial" w:cs="Times New Roman"/>
      <w:b/>
      <w:bCs/>
      <w:color w:val="0B1C32"/>
      <w:sz w:val="64"/>
      <w:szCs w:val="64"/>
    </w:rPr>
  </w:style>
  <w:style w:type="paragraph" w:styleId="NoSpacing">
    <w:name w:val="No Spacing"/>
    <w:basedOn w:val="Normal"/>
    <w:uiPriority w:val="1"/>
    <w:locked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locked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locked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locked/>
    <w:rsid w:val="00F75D3A"/>
  </w:style>
  <w:style w:type="character" w:customStyle="1" w:styleId="smq-richtextcontent-0-1-358">
    <w:name w:val="smq-richtextcontent-0-1-358"/>
    <w:basedOn w:val="DefaultParagraphFont"/>
    <w:locked/>
    <w:rsid w:val="00941466"/>
  </w:style>
  <w:style w:type="character" w:customStyle="1" w:styleId="smq-richtextcontent-0-1-351">
    <w:name w:val="smq-richtextcontent-0-1-351"/>
    <w:basedOn w:val="DefaultParagraphFont"/>
    <w:locked/>
    <w:rsid w:val="00386DDF"/>
  </w:style>
  <w:style w:type="character" w:customStyle="1" w:styleId="smq-richtextcontent-0-1-355">
    <w:name w:val="smq-richtextcontent-0-1-355"/>
    <w:basedOn w:val="DefaultParagraphFont"/>
    <w:locked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locked/>
    <w:rsid w:val="00A2786C"/>
  </w:style>
  <w:style w:type="paragraph" w:customStyle="1" w:styleId="TableParagraph">
    <w:name w:val="Table Paragraph"/>
    <w:basedOn w:val="Normal"/>
    <w:uiPriority w:val="1"/>
    <w:locked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locked/>
    <w:rsid w:val="00F22D51"/>
    <w:pPr>
      <w:spacing w:after="0" w:line="240" w:lineRule="auto"/>
    </w:pPr>
    <w:tblPr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  <w:insideH w:val="single" w:sz="2" w:space="0" w:color="000000" w:themeColor="text1"/>
        <w:insideV w:val="single" w:sz="2" w:space="0" w:color="000000" w:themeColor="text1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uiPriority w:val="1"/>
    <w:locked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locked/>
    <w:rsid w:val="00085F49"/>
    <w:rPr>
      <w:color w:val="666666"/>
    </w:rPr>
  </w:style>
  <w:style w:type="paragraph" w:customStyle="1" w:styleId="Quotes">
    <w:name w:val="Quotes"/>
    <w:basedOn w:val="Heading2"/>
    <w:link w:val="QuotesChar"/>
    <w:rsid w:val="00783954"/>
    <w:pPr>
      <w:shd w:val="clear" w:color="auto" w:fill="01FF80"/>
    </w:pPr>
    <w:rPr>
      <w:b w:val="0"/>
      <w:sz w:val="24"/>
    </w:rPr>
  </w:style>
  <w:style w:type="character" w:customStyle="1" w:styleId="QuotesChar">
    <w:name w:val="Quotes Char"/>
    <w:basedOn w:val="Heading2Char"/>
    <w:link w:val="Quotes"/>
    <w:rsid w:val="00783954"/>
    <w:rPr>
      <w:rFonts w:ascii="Arial" w:eastAsia="Times New Roman" w:hAnsi="Arial" w:cs="Times New Roman"/>
      <w:b w:val="0"/>
      <w:bCs/>
      <w:color w:val="000000" w:themeColor="text1"/>
      <w:sz w:val="24"/>
      <w:szCs w:val="36"/>
      <w:shd w:val="clear" w:color="auto" w:fill="01FF80"/>
    </w:rPr>
  </w:style>
  <w:style w:type="paragraph" w:customStyle="1" w:styleId="Highlight">
    <w:name w:val="Highlight"/>
    <w:basedOn w:val="Normal"/>
    <w:link w:val="HighlightChar"/>
    <w:uiPriority w:val="1"/>
    <w:qFormat/>
    <w:rsid w:val="00783954"/>
    <w:pPr>
      <w:shd w:val="clear" w:color="auto" w:fill="FFFF00"/>
      <w:spacing w:line="360" w:lineRule="auto"/>
    </w:pPr>
  </w:style>
  <w:style w:type="character" w:customStyle="1" w:styleId="HighlightChar">
    <w:name w:val="Highlight Char"/>
    <w:basedOn w:val="DefaultParagraphFont"/>
    <w:link w:val="Highlight"/>
    <w:uiPriority w:val="1"/>
    <w:rsid w:val="00781DC9"/>
    <w:rPr>
      <w:rFonts w:ascii="Arial" w:eastAsia="Times New Roman" w:hAnsi="Arial" w:cs="Times New Roman"/>
      <w:color w:val="000000" w:themeColor="text1"/>
      <w:sz w:val="32"/>
      <w:szCs w:val="20"/>
      <w:shd w:val="clear" w:color="auto" w:fill="FFFF00"/>
    </w:rPr>
  </w:style>
  <w:style w:type="paragraph" w:customStyle="1" w:styleId="BoldDefinitions">
    <w:name w:val="Bold (Definitions)"/>
    <w:basedOn w:val="Normal"/>
    <w:link w:val="BoldDefinitionsChar"/>
    <w:uiPriority w:val="1"/>
    <w:qFormat/>
    <w:rsid w:val="00117ACF"/>
    <w:rPr>
      <w:b/>
    </w:rPr>
  </w:style>
  <w:style w:type="character" w:customStyle="1" w:styleId="BoldDefinitionsChar">
    <w:name w:val="Bold (Definitions) Char"/>
    <w:basedOn w:val="DefaultParagraphFont"/>
    <w:link w:val="BoldDefinitions"/>
    <w:uiPriority w:val="1"/>
    <w:rsid w:val="00781DC9"/>
    <w:rPr>
      <w:rFonts w:ascii="Arial" w:eastAsia="Times New Roman" w:hAnsi="Arial" w:cs="Times New Roman"/>
      <w:b/>
      <w:color w:val="000000" w:themeColor="text1"/>
      <w:sz w:val="32"/>
      <w:szCs w:val="20"/>
    </w:rPr>
  </w:style>
  <w:style w:type="table" w:styleId="GridTable1Light-Accent1">
    <w:name w:val="Grid Table 1 Light Accent 1"/>
    <w:basedOn w:val="TableNormal"/>
    <w:uiPriority w:val="46"/>
    <w:locked/>
    <w:rsid w:val="00F22D51"/>
    <w:pPr>
      <w:spacing w:after="0" w:line="240" w:lineRule="auto"/>
    </w:pPr>
    <w:rPr>
      <w:color w:val="0B1C32"/>
    </w:rPr>
    <w:tblPr>
      <w:tblStyleRowBandSize w:val="1"/>
      <w:tblStyleColBandSize w:val="1"/>
      <w:tblBorders>
        <w:top w:val="single" w:sz="2" w:space="0" w:color="0B1C32"/>
        <w:left w:val="single" w:sz="2" w:space="0" w:color="0B1C32"/>
        <w:bottom w:val="single" w:sz="2" w:space="0" w:color="0B1C32"/>
        <w:right w:val="single" w:sz="2" w:space="0" w:color="0B1C32"/>
        <w:insideH w:val="single" w:sz="2" w:space="0" w:color="0B1C32"/>
        <w:insideV w:val="single" w:sz="2" w:space="0" w:color="0B1C32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idTable">
    <w:name w:val="Grid Table"/>
    <w:basedOn w:val="Normal"/>
    <w:qFormat/>
    <w:rsid w:val="00F22D51"/>
  </w:style>
  <w:style w:type="paragraph" w:customStyle="1" w:styleId="Internal">
    <w:name w:val="Internal"/>
    <w:basedOn w:val="Highlight"/>
    <w:link w:val="InternalChar"/>
    <w:rsid w:val="00F22D51"/>
    <w:pPr>
      <w:shd w:val="clear" w:color="auto" w:fill="DEEAF6" w:themeFill="accent1" w:themeFillTint="33"/>
      <w:spacing w:before="240" w:after="240"/>
    </w:pPr>
    <w:rPr>
      <w:sz w:val="24"/>
    </w:rPr>
  </w:style>
  <w:style w:type="character" w:customStyle="1" w:styleId="InternalChar">
    <w:name w:val="Internal Char"/>
    <w:basedOn w:val="HighlightChar"/>
    <w:link w:val="Internal"/>
    <w:rsid w:val="00F22D51"/>
    <w:rPr>
      <w:rFonts w:ascii="Arial" w:eastAsia="Times New Roman" w:hAnsi="Arial" w:cs="Times New Roman"/>
      <w:color w:val="000000" w:themeColor="text1"/>
      <w:sz w:val="24"/>
      <w:szCs w:val="20"/>
      <w:shd w:val="clear" w:color="auto" w:fill="DEEAF6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mailto:hello@scottishhumanrights.com" TargetMode="External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\dc2\DCGroup_SHRC\1.%20Quick%20Find\4.%20Corporate%20Templates%20and%20Logos\13.1%20Easy%20Rea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6FC789-7C31-4865-9ADC-410C65EF3342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17e591a8-50ab-4a97-91d7-38a7f8b83b33"/>
  </ds:schemaRefs>
</ds:datastoreItem>
</file>

<file path=customXml/itemProps3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13.1 Easy Reads</Template>
  <TotalTime>287</TotalTime>
  <Pages>14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Template: Easy Read</vt:lpstr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Participation Strategy Easy Read</dc:title>
  <dc:subject/>
  <dc:creator>Brown O (Oonagh)</dc:creator>
  <cp:keywords/>
  <dc:description/>
  <cp:lastModifiedBy>Megan Strickland</cp:lastModifiedBy>
  <cp:revision>13</cp:revision>
  <cp:lastPrinted>2024-12-31T10:05:00Z</cp:lastPrinted>
  <dcterms:created xsi:type="dcterms:W3CDTF">2025-02-28T15:36:00Z</dcterms:created>
  <dcterms:modified xsi:type="dcterms:W3CDTF">2025-03-24T10:21:00Z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