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webextensions/taskpanes.xml" ContentType="application/vnd.ms-office.webextensiontaskpanes+xml"/>
  <Override PartName="/word/webextensions/webextension1.xml" ContentType="application/vnd.ms-office.webextension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microsoft.com/office/2011/relationships/webextensiontaskpanes" Target="word/webextensions/taskpanes.xml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A867DDE" w14:textId="12AD78F3" w:rsidR="00E662FE" w:rsidRPr="000F563A" w:rsidRDefault="00B96A87" w:rsidP="00351A5E">
      <w:pPr>
        <w:pStyle w:val="Heading1"/>
      </w:pPr>
      <w:r>
        <w:t>State of the Nation: Civil and Political Rights in Scotland 2023-24</w:t>
      </w:r>
    </w:p>
    <w:p w14:paraId="0503F7BB" w14:textId="0BE5D614" w:rsidR="002B528E" w:rsidRDefault="00FC132B" w:rsidP="00351A5E">
      <w:r>
        <w:rPr>
          <w:noProof/>
        </w:rPr>
        <w:drawing>
          <wp:inline distT="0" distB="0" distL="0" distR="0" wp14:anchorId="4CBFBD15" wp14:editId="2D4F81E5">
            <wp:extent cx="1076314" cy="1466662"/>
            <wp:effectExtent l="0" t="0" r="0" b="0"/>
            <wp:docPr id="2084130792" name="Picture 5" descr="Map of Scotla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4130792" name="Picture 5" descr="Map of Scotland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6111" cy="14800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C941FD2" w14:textId="77777777" w:rsidR="009B6810" w:rsidRPr="00965016" w:rsidRDefault="0011287D" w:rsidP="00965016">
      <w:pPr>
        <w:rPr>
          <w:b/>
          <w:bCs/>
          <w:sz w:val="72"/>
          <w:szCs w:val="72"/>
        </w:rPr>
      </w:pPr>
      <w:r w:rsidRPr="00965016">
        <w:rPr>
          <w:b/>
          <w:bCs/>
          <w:sz w:val="72"/>
          <w:szCs w:val="72"/>
        </w:rPr>
        <w:t>Easy Read</w:t>
      </w:r>
    </w:p>
    <w:tbl>
      <w:tblPr>
        <w:tblStyle w:val="TableGrid"/>
        <w:tblpPr w:leftFromText="181" w:rightFromText="181" w:vertAnchor="page" w:horzAnchor="margin" w:tblpY="12999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47"/>
        <w:gridCol w:w="4781"/>
      </w:tblGrid>
      <w:tr w:rsidR="00D7731D" w14:paraId="708123DD" w14:textId="77777777" w:rsidTr="007D3A61">
        <w:trPr>
          <w:trHeight w:val="1613"/>
        </w:trPr>
        <w:tc>
          <w:tcPr>
            <w:tcW w:w="4847" w:type="dxa"/>
          </w:tcPr>
          <w:p w14:paraId="6503BDB2" w14:textId="77777777" w:rsidR="00D7731D" w:rsidRPr="00D7731D" w:rsidRDefault="00D7731D" w:rsidP="007D3A61">
            <w:r w:rsidRPr="00A43A2C">
              <w:t>Report by the Scottish Human Rights Commission</w:t>
            </w:r>
            <w:r w:rsidRPr="00D7731D">
              <w:t xml:space="preserve"> (SHRC) </w:t>
            </w:r>
          </w:p>
        </w:tc>
        <w:tc>
          <w:tcPr>
            <w:tcW w:w="4781" w:type="dxa"/>
          </w:tcPr>
          <w:p w14:paraId="5B914E99" w14:textId="77777777" w:rsidR="00D7731D" w:rsidRPr="00D7731D" w:rsidRDefault="00D7731D" w:rsidP="007D3A61">
            <w:pPr>
              <w:pStyle w:val="Footer"/>
            </w:pPr>
            <w:r w:rsidRPr="00E005F7">
              <w:rPr>
                <w:noProof/>
              </w:rPr>
              <w:drawing>
                <wp:anchor distT="0" distB="0" distL="114300" distR="114300" simplePos="0" relativeHeight="251666432" behindDoc="0" locked="0" layoutInCell="1" allowOverlap="1" wp14:anchorId="2549BEC9" wp14:editId="1928F545">
                  <wp:simplePos x="0" y="0"/>
                  <wp:positionH relativeFrom="column">
                    <wp:posOffset>326829</wp:posOffset>
                  </wp:positionH>
                  <wp:positionV relativeFrom="paragraph">
                    <wp:posOffset>51728</wp:posOffset>
                  </wp:positionV>
                  <wp:extent cx="2074545" cy="1168400"/>
                  <wp:effectExtent l="0" t="0" r="1905" b="0"/>
                  <wp:wrapSquare wrapText="bothSides"/>
                  <wp:docPr id="57326948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326948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786" b="24828"/>
                          <a:stretch/>
                        </pic:blipFill>
                        <pic:spPr bwMode="auto">
                          <a:xfrm>
                            <a:off x="0" y="0"/>
                            <a:ext cx="2074545" cy="116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79958C35" w14:textId="77777777" w:rsidR="00351A5E" w:rsidRDefault="00BE10A8" w:rsidP="00351A5E">
      <w:pPr>
        <w:pStyle w:val="Footer"/>
      </w:pPr>
      <w:r>
        <w:rPr>
          <w:noProof/>
        </w:rPr>
        <w:drawing>
          <wp:inline distT="0" distB="0" distL="0" distR="0" wp14:anchorId="45CB5F6D" wp14:editId="2618A45A">
            <wp:extent cx="1197032" cy="1197032"/>
            <wp:effectExtent l="0" t="0" r="3175" b="3175"/>
            <wp:docPr id="1539680980" name="Picture 3" descr="Easy Read logo of woman smiling and reading an Easy Read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9680980" name="Picture 3" descr="Easy Read logo of woman smiling and reading an Easy Read&#10;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310" cy="1203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7A16">
        <w:t xml:space="preserve">   </w:t>
      </w:r>
      <w:r>
        <w:rPr>
          <w:noProof/>
        </w:rPr>
        <w:drawing>
          <wp:inline distT="0" distB="0" distL="0" distR="0" wp14:anchorId="1A65DCAD" wp14:editId="50CF935E">
            <wp:extent cx="1914166" cy="796973"/>
            <wp:effectExtent l="0" t="0" r="0" b="0"/>
            <wp:docPr id="1109520942" name="Picture 1" descr="Made with photosymbo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0560729" name="Picture 1" descr="Made with photosymbols"/>
                    <pic:cNvPicPr/>
                  </pic:nvPicPr>
                  <pic:blipFill rotWithShape="1">
                    <a:blip r:embed="rId14"/>
                    <a:srcRect l="-1" t="30279" r="-17" b="28078"/>
                    <a:stretch/>
                  </pic:blipFill>
                  <pic:spPr bwMode="auto">
                    <a:xfrm>
                      <a:off x="0" y="0"/>
                      <a:ext cx="1920931" cy="799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D2E0C9" w14:textId="6E1C56DA" w:rsidR="0035475A" w:rsidRPr="005D7C6B" w:rsidRDefault="0092568C" w:rsidP="009B7D9A">
      <w:pPr>
        <w:pStyle w:val="Heading2"/>
      </w:pPr>
      <w:r>
        <w:lastRenderedPageBreak/>
        <w:t>Contents page</w:t>
      </w:r>
      <w:r w:rsidR="0047687A">
        <w:t xml:space="preserve"> </w:t>
      </w:r>
    </w:p>
    <w:tbl>
      <w:tblPr>
        <w:tblStyle w:val="TableGrid"/>
        <w:tblW w:w="0" w:type="auto"/>
        <w:tblBorders>
          <w:insideH w:val="single" w:sz="6" w:space="0" w:color="auto"/>
          <w:insideV w:val="single" w:sz="6" w:space="0" w:color="auto"/>
        </w:tblBorders>
        <w:tblLook w:val="04A0" w:firstRow="1" w:lastRow="0" w:firstColumn="1" w:lastColumn="0" w:noHBand="0" w:noVBand="1"/>
        <w:tblCaption w:val="Table of contents"/>
      </w:tblPr>
      <w:tblGrid>
        <w:gridCol w:w="6091"/>
        <w:gridCol w:w="3537"/>
      </w:tblGrid>
      <w:tr w:rsidR="005D7C6B" w14:paraId="1786024F" w14:textId="77777777" w:rsidTr="00F35C34">
        <w:trPr>
          <w:cantSplit/>
          <w:tblHeader/>
        </w:trPr>
        <w:tc>
          <w:tcPr>
            <w:tcW w:w="6091" w:type="dxa"/>
          </w:tcPr>
          <w:p w14:paraId="2E064C0C" w14:textId="77777777" w:rsidR="005D7C6B" w:rsidRPr="009B7D9A" w:rsidRDefault="005D7C6B" w:rsidP="009B7D9A">
            <w:pPr>
              <w:spacing w:before="0"/>
              <w:rPr>
                <w:b/>
                <w:bCs/>
              </w:rPr>
            </w:pPr>
            <w:r w:rsidRPr="009B7D9A">
              <w:rPr>
                <w:b/>
                <w:bCs/>
              </w:rPr>
              <w:t>Heading</w:t>
            </w:r>
          </w:p>
        </w:tc>
        <w:tc>
          <w:tcPr>
            <w:tcW w:w="3537" w:type="dxa"/>
          </w:tcPr>
          <w:p w14:paraId="42A037B5" w14:textId="77777777" w:rsidR="005D7C6B" w:rsidRPr="009B7D9A" w:rsidRDefault="005D7C6B" w:rsidP="009B7D9A">
            <w:pPr>
              <w:spacing w:before="0"/>
              <w:rPr>
                <w:b/>
                <w:bCs/>
              </w:rPr>
            </w:pPr>
            <w:r w:rsidRPr="009B7D9A">
              <w:rPr>
                <w:b/>
                <w:bCs/>
              </w:rPr>
              <w:t>Page number</w:t>
            </w:r>
          </w:p>
        </w:tc>
      </w:tr>
      <w:tr w:rsidR="005D7C6B" w14:paraId="07B717AE" w14:textId="77777777" w:rsidTr="00F35C34">
        <w:trPr>
          <w:cantSplit/>
        </w:trPr>
        <w:tc>
          <w:tcPr>
            <w:tcW w:w="6091" w:type="dxa"/>
          </w:tcPr>
          <w:p w14:paraId="0B13453A" w14:textId="77777777" w:rsidR="005D7C6B" w:rsidRDefault="005D7C6B" w:rsidP="009B7D9A">
            <w:pPr>
              <w:spacing w:before="0"/>
            </w:pPr>
            <w:r>
              <w:t>Who we are</w:t>
            </w:r>
          </w:p>
        </w:tc>
        <w:tc>
          <w:tcPr>
            <w:tcW w:w="3537" w:type="dxa"/>
          </w:tcPr>
          <w:p w14:paraId="7D538235" w14:textId="08E30CF4" w:rsidR="005D7C6B" w:rsidRDefault="005D7C6B" w:rsidP="009B7D9A">
            <w:pPr>
              <w:spacing w:before="0"/>
            </w:pPr>
            <w:r>
              <w:t xml:space="preserve">Page </w:t>
            </w:r>
            <w:r w:rsidR="00F84C6E">
              <w:t>3</w:t>
            </w:r>
          </w:p>
        </w:tc>
      </w:tr>
      <w:tr w:rsidR="005D7C6B" w14:paraId="6BB7313E" w14:textId="77777777" w:rsidTr="00F35C34">
        <w:trPr>
          <w:cantSplit/>
        </w:trPr>
        <w:tc>
          <w:tcPr>
            <w:tcW w:w="6091" w:type="dxa"/>
          </w:tcPr>
          <w:p w14:paraId="16141B65" w14:textId="77777777" w:rsidR="005D7C6B" w:rsidRPr="00CC4A0E" w:rsidRDefault="005D7C6B" w:rsidP="009B7D9A">
            <w:pPr>
              <w:spacing w:before="0"/>
            </w:pPr>
            <w:r>
              <w:t>What this report is about</w:t>
            </w:r>
          </w:p>
        </w:tc>
        <w:tc>
          <w:tcPr>
            <w:tcW w:w="3537" w:type="dxa"/>
          </w:tcPr>
          <w:p w14:paraId="1C6BB97A" w14:textId="0974B433" w:rsidR="005D7C6B" w:rsidRPr="00CC4A0E" w:rsidRDefault="005D7C6B" w:rsidP="009B7D9A">
            <w:pPr>
              <w:spacing w:before="0"/>
            </w:pPr>
            <w:r w:rsidRPr="00CC4A0E">
              <w:t xml:space="preserve">Page </w:t>
            </w:r>
            <w:r w:rsidR="00F84C6E">
              <w:t>5</w:t>
            </w:r>
          </w:p>
        </w:tc>
      </w:tr>
      <w:tr w:rsidR="005D7C6B" w14:paraId="6ACE70E0" w14:textId="77777777" w:rsidTr="00F35C34">
        <w:trPr>
          <w:cantSplit/>
        </w:trPr>
        <w:tc>
          <w:tcPr>
            <w:tcW w:w="6091" w:type="dxa"/>
          </w:tcPr>
          <w:p w14:paraId="6DE91301" w14:textId="77777777" w:rsidR="005D7C6B" w:rsidRPr="00CC4A0E" w:rsidRDefault="005D7C6B" w:rsidP="009B7D9A">
            <w:pPr>
              <w:spacing w:before="0"/>
            </w:pPr>
            <w:r>
              <w:t>Why we did the report</w:t>
            </w:r>
          </w:p>
        </w:tc>
        <w:tc>
          <w:tcPr>
            <w:tcW w:w="3537" w:type="dxa"/>
          </w:tcPr>
          <w:p w14:paraId="218AF464" w14:textId="5D31CDE9" w:rsidR="005D7C6B" w:rsidRPr="00CC4A0E" w:rsidRDefault="005D7C6B" w:rsidP="009B7D9A">
            <w:pPr>
              <w:spacing w:before="0"/>
            </w:pPr>
            <w:r w:rsidRPr="00CC4A0E">
              <w:t xml:space="preserve">Page </w:t>
            </w:r>
            <w:r w:rsidR="00F84C6E">
              <w:t>8</w:t>
            </w:r>
          </w:p>
        </w:tc>
      </w:tr>
      <w:tr w:rsidR="00AE1BA0" w14:paraId="13F4376B" w14:textId="77777777" w:rsidTr="00F35C34">
        <w:trPr>
          <w:cantSplit/>
        </w:trPr>
        <w:tc>
          <w:tcPr>
            <w:tcW w:w="6091" w:type="dxa"/>
          </w:tcPr>
          <w:p w14:paraId="2DEB1AE9" w14:textId="16D214E3" w:rsidR="00AE1BA0" w:rsidRDefault="00AE1BA0" w:rsidP="009B7D9A">
            <w:pPr>
              <w:spacing w:before="0"/>
            </w:pPr>
            <w:r>
              <w:t xml:space="preserve">What </w:t>
            </w:r>
            <w:r w:rsidR="00F84C6E">
              <w:t>other work we are doing</w:t>
            </w:r>
          </w:p>
        </w:tc>
        <w:tc>
          <w:tcPr>
            <w:tcW w:w="3537" w:type="dxa"/>
          </w:tcPr>
          <w:p w14:paraId="2F74191D" w14:textId="33303E61" w:rsidR="00AE1BA0" w:rsidRPr="00CC4A0E" w:rsidRDefault="00F84C6E" w:rsidP="009B7D9A">
            <w:pPr>
              <w:spacing w:before="0"/>
            </w:pPr>
            <w:r>
              <w:t xml:space="preserve">Page </w:t>
            </w:r>
            <w:r w:rsidR="007A5466">
              <w:t>9</w:t>
            </w:r>
          </w:p>
        </w:tc>
      </w:tr>
      <w:tr w:rsidR="005D7C6B" w14:paraId="58271D0A" w14:textId="77777777" w:rsidTr="00F35C34">
        <w:trPr>
          <w:cantSplit/>
        </w:trPr>
        <w:tc>
          <w:tcPr>
            <w:tcW w:w="6091" w:type="dxa"/>
          </w:tcPr>
          <w:p w14:paraId="0CCD2555" w14:textId="33E4FDBA" w:rsidR="005D7C6B" w:rsidRDefault="00F35C34" w:rsidP="009B7D9A">
            <w:pPr>
              <w:spacing w:before="0"/>
              <w:rPr>
                <w:sz w:val="24"/>
              </w:rPr>
            </w:pPr>
            <w:r>
              <w:t xml:space="preserve">What </w:t>
            </w:r>
            <w:r w:rsidR="00F84C6E">
              <w:t>the report says</w:t>
            </w:r>
          </w:p>
        </w:tc>
        <w:tc>
          <w:tcPr>
            <w:tcW w:w="3537" w:type="dxa"/>
          </w:tcPr>
          <w:p w14:paraId="351DED58" w14:textId="16416B98" w:rsidR="005D7C6B" w:rsidRPr="002B3EEF" w:rsidRDefault="005D7C6B" w:rsidP="009B7D9A">
            <w:pPr>
              <w:spacing w:before="0"/>
              <w:rPr>
                <w:sz w:val="24"/>
              </w:rPr>
            </w:pPr>
            <w:r w:rsidRPr="00CC4A0E">
              <w:t>Pa</w:t>
            </w:r>
            <w:r>
              <w:t xml:space="preserve">ge </w:t>
            </w:r>
            <w:r w:rsidR="007A5466">
              <w:t>11</w:t>
            </w:r>
          </w:p>
        </w:tc>
      </w:tr>
      <w:tr w:rsidR="00AE1BA0" w14:paraId="29FAFA48" w14:textId="77777777" w:rsidTr="00F35C34">
        <w:trPr>
          <w:cantSplit/>
        </w:trPr>
        <w:tc>
          <w:tcPr>
            <w:tcW w:w="6091" w:type="dxa"/>
          </w:tcPr>
          <w:p w14:paraId="163FE595" w14:textId="4138651F" w:rsidR="00AE1BA0" w:rsidRDefault="00AE1BA0" w:rsidP="009B7D9A">
            <w:pPr>
              <w:spacing w:before="0"/>
            </w:pPr>
            <w:r>
              <w:t xml:space="preserve">What needs to be done  </w:t>
            </w:r>
          </w:p>
        </w:tc>
        <w:tc>
          <w:tcPr>
            <w:tcW w:w="3537" w:type="dxa"/>
          </w:tcPr>
          <w:p w14:paraId="2C573E3A" w14:textId="1627AD35" w:rsidR="00AE1BA0" w:rsidRPr="00CC4A0E" w:rsidRDefault="007A5466" w:rsidP="009B7D9A">
            <w:pPr>
              <w:spacing w:before="0"/>
            </w:pPr>
            <w:r>
              <w:t>Page 13</w:t>
            </w:r>
          </w:p>
        </w:tc>
      </w:tr>
    </w:tbl>
    <w:p w14:paraId="4622321F" w14:textId="77777777" w:rsidR="007A5466" w:rsidRDefault="007A5466" w:rsidP="007A5466"/>
    <w:p w14:paraId="26C9DEF7" w14:textId="77777777" w:rsidR="007A5466" w:rsidRDefault="007A5466">
      <w:pPr>
        <w:spacing w:before="0" w:after="160" w:line="259" w:lineRule="auto"/>
        <w:rPr>
          <w:b/>
          <w:bCs/>
          <w:sz w:val="36"/>
          <w:szCs w:val="36"/>
        </w:rPr>
      </w:pPr>
      <w:r>
        <w:br w:type="page"/>
      </w:r>
    </w:p>
    <w:p w14:paraId="54662B34" w14:textId="078FA14A" w:rsidR="007D3A61" w:rsidRDefault="009B7D9A" w:rsidP="007D3A61">
      <w:pPr>
        <w:pStyle w:val="Heading2"/>
      </w:pPr>
      <w:r>
        <w:lastRenderedPageBreak/>
        <w:t>Who we are</w:t>
      </w:r>
    </w:p>
    <w:tbl>
      <w:tblPr>
        <w:tblStyle w:val="TableGridLight"/>
        <w:tblpPr w:leftFromText="181" w:rightFromText="181" w:vertAnchor="text" w:horzAnchor="margin" w:tblpY="32"/>
        <w:tblOverlap w:val="never"/>
        <w:tblW w:w="977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4815"/>
        <w:gridCol w:w="4961"/>
      </w:tblGrid>
      <w:tr w:rsidR="007D3A61" w:rsidRPr="00287A16" w14:paraId="380F60F3" w14:textId="77777777" w:rsidTr="00AF6BD7">
        <w:trPr>
          <w:cantSplit/>
          <w:trHeight w:val="2542"/>
        </w:trPr>
        <w:tc>
          <w:tcPr>
            <w:tcW w:w="4815" w:type="dxa"/>
          </w:tcPr>
          <w:p w14:paraId="6712AB1A" w14:textId="77777777" w:rsidR="007D3A61" w:rsidRPr="00785C28" w:rsidRDefault="007D3A61" w:rsidP="00EA4176">
            <w:pPr>
              <w:pStyle w:val="BodyText1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3516D03" wp14:editId="6F64A40D">
                  <wp:extent cx="1789044" cy="1040699"/>
                  <wp:effectExtent l="0" t="0" r="1905" b="7620"/>
                  <wp:docPr id="1496032865" name="Picture 3" descr="Scottish Human Rights Commission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6032865" name="Picture 3" descr="Scottish Human Rights Commission logo"/>
                          <pic:cNvPicPr/>
                        </pic:nvPicPr>
                        <pic:blipFill rotWithShape="1">
                          <a:blip r:embed="rId12"/>
                          <a:srcRect t="21674" r="3446" b="22160"/>
                          <a:stretch/>
                        </pic:blipFill>
                        <pic:spPr bwMode="auto">
                          <a:xfrm>
                            <a:off x="0" y="0"/>
                            <a:ext cx="1801865" cy="1048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523AE27B" w14:textId="77777777" w:rsidR="007D3A61" w:rsidRPr="00785C28" w:rsidRDefault="007D3A61" w:rsidP="00EA4176">
            <w:r>
              <w:t>We are the Scottish Human Rights Commission. We are called SHRC for short.</w:t>
            </w:r>
          </w:p>
        </w:tc>
      </w:tr>
      <w:tr w:rsidR="007D3A61" w:rsidRPr="00287A16" w14:paraId="2AA243F6" w14:textId="77777777" w:rsidTr="00AF6BD7">
        <w:trPr>
          <w:cantSplit/>
          <w:trHeight w:val="2760"/>
        </w:trPr>
        <w:tc>
          <w:tcPr>
            <w:tcW w:w="4815" w:type="dxa"/>
          </w:tcPr>
          <w:p w14:paraId="41072311" w14:textId="0A0FFBF5" w:rsidR="007D3A61" w:rsidRPr="00785C28" w:rsidRDefault="00AF6BD7" w:rsidP="00EA4176">
            <w:pPr>
              <w:pStyle w:val="BodyText1"/>
            </w:pPr>
            <w:r>
              <w:rPr>
                <w:noProof/>
              </w:rPr>
              <w:drawing>
                <wp:inline distT="0" distB="0" distL="0" distR="0" wp14:anchorId="2241ADA3" wp14:editId="4CAF1291">
                  <wp:extent cx="1367155" cy="1367155"/>
                  <wp:effectExtent l="0" t="0" r="4445" b="4445"/>
                  <wp:docPr id="385287272" name="Picture 4" descr="People in a circle around a woman protecting her underneath a Scotland fla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5287272" name="Picture 4" descr="People in a circle around a woman protecting her underneath a Scotland flag.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7155" cy="1367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49D92661" w14:textId="77777777" w:rsidR="007D3A61" w:rsidRPr="00785C28" w:rsidRDefault="007D3A61" w:rsidP="00EA4176">
            <w:pPr>
              <w:pStyle w:val="BodyText1"/>
              <w:spacing w:line="360" w:lineRule="auto"/>
            </w:pPr>
            <w:r>
              <w:t>Our job is to protect people’s human rights in Scotland.</w:t>
            </w:r>
          </w:p>
        </w:tc>
      </w:tr>
      <w:tr w:rsidR="007D3A61" w:rsidRPr="00287A16" w14:paraId="044AC418" w14:textId="77777777" w:rsidTr="00AF6BD7">
        <w:trPr>
          <w:cantSplit/>
          <w:trHeight w:val="2400"/>
        </w:trPr>
        <w:tc>
          <w:tcPr>
            <w:tcW w:w="4815" w:type="dxa"/>
          </w:tcPr>
          <w:p w14:paraId="2E15FD59" w14:textId="33F3CE9A" w:rsidR="007D3A61" w:rsidRPr="00785C28" w:rsidRDefault="007D3A61" w:rsidP="00EA4176">
            <w:pPr>
              <w:pStyle w:val="BodyText1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B49C296" wp14:editId="10B77BFC">
                  <wp:extent cx="1486894" cy="1486894"/>
                  <wp:effectExtent l="0" t="0" r="0" b="0"/>
                  <wp:docPr id="947366473" name="Picture 10" descr="Woman pointing to hersel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7366473" name="Picture 10" descr="Woman pointing to hersel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0404" cy="14904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1CA51607" w14:textId="77777777" w:rsidR="007D3A61" w:rsidRDefault="007D3A61" w:rsidP="00EA4176">
            <w:pPr>
              <w:pStyle w:val="BodyText1"/>
              <w:spacing w:line="360" w:lineRule="auto"/>
            </w:pPr>
            <w:r w:rsidRPr="00D04F10">
              <w:t>Human rights are rights that every person has. For example, the right to be alive and the right to g</w:t>
            </w:r>
            <w:r>
              <w:t>o to school.</w:t>
            </w:r>
          </w:p>
        </w:tc>
      </w:tr>
    </w:tbl>
    <w:p w14:paraId="64B6D91E" w14:textId="1847A6CD" w:rsidR="008B28DC" w:rsidRPr="00261331" w:rsidRDefault="00AE1BA0" w:rsidP="00AF6BD7">
      <w:pPr>
        <w:pStyle w:val="Heading2"/>
      </w:pPr>
      <w:r>
        <w:t>What this report is about</w:t>
      </w:r>
    </w:p>
    <w:tbl>
      <w:tblPr>
        <w:tblStyle w:val="TableGridLight"/>
        <w:tblW w:w="96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4673"/>
        <w:gridCol w:w="4961"/>
      </w:tblGrid>
      <w:tr w:rsidR="008B28DC" w:rsidRPr="00287A16" w14:paraId="64809D69" w14:textId="77777777" w:rsidTr="00F84C6E">
        <w:tc>
          <w:tcPr>
            <w:tcW w:w="4673" w:type="dxa"/>
            <w:tcBorders>
              <w:top w:val="nil"/>
              <w:left w:val="nil"/>
              <w:bottom w:val="nil"/>
              <w:right w:val="nil"/>
            </w:tcBorders>
          </w:tcPr>
          <w:p w14:paraId="55B44FE7" w14:textId="5B35B589" w:rsidR="008B28DC" w:rsidRPr="00B77044" w:rsidRDefault="00AE1BA0" w:rsidP="00351A5E">
            <w:r w:rsidRPr="00AE1BA0">
              <w:rPr>
                <w:noProof/>
              </w:rPr>
              <w:drawing>
                <wp:inline distT="0" distB="0" distL="0" distR="0" wp14:anchorId="36823677" wp14:editId="723BAA53">
                  <wp:extent cx="2580237" cy="2580237"/>
                  <wp:effectExtent l="0" t="0" r="0" b="0"/>
                  <wp:docPr id="1943463912" name="Picture 1" descr="A report with outward-pointing arrows symbolizing distributi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3463912" name="Picture 1" descr="A report with outward-pointing arrows symbolizing distribution.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1287" cy="25812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tcBorders>
              <w:top w:val="nil"/>
              <w:left w:val="nil"/>
              <w:bottom w:val="nil"/>
              <w:right w:val="nil"/>
            </w:tcBorders>
          </w:tcPr>
          <w:p w14:paraId="016A425D" w14:textId="4EBE9C4C" w:rsidR="008B28DC" w:rsidRPr="00785C28" w:rsidRDefault="0068426C" w:rsidP="00351A5E">
            <w:pPr>
              <w:spacing w:line="360" w:lineRule="auto"/>
            </w:pPr>
            <w:r>
              <w:t>This is</w:t>
            </w:r>
            <w:r w:rsidR="002B528E">
              <w:t xml:space="preserve"> a new type of report called the State of the Nation. </w:t>
            </w:r>
          </w:p>
        </w:tc>
      </w:tr>
      <w:tr w:rsidR="008B28DC" w:rsidRPr="00287A16" w14:paraId="12161288" w14:textId="77777777" w:rsidTr="00F84C6E">
        <w:tc>
          <w:tcPr>
            <w:tcW w:w="4673" w:type="dxa"/>
            <w:tcBorders>
              <w:top w:val="nil"/>
              <w:left w:val="nil"/>
              <w:bottom w:val="nil"/>
              <w:right w:val="nil"/>
            </w:tcBorders>
          </w:tcPr>
          <w:p w14:paraId="3523A4C1" w14:textId="55AD2AE4" w:rsidR="008B28DC" w:rsidRPr="00785C28" w:rsidRDefault="008B28DC" w:rsidP="00351A5E">
            <w:r w:rsidRPr="00785C28">
              <w:rPr>
                <w:noProof/>
              </w:rPr>
              <w:lastRenderedPageBreak/>
              <w:t xml:space="preserve"> </w:t>
            </w:r>
            <w:r w:rsidR="00AE1BA0" w:rsidRPr="00AE1BA0">
              <w:rPr>
                <w:noProof/>
              </w:rPr>
              <w:drawing>
                <wp:inline distT="0" distB="0" distL="0" distR="0" wp14:anchorId="6F534B03" wp14:editId="195CA760">
                  <wp:extent cx="1901228" cy="1901228"/>
                  <wp:effectExtent l="0" t="0" r="0" b="0"/>
                  <wp:docPr id="1667046421" name="Picture 1" descr="Checklist of years from 2020 to 2024 with a p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7046421" name="Picture 1" descr="Checklist of years from 2020 to 2024 with a pen.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701" cy="19057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tcBorders>
              <w:top w:val="nil"/>
              <w:left w:val="nil"/>
              <w:bottom w:val="nil"/>
              <w:right w:val="nil"/>
            </w:tcBorders>
          </w:tcPr>
          <w:p w14:paraId="33745CBA" w14:textId="1F379E02" w:rsidR="008B28DC" w:rsidRPr="00785C28" w:rsidRDefault="00E65327" w:rsidP="00351A5E">
            <w:r>
              <w:t xml:space="preserve">The State of the Nation will come out every year on Human Rights Day. </w:t>
            </w:r>
          </w:p>
        </w:tc>
      </w:tr>
      <w:tr w:rsidR="008B28DC" w:rsidRPr="00287A16" w14:paraId="00420BA2" w14:textId="77777777" w:rsidTr="00F84C6E">
        <w:tc>
          <w:tcPr>
            <w:tcW w:w="4673" w:type="dxa"/>
            <w:tcBorders>
              <w:top w:val="nil"/>
              <w:left w:val="nil"/>
              <w:bottom w:val="nil"/>
              <w:right w:val="nil"/>
            </w:tcBorders>
          </w:tcPr>
          <w:p w14:paraId="73D19F67" w14:textId="756251E9" w:rsidR="008B28DC" w:rsidRPr="00785C28" w:rsidRDefault="00911BD4" w:rsidP="00351A5E">
            <w:pPr>
              <w:rPr>
                <w:noProof/>
              </w:rPr>
            </w:pPr>
            <w:r w:rsidRPr="00911BD4">
              <w:rPr>
                <w:noProof/>
              </w:rPr>
              <w:drawing>
                <wp:inline distT="0" distB="0" distL="0" distR="0" wp14:anchorId="57ED426B" wp14:editId="26B49726">
                  <wp:extent cx="2408221" cy="2408221"/>
                  <wp:effectExtent l="0" t="0" r="0" b="0"/>
                  <wp:docPr id="1112153882" name="Picture 1" descr="Illustration of the Human Rights Act document with an emblem and three smiling individuals in a circular inse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2153882" name="Picture 1" descr="Illustration of the Human Rights Act document with an emblem and three smiling individuals in a circular inset.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3671" cy="24136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tcBorders>
              <w:top w:val="nil"/>
              <w:left w:val="nil"/>
              <w:bottom w:val="nil"/>
              <w:right w:val="nil"/>
            </w:tcBorders>
          </w:tcPr>
          <w:p w14:paraId="488DF5C2" w14:textId="77777777" w:rsidR="008B28DC" w:rsidRDefault="00E65327" w:rsidP="00351A5E">
            <w:r>
              <w:t xml:space="preserve">This year the report looks at 14 </w:t>
            </w:r>
            <w:r w:rsidRPr="0068426C">
              <w:rPr>
                <w:b/>
                <w:bCs/>
              </w:rPr>
              <w:t>civil and political rights</w:t>
            </w:r>
            <w:r>
              <w:t xml:space="preserve"> which are mostly protected by the Human Rights Act</w:t>
            </w:r>
            <w:r w:rsidR="0068394B">
              <w:t>.</w:t>
            </w:r>
          </w:p>
          <w:p w14:paraId="4BDD34DE" w14:textId="2060BA4A" w:rsidR="0068426C" w:rsidRPr="00785C28" w:rsidRDefault="0068426C" w:rsidP="00351A5E">
            <w:r>
              <w:t xml:space="preserve">Civil and political rights are </w:t>
            </w:r>
            <w:r w:rsidRPr="0068426C">
              <w:t xml:space="preserve">the rights that </w:t>
            </w:r>
            <w:r w:rsidR="00F84C6E">
              <w:t xml:space="preserve">stop the Government from hurting people </w:t>
            </w:r>
            <w:r w:rsidRPr="0068426C">
              <w:t xml:space="preserve">and </w:t>
            </w:r>
            <w:r>
              <w:t xml:space="preserve">the </w:t>
            </w:r>
            <w:r w:rsidRPr="0068426C">
              <w:t xml:space="preserve">rights </w:t>
            </w:r>
            <w:r>
              <w:t>for everyone to be involved in</w:t>
            </w:r>
            <w:r w:rsidRPr="0068426C">
              <w:t xml:space="preserve"> decisions fairly.</w:t>
            </w:r>
          </w:p>
        </w:tc>
      </w:tr>
      <w:tr w:rsidR="00E65327" w:rsidRPr="00287A16" w14:paraId="6F57E4E1" w14:textId="77777777" w:rsidTr="00F84C6E">
        <w:tc>
          <w:tcPr>
            <w:tcW w:w="4673" w:type="dxa"/>
            <w:tcBorders>
              <w:top w:val="nil"/>
              <w:left w:val="nil"/>
              <w:bottom w:val="nil"/>
              <w:right w:val="nil"/>
            </w:tcBorders>
          </w:tcPr>
          <w:p w14:paraId="5E78FFC1" w14:textId="467E901F" w:rsidR="00E65327" w:rsidRPr="00785C28" w:rsidRDefault="00AE1BA0" w:rsidP="00351A5E">
            <w:pPr>
              <w:rPr>
                <w:noProof/>
              </w:rPr>
            </w:pPr>
            <w:r w:rsidRPr="00AE1BA0">
              <w:rPr>
                <w:noProof/>
              </w:rPr>
              <w:lastRenderedPageBreak/>
              <w:drawing>
                <wp:inline distT="0" distB="0" distL="0" distR="0" wp14:anchorId="159D63A7" wp14:editId="0ECECD22">
                  <wp:extent cx="1240325" cy="1240325"/>
                  <wp:effectExtent l="0" t="0" r="0" b="0"/>
                  <wp:docPr id="1234482184" name="Picture 1" descr="A scared young person with an aggressive silhouette behind, crossed out with a red line, promoting the right to be safe from serious har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4482184" name="Picture 1" descr="A scared young person with an aggressive silhouette behind, crossed out with a red line, promoting the right to be safe from serious harm.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4743" cy="12447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 w:rsidRPr="00AE1BA0">
              <w:rPr>
                <w:noProof/>
              </w:rPr>
              <w:drawing>
                <wp:inline distT="0" distB="0" distL="0" distR="0" wp14:anchorId="504D49C2" wp14:editId="04E398F1">
                  <wp:extent cx="1267485" cy="1267485"/>
                  <wp:effectExtent l="0" t="0" r="8890" b="8890"/>
                  <wp:docPr id="875772927" name="Picture 1" descr="Man in orange shirt running out of double doors with 'The right to liberty' text and Human Rights logo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5772927" name="Picture 1" descr="Man in orange shirt running out of double doors with 'The right to liberty' text and Human Rights logo.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3594" cy="12735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tcBorders>
              <w:top w:val="nil"/>
              <w:left w:val="nil"/>
              <w:bottom w:val="nil"/>
              <w:right w:val="nil"/>
            </w:tcBorders>
          </w:tcPr>
          <w:p w14:paraId="3487A16F" w14:textId="55D3432F" w:rsidR="0068426C" w:rsidRDefault="00E65327" w:rsidP="00351A5E">
            <w:r>
              <w:t xml:space="preserve">Civil and political rights </w:t>
            </w:r>
            <w:r w:rsidR="0068426C">
              <w:t>include</w:t>
            </w:r>
          </w:p>
          <w:p w14:paraId="41DCA089" w14:textId="13994D31" w:rsidR="0068426C" w:rsidRDefault="0068426C" w:rsidP="0068426C">
            <w:pPr>
              <w:pStyle w:val="ListParagraph"/>
              <w:numPr>
                <w:ilvl w:val="0"/>
                <w:numId w:val="38"/>
              </w:numPr>
            </w:pPr>
            <w:r>
              <w:t>The right to be alive</w:t>
            </w:r>
          </w:p>
          <w:p w14:paraId="702F1E57" w14:textId="55671D47" w:rsidR="0068426C" w:rsidRDefault="0068426C" w:rsidP="0068426C">
            <w:pPr>
              <w:pStyle w:val="ListParagraph"/>
              <w:numPr>
                <w:ilvl w:val="0"/>
                <w:numId w:val="38"/>
              </w:numPr>
            </w:pPr>
            <w:r>
              <w:t>The right to be safe from serious harm</w:t>
            </w:r>
          </w:p>
          <w:p w14:paraId="62F86C19" w14:textId="6AF16120" w:rsidR="00E65327" w:rsidRDefault="0068426C" w:rsidP="00351A5E">
            <w:pPr>
              <w:pStyle w:val="ListParagraph"/>
              <w:numPr>
                <w:ilvl w:val="0"/>
                <w:numId w:val="38"/>
              </w:numPr>
            </w:pPr>
            <w:r>
              <w:t>The right to vote in elections</w:t>
            </w:r>
          </w:p>
        </w:tc>
      </w:tr>
      <w:tr w:rsidR="0068394B" w:rsidRPr="00287A16" w14:paraId="71355A55" w14:textId="77777777" w:rsidTr="00F84C6E">
        <w:tc>
          <w:tcPr>
            <w:tcW w:w="4673" w:type="dxa"/>
            <w:tcBorders>
              <w:top w:val="nil"/>
              <w:left w:val="nil"/>
              <w:bottom w:val="nil"/>
              <w:right w:val="nil"/>
            </w:tcBorders>
          </w:tcPr>
          <w:p w14:paraId="025F0E49" w14:textId="464DBDA2" w:rsidR="0068394B" w:rsidRPr="00785C28" w:rsidRDefault="00896057" w:rsidP="00351A5E">
            <w:pPr>
              <w:rPr>
                <w:noProof/>
              </w:rPr>
            </w:pPr>
            <w:r w:rsidRPr="00896057">
              <w:rPr>
                <w:noProof/>
              </w:rPr>
              <w:drawing>
                <wp:inline distT="0" distB="0" distL="0" distR="0" wp14:anchorId="2F70DBAD" wp14:editId="59AD38F9">
                  <wp:extent cx="2037030" cy="2037030"/>
                  <wp:effectExtent l="0" t="0" r="1905" b="0"/>
                  <wp:docPr id="1336991705" name="Picture 1" descr="Woman checking her watch while sitting between two empty chair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6991705" name="Picture 1" descr="Woman checking her watch while sitting between two empty chairs.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0897" cy="20408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tcBorders>
              <w:top w:val="nil"/>
              <w:left w:val="nil"/>
              <w:bottom w:val="nil"/>
              <w:right w:val="nil"/>
            </w:tcBorders>
          </w:tcPr>
          <w:p w14:paraId="13B3BBB9" w14:textId="22ED2543" w:rsidR="0068394B" w:rsidRDefault="00641B58" w:rsidP="00641B58">
            <w:r>
              <w:t>Some problems with these rights have been around for a long time.</w:t>
            </w:r>
          </w:p>
        </w:tc>
      </w:tr>
      <w:tr w:rsidR="00641B58" w:rsidRPr="00287A16" w14:paraId="5548DBA2" w14:textId="77777777" w:rsidTr="00F84C6E">
        <w:tc>
          <w:tcPr>
            <w:tcW w:w="4673" w:type="dxa"/>
            <w:tcBorders>
              <w:top w:val="nil"/>
              <w:left w:val="nil"/>
              <w:bottom w:val="nil"/>
              <w:right w:val="nil"/>
            </w:tcBorders>
          </w:tcPr>
          <w:p w14:paraId="28AA8D6E" w14:textId="77814A96" w:rsidR="00641B58" w:rsidRPr="00785C28" w:rsidRDefault="00896057" w:rsidP="00351A5E">
            <w:pPr>
              <w:rPr>
                <w:noProof/>
              </w:rPr>
            </w:pPr>
            <w:r w:rsidRPr="00896057">
              <w:rPr>
                <w:noProof/>
              </w:rPr>
              <w:drawing>
                <wp:inline distT="0" distB="0" distL="0" distR="0" wp14:anchorId="6E5E598E" wp14:editId="39553411">
                  <wp:extent cx="1303699" cy="1303699"/>
                  <wp:effectExtent l="0" t="0" r="0" b="0"/>
                  <wp:docPr id="1074321682" name="Picture 1" descr="Person gripping metal prison bars with both hands, suggesting confin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4321682" name="Picture 1" descr="Person gripping metal prison bars with both hands, suggesting confinement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1108" cy="13111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D86DD5" w:rsidRPr="00D86DD5">
              <w:rPr>
                <w:noProof/>
              </w:rPr>
              <w:drawing>
                <wp:inline distT="0" distB="0" distL="0" distR="0" wp14:anchorId="36175D25" wp14:editId="6F94507B">
                  <wp:extent cx="1403288" cy="1403288"/>
                  <wp:effectExtent l="0" t="0" r="6985" b="6985"/>
                  <wp:docPr id="216955571" name="Picture 1" descr="A scared young person with an aggressive silhouette behind, crossed out with a red line, promoting the right to be safe from serious har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955571" name="Picture 1" descr="A scared young person with an aggressive silhouette behind, crossed out with a red line, promoting the right to be safe from serious harm.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6865" cy="1406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tcBorders>
              <w:top w:val="nil"/>
              <w:left w:val="nil"/>
              <w:bottom w:val="nil"/>
              <w:right w:val="nil"/>
            </w:tcBorders>
          </w:tcPr>
          <w:p w14:paraId="32006C56" w14:textId="47BAA8E7" w:rsidR="00641B58" w:rsidRDefault="00641B58" w:rsidP="0068394B">
            <w:r>
              <w:t xml:space="preserve">For </w:t>
            </w:r>
            <w:r w:rsidR="0068426C">
              <w:t>example,</w:t>
            </w:r>
            <w:r>
              <w:t xml:space="preserve"> the conditions in prisons have been a problem for many year</w:t>
            </w:r>
            <w:r w:rsidR="0068426C">
              <w:t>s</w:t>
            </w:r>
            <w:r>
              <w:t>.</w:t>
            </w:r>
          </w:p>
        </w:tc>
      </w:tr>
      <w:tr w:rsidR="0068394B" w:rsidRPr="00287A16" w14:paraId="1565C804" w14:textId="77777777" w:rsidTr="00F84C6E">
        <w:tc>
          <w:tcPr>
            <w:tcW w:w="4673" w:type="dxa"/>
            <w:tcBorders>
              <w:top w:val="nil"/>
              <w:left w:val="nil"/>
              <w:bottom w:val="nil"/>
              <w:right w:val="nil"/>
            </w:tcBorders>
          </w:tcPr>
          <w:p w14:paraId="7E534FCC" w14:textId="6EAEAE02" w:rsidR="0068394B" w:rsidRPr="00785C28" w:rsidRDefault="00896057" w:rsidP="00351A5E">
            <w:pPr>
              <w:rPr>
                <w:noProof/>
              </w:rPr>
            </w:pPr>
            <w:r w:rsidRPr="00896057">
              <w:rPr>
                <w:noProof/>
              </w:rPr>
              <w:lastRenderedPageBreak/>
              <w:drawing>
                <wp:inline distT="0" distB="0" distL="0" distR="0" wp14:anchorId="3E566449" wp14:editId="1072308C">
                  <wp:extent cx="2091351" cy="2091351"/>
                  <wp:effectExtent l="0" t="0" r="0" b="0"/>
                  <wp:docPr id="1114979265" name="Picture 1" descr="A metallic balance scale with two empty pans, level and symmetrical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4979265" name="Picture 1" descr="A metallic balance scale with two empty pans, level and symmetrical.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3570" cy="2093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tcBorders>
              <w:top w:val="nil"/>
              <w:left w:val="nil"/>
              <w:bottom w:val="nil"/>
              <w:right w:val="nil"/>
            </w:tcBorders>
          </w:tcPr>
          <w:p w14:paraId="3673E510" w14:textId="77777777" w:rsidR="00896057" w:rsidRDefault="00641B58" w:rsidP="0068394B">
            <w:r>
              <w:t xml:space="preserve">Sometimes </w:t>
            </w:r>
            <w:r w:rsidR="00911BD4">
              <w:t xml:space="preserve">people's needs </w:t>
            </w:r>
            <w:r>
              <w:t>have to be balance</w:t>
            </w:r>
            <w:r w:rsidR="00911BD4">
              <w:t>d to protect human rights</w:t>
            </w:r>
            <w:r w:rsidR="00896057">
              <w:t xml:space="preserve">. </w:t>
            </w:r>
          </w:p>
          <w:p w14:paraId="5D295319" w14:textId="774C4E89" w:rsidR="0068394B" w:rsidRDefault="00896057" w:rsidP="0068394B">
            <w:r>
              <w:t>W</w:t>
            </w:r>
            <w:r w:rsidR="00641B58">
              <w:t xml:space="preserve">e don't think </w:t>
            </w:r>
            <w:r w:rsidR="00911BD4">
              <w:t>the</w:t>
            </w:r>
            <w:r w:rsidR="0068426C">
              <w:t xml:space="preserve"> people in charge </w:t>
            </w:r>
            <w:r>
              <w:t xml:space="preserve">always understand why people have different needs.  </w:t>
            </w:r>
          </w:p>
        </w:tc>
      </w:tr>
    </w:tbl>
    <w:p w14:paraId="74829ECD" w14:textId="168C58B2" w:rsidR="00F4506F" w:rsidRPr="00287A16" w:rsidRDefault="00F4506F" w:rsidP="00F4506F">
      <w:pPr>
        <w:pStyle w:val="Heading2"/>
      </w:pPr>
      <w:r>
        <w:t xml:space="preserve">Why we </w:t>
      </w:r>
      <w:r w:rsidR="00AE1BA0">
        <w:t xml:space="preserve">did this report 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4673"/>
        <w:gridCol w:w="4961"/>
      </w:tblGrid>
      <w:tr w:rsidR="00F4506F" w:rsidRPr="00287A16" w14:paraId="2AA09E82" w14:textId="77777777" w:rsidTr="007A5466">
        <w:tc>
          <w:tcPr>
            <w:tcW w:w="4673" w:type="dxa"/>
          </w:tcPr>
          <w:p w14:paraId="7E97F8E7" w14:textId="422BB0AF" w:rsidR="00F4506F" w:rsidRPr="00F4506F" w:rsidRDefault="00F4506F" w:rsidP="00F4506F">
            <w:r w:rsidRPr="00F4506F">
              <w:t xml:space="preserve"> </w:t>
            </w:r>
            <w:r w:rsidR="006F21A3" w:rsidRPr="006F21A3">
              <w:rPr>
                <w:noProof/>
              </w:rPr>
              <w:drawing>
                <wp:inline distT="0" distB="0" distL="0" distR="0" wp14:anchorId="0DEE4912" wp14:editId="4C012B88">
                  <wp:extent cx="1186004" cy="1186004"/>
                  <wp:effectExtent l="0" t="0" r="0" b="0"/>
                  <wp:docPr id="494323177" name="Picture 1" descr="Person in a burgundy beanie pointing at a bar chart with a red line graph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4323177" name="Picture 1" descr="Person in a burgundy beanie pointing at a bar chart with a red line graph.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8833" cy="11888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F21A3" w:rsidRPr="006F21A3">
              <w:rPr>
                <w:noProof/>
              </w:rPr>
              <w:drawing>
                <wp:inline distT="0" distB="0" distL="0" distR="0" wp14:anchorId="212604D7" wp14:editId="3404BD21">
                  <wp:extent cx="1439501" cy="1439501"/>
                  <wp:effectExtent l="0" t="0" r="8890" b="8890"/>
                  <wp:docPr id="1813613426" name="Picture 1" descr="Illustration of the Human Rights Act document with an emblem and three smiling individuals in a circular inse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3613426" name="Picture 1" descr="Illustration of the Human Rights Act document with an emblem and three smiling individuals in a circular inset.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1674" cy="14416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2734AB69" w14:textId="1315C284" w:rsidR="00F4506F" w:rsidRPr="00785C28" w:rsidRDefault="00911BD4" w:rsidP="00F4506F">
            <w:r>
              <w:t xml:space="preserve">We want </w:t>
            </w:r>
            <w:r w:rsidR="00896057">
              <w:t xml:space="preserve">people </w:t>
            </w:r>
            <w:r w:rsidR="00F84C6E">
              <w:t xml:space="preserve">to </w:t>
            </w:r>
            <w:r w:rsidR="00896057">
              <w:t xml:space="preserve">know what their human rights are. </w:t>
            </w:r>
          </w:p>
        </w:tc>
      </w:tr>
      <w:tr w:rsidR="00F4506F" w:rsidRPr="00287A16" w14:paraId="56FBA7C4" w14:textId="77777777" w:rsidTr="007A5466">
        <w:tc>
          <w:tcPr>
            <w:tcW w:w="4673" w:type="dxa"/>
          </w:tcPr>
          <w:p w14:paraId="6EEDA004" w14:textId="5B630266" w:rsidR="00F4506F" w:rsidRPr="00F4506F" w:rsidRDefault="00117181" w:rsidP="00F4506F">
            <w:r>
              <w:rPr>
                <w:noProof/>
              </w:rPr>
              <w:drawing>
                <wp:inline distT="0" distB="0" distL="0" distR="0" wp14:anchorId="1498340D" wp14:editId="186BF597">
                  <wp:extent cx="2619375" cy="390525"/>
                  <wp:effectExtent l="0" t="0" r="9525" b="9525"/>
                  <wp:docPr id="482589947" name="Picture 6" descr="Logo for the Scottish Government in English and Gaelic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2589947" name="Picture 6" descr="Logo for the Scottish Government in English and Gaelic.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9375" cy="3905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2D209B89" w14:textId="06EA02E9" w:rsidR="00F4506F" w:rsidRPr="00785C28" w:rsidRDefault="00896057" w:rsidP="00F4506F">
            <w:r>
              <w:t>We want the Scottish Government to know</w:t>
            </w:r>
            <w:r w:rsidR="00506B1C">
              <w:t xml:space="preserve"> that</w:t>
            </w:r>
            <w:r>
              <w:t xml:space="preserve"> we are </w:t>
            </w:r>
            <w:r w:rsidR="00506B1C">
              <w:t xml:space="preserve">worried that things are not </w:t>
            </w:r>
            <w:r w:rsidR="00F84C6E">
              <w:t>getting better</w:t>
            </w:r>
            <w:r w:rsidR="00506B1C">
              <w:t xml:space="preserve">. </w:t>
            </w:r>
          </w:p>
        </w:tc>
      </w:tr>
      <w:tr w:rsidR="00896057" w:rsidRPr="00287A16" w14:paraId="5540B7C9" w14:textId="77777777" w:rsidTr="007A5466">
        <w:tc>
          <w:tcPr>
            <w:tcW w:w="4673" w:type="dxa"/>
          </w:tcPr>
          <w:p w14:paraId="4A581DC5" w14:textId="0F7BF5E9" w:rsidR="00896057" w:rsidRPr="00F4506F" w:rsidRDefault="00506B1C" w:rsidP="00F4506F">
            <w:r w:rsidRPr="00506B1C">
              <w:rPr>
                <w:noProof/>
              </w:rPr>
              <w:lastRenderedPageBreak/>
              <w:drawing>
                <wp:inline distT="0" distB="0" distL="0" distR="0" wp14:anchorId="2195A69E" wp14:editId="0F6C3462">
                  <wp:extent cx="1901228" cy="1901228"/>
                  <wp:effectExtent l="0" t="0" r="3810" b="0"/>
                  <wp:docPr id="2105191632" name="Picture 1" descr="Two people shaking hands with a checklist labeled 'Plan' in the backgroun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5191632" name="Picture 1" descr="Two people shaking hands with a checklist labeled 'Plan' in the background.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4448" cy="19044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317AF61E" w14:textId="31DB182A" w:rsidR="00896057" w:rsidRDefault="00896057" w:rsidP="00F4506F">
            <w:r>
              <w:t>We want the Scottish Parliament and the Scottish Government to fix the problems.</w:t>
            </w:r>
          </w:p>
        </w:tc>
      </w:tr>
    </w:tbl>
    <w:p w14:paraId="3A41435E" w14:textId="77777777" w:rsidR="00F84C6E" w:rsidRDefault="00F84C6E" w:rsidP="00F84C6E"/>
    <w:p w14:paraId="00C4F74F" w14:textId="74C2457C" w:rsidR="008B28DC" w:rsidRPr="00287A16" w:rsidRDefault="00AE1BA0" w:rsidP="00351A5E">
      <w:pPr>
        <w:pStyle w:val="Heading2"/>
      </w:pPr>
      <w:r>
        <w:t xml:space="preserve">What other work are we doing 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4673"/>
        <w:gridCol w:w="4961"/>
      </w:tblGrid>
      <w:tr w:rsidR="008B28DC" w:rsidRPr="00287A16" w14:paraId="5626AD75" w14:textId="77777777" w:rsidTr="007A5466">
        <w:tc>
          <w:tcPr>
            <w:tcW w:w="4673" w:type="dxa"/>
          </w:tcPr>
          <w:p w14:paraId="1F5040AF" w14:textId="17D7EB9D" w:rsidR="008B28DC" w:rsidRPr="00785C28" w:rsidRDefault="00506B1C" w:rsidP="00351A5E">
            <w:pPr>
              <w:rPr>
                <w:noProof/>
              </w:rPr>
            </w:pPr>
            <w:r w:rsidRPr="00506B1C">
              <w:rPr>
                <w:noProof/>
              </w:rPr>
              <w:lastRenderedPageBreak/>
              <w:drawing>
                <wp:inline distT="0" distB="0" distL="0" distR="0" wp14:anchorId="5176AF04" wp14:editId="021CCA8E">
                  <wp:extent cx="2830195" cy="2830195"/>
                  <wp:effectExtent l="0" t="0" r="0" b="8255"/>
                  <wp:docPr id="452351043" name="Picture 1" descr="A diverse group of people within a magnifying glas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2351043" name="Picture 1" descr="A diverse group of people within a magnifying glass.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0195" cy="2830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64CE3727" w14:textId="2DDD1891" w:rsidR="008B28DC" w:rsidRPr="00785C28" w:rsidRDefault="006561F1" w:rsidP="00351A5E">
            <w:r>
              <w:t>We</w:t>
            </w:r>
            <w:r w:rsidR="00F4506F">
              <w:t xml:space="preserve"> have </w:t>
            </w:r>
            <w:r w:rsidR="00641B58">
              <w:t xml:space="preserve">also been working on Spotlight </w:t>
            </w:r>
            <w:r w:rsidR="00F84C6E">
              <w:t>P</w:t>
            </w:r>
            <w:r w:rsidR="00641B58">
              <w:t xml:space="preserve">rojects which look closely at some human rights </w:t>
            </w:r>
            <w:r w:rsidR="00180B32">
              <w:t>issues in people's daily lives.</w:t>
            </w:r>
          </w:p>
        </w:tc>
      </w:tr>
      <w:tr w:rsidR="008B28DC" w:rsidRPr="00287A16" w14:paraId="00880DDC" w14:textId="77777777" w:rsidTr="007A5466">
        <w:tc>
          <w:tcPr>
            <w:tcW w:w="4673" w:type="dxa"/>
          </w:tcPr>
          <w:p w14:paraId="24D936A0" w14:textId="0C56D779" w:rsidR="008B28DC" w:rsidRPr="00785C28" w:rsidRDefault="008B28DC" w:rsidP="00351A5E">
            <w:r w:rsidRPr="00785C28">
              <w:rPr>
                <w:noProof/>
              </w:rPr>
              <w:t xml:space="preserve"> </w:t>
            </w:r>
            <w:r w:rsidR="00506B1C" w:rsidRPr="00506B1C">
              <w:rPr>
                <w:noProof/>
              </w:rPr>
              <w:drawing>
                <wp:inline distT="0" distB="0" distL="0" distR="0" wp14:anchorId="7A94F945" wp14:editId="7B45CFCD">
                  <wp:extent cx="2055137" cy="2055137"/>
                  <wp:effectExtent l="0" t="0" r="2540" b="0"/>
                  <wp:docPr id="1555205878" name="Picture 1" descr="Person gripping metal prison bars with both hands, suggesting confine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5205878" name="Picture 1" descr="Person gripping metal prison bars with both hands, suggesting confinement.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8603" cy="20586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3C1158CA" w14:textId="2C47EA48" w:rsidR="008B28DC" w:rsidRPr="00785C28" w:rsidRDefault="00180B32" w:rsidP="00351A5E">
            <w:r>
              <w:t>Our first Spotlight found that m</w:t>
            </w:r>
            <w:r w:rsidRPr="00180B32">
              <w:t xml:space="preserve">ost </w:t>
            </w:r>
            <w:r w:rsidR="00F84C6E">
              <w:t xml:space="preserve">ideas </w:t>
            </w:r>
            <w:r>
              <w:t xml:space="preserve">to protect human rights in </w:t>
            </w:r>
            <w:r w:rsidR="00F84C6E">
              <w:t>prisons</w:t>
            </w:r>
            <w:r>
              <w:t xml:space="preserve"> have </w:t>
            </w:r>
            <w:r w:rsidRPr="00180B32">
              <w:t>not been done.</w:t>
            </w:r>
          </w:p>
        </w:tc>
      </w:tr>
      <w:tr w:rsidR="008B28DC" w:rsidRPr="00287A16" w14:paraId="5EB219E8" w14:textId="77777777" w:rsidTr="007A5466">
        <w:tc>
          <w:tcPr>
            <w:tcW w:w="4673" w:type="dxa"/>
          </w:tcPr>
          <w:p w14:paraId="7E88678B" w14:textId="5109A2ED" w:rsidR="008B28DC" w:rsidRPr="00785C28" w:rsidRDefault="006F21A3" w:rsidP="00351A5E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5639FA1" wp14:editId="7C2C4170">
                  <wp:extent cx="1448555" cy="2032256"/>
                  <wp:effectExtent l="0" t="0" r="0" b="6350"/>
                  <wp:docPr id="1158116591" name="Picture 8" descr="A simplified outline of Scotland with the Highlands and Islands region highlighted in blu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8116591" name="Picture 8" descr="A simplified outline of Scotland with the Highlands and Islands region highlighted in blu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4740" cy="205496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51F9294C" w14:textId="01D3B2E6" w:rsidR="008B28DC" w:rsidRPr="00785C28" w:rsidRDefault="00180B32" w:rsidP="00351A5E">
            <w:r>
              <w:t xml:space="preserve">Our second Spotlight found that </w:t>
            </w:r>
            <w:r w:rsidRPr="00180B32">
              <w:t>there are big challenges for some human rights in the Highlands and Islands.</w:t>
            </w:r>
          </w:p>
        </w:tc>
      </w:tr>
      <w:tr w:rsidR="00180B32" w:rsidRPr="00287A16" w14:paraId="039F775D" w14:textId="77777777" w:rsidTr="007A5466">
        <w:tc>
          <w:tcPr>
            <w:tcW w:w="4673" w:type="dxa"/>
          </w:tcPr>
          <w:p w14:paraId="465558A9" w14:textId="28C9E146" w:rsidR="00180B32" w:rsidRPr="00785C28" w:rsidRDefault="00117181" w:rsidP="00351A5E">
            <w:pPr>
              <w:rPr>
                <w:noProof/>
              </w:rPr>
            </w:pPr>
            <w:r w:rsidRPr="00117181">
              <w:rPr>
                <w:noProof/>
              </w:rPr>
              <w:drawing>
                <wp:inline distT="0" distB="0" distL="0" distR="0" wp14:anchorId="63D3F925" wp14:editId="7FE40A04">
                  <wp:extent cx="2263367" cy="2263367"/>
                  <wp:effectExtent l="0" t="0" r="3810" b="3810"/>
                  <wp:docPr id="1870488820" name="Picture 1" descr="Three individuals, one in a wheelchair, stand beside a 'UN Disability Rights' sign, expressing solidarity and empower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0488820" name="Picture 1" descr="Three individuals, one in a wheelchair, stand beside a 'UN Disability Rights' sign, expressing solidarity and empowerment.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7028" cy="2277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533717F8" w14:textId="35056494" w:rsidR="00180B32" w:rsidRDefault="00180B32" w:rsidP="00351A5E">
            <w:r>
              <w:t xml:space="preserve">Our third Spotlight project </w:t>
            </w:r>
            <w:r w:rsidR="00A33DC2">
              <w:t xml:space="preserve">will come out next year. This is looking at disabled people's human rights to live independently in their communities. </w:t>
            </w:r>
          </w:p>
        </w:tc>
      </w:tr>
    </w:tbl>
    <w:p w14:paraId="67BDF319" w14:textId="77777777" w:rsidR="00F84C6E" w:rsidRDefault="00F84C6E" w:rsidP="00F84C6E"/>
    <w:p w14:paraId="691ABB50" w14:textId="77777777" w:rsidR="00F84C6E" w:rsidRDefault="00F84C6E">
      <w:pPr>
        <w:spacing w:before="0" w:after="160" w:line="259" w:lineRule="auto"/>
        <w:rPr>
          <w:b/>
          <w:bCs/>
          <w:sz w:val="36"/>
          <w:szCs w:val="36"/>
        </w:rPr>
      </w:pPr>
      <w:r>
        <w:br w:type="page"/>
      </w:r>
    </w:p>
    <w:p w14:paraId="7198B631" w14:textId="554B65F4" w:rsidR="008B28DC" w:rsidRPr="00287A16" w:rsidRDefault="00AE1BA0" w:rsidP="00351A5E">
      <w:pPr>
        <w:pStyle w:val="Heading2"/>
      </w:pPr>
      <w:r>
        <w:lastRenderedPageBreak/>
        <w:t xml:space="preserve">What </w:t>
      </w:r>
      <w:r w:rsidR="00F84C6E">
        <w:t>the report says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4673"/>
        <w:gridCol w:w="4961"/>
      </w:tblGrid>
      <w:tr w:rsidR="008B28DC" w:rsidRPr="00287A16" w14:paraId="77E1AB63" w14:textId="77777777" w:rsidTr="007A5466">
        <w:tc>
          <w:tcPr>
            <w:tcW w:w="4673" w:type="dxa"/>
            <w:shd w:val="clear" w:color="auto" w:fill="auto"/>
          </w:tcPr>
          <w:p w14:paraId="0A9258A3" w14:textId="24A92EE3" w:rsidR="008B28DC" w:rsidRPr="00785C28" w:rsidRDefault="006F21A3" w:rsidP="00351A5E">
            <w:pPr>
              <w:rPr>
                <w:noProof/>
              </w:rPr>
            </w:pPr>
            <w:r w:rsidRPr="006F21A3">
              <w:rPr>
                <w:noProof/>
              </w:rPr>
              <w:drawing>
                <wp:inline distT="0" distB="0" distL="0" distR="0" wp14:anchorId="0978730A" wp14:editId="276D15EC">
                  <wp:extent cx="1855960" cy="1855960"/>
                  <wp:effectExtent l="0" t="0" r="0" b="0"/>
                  <wp:docPr id="335264655" name="Picture 1" descr="Man giving a thumbs-down gesture beside a whiteboard with red 'X' mark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5264655" name="Picture 1" descr="Man giving a thumbs-down gesture beside a whiteboard with red 'X' marks.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339" cy="18593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2B5F08CF" w14:textId="5D60625C" w:rsidR="008B28DC" w:rsidRPr="00785C28" w:rsidRDefault="00F4506F" w:rsidP="00351A5E">
            <w:r>
              <w:t xml:space="preserve">Our work this year has shown lots of different </w:t>
            </w:r>
            <w:r w:rsidR="00A33DC2">
              <w:t xml:space="preserve">problems in making the laws that protect human rights work properly. </w:t>
            </w:r>
          </w:p>
        </w:tc>
      </w:tr>
      <w:tr w:rsidR="008B28DC" w:rsidRPr="00287A16" w14:paraId="555733D8" w14:textId="77777777" w:rsidTr="007A5466">
        <w:tc>
          <w:tcPr>
            <w:tcW w:w="4673" w:type="dxa"/>
          </w:tcPr>
          <w:p w14:paraId="2778EC07" w14:textId="6E84CE33" w:rsidR="008B28DC" w:rsidRPr="00785C28" w:rsidRDefault="008B28DC" w:rsidP="00351A5E">
            <w:r w:rsidRPr="00785C28">
              <w:rPr>
                <w:noProof/>
              </w:rPr>
              <w:t xml:space="preserve"> </w:t>
            </w:r>
            <w:r w:rsidR="006F21A3" w:rsidRPr="006F21A3">
              <w:rPr>
                <w:noProof/>
              </w:rPr>
              <w:drawing>
                <wp:inline distT="0" distB="0" distL="0" distR="0" wp14:anchorId="77E779AD" wp14:editId="1FCB8F3B">
                  <wp:extent cx="2643612" cy="2643612"/>
                  <wp:effectExtent l="0" t="0" r="4445" b="0"/>
                  <wp:docPr id="1171760525" name="Picture 1" descr="A metallic balance scale symbolising justice and fairnes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1760525" name="Picture 1" descr="A metallic balance scale symbolising justice and fairness.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5299" cy="2645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65039425" w14:textId="6FE67216" w:rsidR="008B28DC" w:rsidRPr="00785C28" w:rsidRDefault="00A33DC2" w:rsidP="00351A5E">
            <w:r>
              <w:t xml:space="preserve">We have another Spotlight </w:t>
            </w:r>
            <w:r w:rsidR="00F84C6E">
              <w:t>Pr</w:t>
            </w:r>
            <w:r>
              <w:t xml:space="preserve">oject that is looking at is this problem called 'Access to Justice.' </w:t>
            </w:r>
          </w:p>
        </w:tc>
      </w:tr>
      <w:tr w:rsidR="008B28DC" w:rsidRPr="00287A16" w14:paraId="50817699" w14:textId="77777777" w:rsidTr="007A5466">
        <w:tc>
          <w:tcPr>
            <w:tcW w:w="4673" w:type="dxa"/>
          </w:tcPr>
          <w:p w14:paraId="0D6CCE99" w14:textId="26E3F238" w:rsidR="008B28DC" w:rsidRPr="00785C28" w:rsidRDefault="00506B1C" w:rsidP="00351A5E">
            <w:pPr>
              <w:rPr>
                <w:noProof/>
              </w:rPr>
            </w:pPr>
            <w:r w:rsidRPr="00506B1C">
              <w:rPr>
                <w:noProof/>
              </w:rPr>
              <w:lastRenderedPageBreak/>
              <w:drawing>
                <wp:inline distT="0" distB="0" distL="0" distR="0" wp14:anchorId="7FF82E60" wp14:editId="0FF0B8E7">
                  <wp:extent cx="1430448" cy="1430448"/>
                  <wp:effectExtent l="0" t="0" r="0" b="0"/>
                  <wp:docPr id="446785385" name="Picture 1" descr="A grand courthouse with tall columns, stone facade, and wide stairs leading to the entranc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6785385" name="Picture 1" descr="A grand courthouse with tall columns, stone facade, and wide stairs leading to the entrance.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6937" cy="14369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 w:rsidRPr="00506B1C">
              <w:rPr>
                <w:noProof/>
              </w:rPr>
              <w:drawing>
                <wp:inline distT="0" distB="0" distL="0" distR="0" wp14:anchorId="091622DE" wp14:editId="3A6DFB1F">
                  <wp:extent cx="1213165" cy="1213165"/>
                  <wp:effectExtent l="0" t="0" r="6350" b="6350"/>
                  <wp:docPr id="1089063077" name="Picture 1" descr="Stack of twenty British pound not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9063077" name="Picture 1" descr="Stack of twenty British pound notes.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495" cy="1219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223E70FE" w14:textId="5DDD2720" w:rsidR="008B28DC" w:rsidRPr="00785C28" w:rsidRDefault="00A33DC2" w:rsidP="00351A5E">
            <w:r>
              <w:t xml:space="preserve">It is </w:t>
            </w:r>
            <w:r w:rsidR="00F84C6E">
              <w:t>confusing</w:t>
            </w:r>
            <w:r>
              <w:t xml:space="preserve"> and </w:t>
            </w:r>
            <w:r w:rsidR="00F84C6E">
              <w:t>costs a lot of money</w:t>
            </w:r>
            <w:r>
              <w:t xml:space="preserve"> to go to court when you think your human rights have</w:t>
            </w:r>
            <w:r w:rsidR="00F84C6E">
              <w:t xml:space="preserve"> not been met.</w:t>
            </w:r>
          </w:p>
        </w:tc>
      </w:tr>
      <w:tr w:rsidR="00A33DC2" w:rsidRPr="00287A16" w14:paraId="27D2F3F6" w14:textId="77777777" w:rsidTr="007A5466">
        <w:tc>
          <w:tcPr>
            <w:tcW w:w="4673" w:type="dxa"/>
          </w:tcPr>
          <w:p w14:paraId="1611C01D" w14:textId="1976809A" w:rsidR="00A33DC2" w:rsidRPr="00785C28" w:rsidRDefault="00506B1C" w:rsidP="00351A5E">
            <w:pPr>
              <w:rPr>
                <w:noProof/>
              </w:rPr>
            </w:pPr>
            <w:r w:rsidRPr="00506B1C">
              <w:rPr>
                <w:noProof/>
              </w:rPr>
              <w:drawing>
                <wp:inline distT="0" distB="0" distL="0" distR="0" wp14:anchorId="72305ECC" wp14:editId="5CAB0379">
                  <wp:extent cx="2263367" cy="2263367"/>
                  <wp:effectExtent l="0" t="0" r="3810" b="0"/>
                  <wp:docPr id="637364276" name="Picture 1" descr="Three people discussing a document in a professional office sett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7364276" name="Picture 1" descr="Three people discussing a document in a professional office setting.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5350" cy="226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54155154" w14:textId="77777777" w:rsidR="00A33DC2" w:rsidRDefault="00A33DC2" w:rsidP="00351A5E">
            <w:r>
              <w:t xml:space="preserve">It is hard to find a lawyer or other person who can give you advice about human rights. </w:t>
            </w:r>
          </w:p>
          <w:p w14:paraId="4203D36E" w14:textId="50DDE67F" w:rsidR="00A33DC2" w:rsidRDefault="00A33DC2" w:rsidP="00351A5E">
            <w:r>
              <w:t xml:space="preserve">We cannot give people advice or help them go to court.  </w:t>
            </w:r>
          </w:p>
        </w:tc>
      </w:tr>
    </w:tbl>
    <w:p w14:paraId="4FC502EB" w14:textId="77777777" w:rsidR="007A5466" w:rsidRDefault="007A5466" w:rsidP="007A5466"/>
    <w:p w14:paraId="2F735137" w14:textId="77777777" w:rsidR="007A5466" w:rsidRDefault="007A5466" w:rsidP="007A5466">
      <w:pPr>
        <w:rPr>
          <w:sz w:val="36"/>
          <w:szCs w:val="36"/>
        </w:rPr>
      </w:pPr>
      <w:r>
        <w:br w:type="page"/>
      </w:r>
    </w:p>
    <w:p w14:paraId="11AF9983" w14:textId="540DC60A" w:rsidR="008B28DC" w:rsidRPr="00287A16" w:rsidRDefault="00AE1BA0" w:rsidP="00351A5E">
      <w:pPr>
        <w:pStyle w:val="Heading2"/>
      </w:pPr>
      <w:r>
        <w:lastRenderedPageBreak/>
        <w:t xml:space="preserve">What needs to be done 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4673"/>
        <w:gridCol w:w="4961"/>
      </w:tblGrid>
      <w:tr w:rsidR="008B28DC" w:rsidRPr="00287A16" w14:paraId="43760678" w14:textId="77777777" w:rsidTr="007A5466">
        <w:tc>
          <w:tcPr>
            <w:tcW w:w="4673" w:type="dxa"/>
          </w:tcPr>
          <w:p w14:paraId="18A0E679" w14:textId="26F94412" w:rsidR="008B28DC" w:rsidRPr="00785C28" w:rsidRDefault="00506B1C" w:rsidP="00351A5E">
            <w:pPr>
              <w:rPr>
                <w:noProof/>
              </w:rPr>
            </w:pPr>
            <w:r w:rsidRPr="00506B1C">
              <w:rPr>
                <w:noProof/>
              </w:rPr>
              <w:drawing>
                <wp:inline distT="0" distB="0" distL="0" distR="0" wp14:anchorId="7A9F0EAF" wp14:editId="5D2B93F0">
                  <wp:extent cx="1385180" cy="1385180"/>
                  <wp:effectExtent l="0" t="0" r="5715" b="0"/>
                  <wp:docPr id="1577676400" name="Picture 1" descr="Two men holding signs with thumbs up and thumbs down gestur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7676400" name="Picture 1" descr="Two men holding signs with thumbs up and thumbs down gestures.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9535" cy="1389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 w:rsidRPr="00506B1C">
              <w:rPr>
                <w:noProof/>
              </w:rPr>
              <w:drawing>
                <wp:inline distT="0" distB="0" distL="0" distR="0" wp14:anchorId="246DCC41" wp14:editId="190B84D8">
                  <wp:extent cx="1240325" cy="1240325"/>
                  <wp:effectExtent l="0" t="0" r="0" b="0"/>
                  <wp:docPr id="1591740843" name="Picture 1" descr="Exterior of a modern government building with Scottish, UK, and EU flag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1740843" name="Picture 1" descr="Exterior of a modern government building with Scottish, UK, and EU flags.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5890" cy="125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6FB6660D" w14:textId="3F7DC238" w:rsidR="008B28DC" w:rsidRPr="00785C28" w:rsidRDefault="006561F1" w:rsidP="00351A5E">
            <w:r>
              <w:t xml:space="preserve">We have </w:t>
            </w:r>
            <w:r w:rsidR="00F84C6E">
              <w:t xml:space="preserve">told </w:t>
            </w:r>
            <w:r>
              <w:t>the Scottish Parliament</w:t>
            </w:r>
            <w:r w:rsidR="00F84C6E">
              <w:t xml:space="preserve"> our ideas</w:t>
            </w:r>
            <w:r>
              <w:t xml:space="preserve"> to</w:t>
            </w:r>
            <w:r w:rsidR="00506B1C">
              <w:t xml:space="preserve"> help improve human rights in Scotland.</w:t>
            </w:r>
            <w:r>
              <w:t xml:space="preserve"> </w:t>
            </w:r>
          </w:p>
        </w:tc>
      </w:tr>
      <w:tr w:rsidR="008B28DC" w:rsidRPr="00287A16" w14:paraId="19E10121" w14:textId="77777777" w:rsidTr="007A5466">
        <w:tc>
          <w:tcPr>
            <w:tcW w:w="4673" w:type="dxa"/>
          </w:tcPr>
          <w:p w14:paraId="21E30C47" w14:textId="53CD5A7D" w:rsidR="008B28DC" w:rsidRPr="00785C28" w:rsidRDefault="008B28DC" w:rsidP="00351A5E">
            <w:r w:rsidRPr="00785C28">
              <w:rPr>
                <w:noProof/>
              </w:rPr>
              <w:t xml:space="preserve"> </w:t>
            </w:r>
            <w:r w:rsidR="003B2F55" w:rsidRPr="003B2F55">
              <w:rPr>
                <w:noProof/>
              </w:rPr>
              <w:drawing>
                <wp:inline distT="0" distB="0" distL="0" distR="0" wp14:anchorId="08154B39" wp14:editId="1AD7C00E">
                  <wp:extent cx="2209046" cy="2209046"/>
                  <wp:effectExtent l="0" t="0" r="1270" b="0"/>
                  <wp:docPr id="7082819" name="Picture 1" descr="Three women having a discussion at a wooden desk in an office sett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82819" name="Picture 1" descr="Three women having a discussion at a wooden desk in an office setting.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1914" cy="22119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1E5ABBBD" w14:textId="562D55F5" w:rsidR="008B28DC" w:rsidRPr="00785C28" w:rsidRDefault="00F84C6E" w:rsidP="00351A5E">
            <w:r>
              <w:t>We think the Scottish Parliament should m</w:t>
            </w:r>
            <w:r w:rsidR="00E867E5">
              <w:t xml:space="preserve">ake it easier for people to get help from lawyers and </w:t>
            </w:r>
            <w:r>
              <w:t>make it cost less money.</w:t>
            </w:r>
          </w:p>
        </w:tc>
      </w:tr>
      <w:tr w:rsidR="006561F1" w:rsidRPr="00287A16" w14:paraId="6FA85125" w14:textId="77777777" w:rsidTr="007A5466">
        <w:tc>
          <w:tcPr>
            <w:tcW w:w="4673" w:type="dxa"/>
          </w:tcPr>
          <w:p w14:paraId="2D16B4A2" w14:textId="5D04FA9B" w:rsidR="006561F1" w:rsidRPr="00785C28" w:rsidRDefault="00B73DF7" w:rsidP="00351A5E">
            <w:pPr>
              <w:rPr>
                <w:noProof/>
              </w:rPr>
            </w:pPr>
            <w:r w:rsidRPr="00506B1C">
              <w:rPr>
                <w:noProof/>
              </w:rPr>
              <w:drawing>
                <wp:inline distT="0" distB="0" distL="0" distR="0" wp14:anchorId="1B791A0D" wp14:editId="0FE912BB">
                  <wp:extent cx="1240325" cy="1240325"/>
                  <wp:effectExtent l="0" t="0" r="0" b="0"/>
                  <wp:docPr id="366311776" name="Picture 1" descr="Exterior of a modern government building with Scottish, UK, and EU flag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1740843" name="Picture 1" descr="Exterior of a modern government building with Scottish, UK, and EU flags.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5890" cy="125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B73DF7">
              <w:rPr>
                <w:noProof/>
              </w:rPr>
              <w:drawing>
                <wp:inline distT="0" distB="0" distL="0" distR="0" wp14:anchorId="230EEE9E" wp14:editId="5EEACC20">
                  <wp:extent cx="1430448" cy="1430448"/>
                  <wp:effectExtent l="0" t="0" r="0" b="0"/>
                  <wp:docPr id="1295905779" name="Picture 1" descr="A white comic-style speech bubble on a black backgroun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5905779" name="Picture 1" descr="A white comic-style speech bubble on a black background.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4587" cy="1434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5B1C81B1" w14:textId="212AF6DA" w:rsidR="006561F1" w:rsidRDefault="00F84C6E" w:rsidP="00E867E5">
            <w:r>
              <w:t>We think the Scottish Parliament should pr</w:t>
            </w:r>
            <w:r w:rsidR="00E867E5">
              <w:t xml:space="preserve">omise to talk about our State of the Nation Report in the Scottish Parliament every year. </w:t>
            </w:r>
          </w:p>
        </w:tc>
      </w:tr>
      <w:tr w:rsidR="006561F1" w:rsidRPr="00287A16" w14:paraId="0D8C7014" w14:textId="77777777" w:rsidTr="007A5466">
        <w:tc>
          <w:tcPr>
            <w:tcW w:w="4673" w:type="dxa"/>
          </w:tcPr>
          <w:p w14:paraId="718CF161" w14:textId="33C02BCA" w:rsidR="006561F1" w:rsidRPr="00785C28" w:rsidRDefault="00B73DF7" w:rsidP="00351A5E">
            <w:pPr>
              <w:rPr>
                <w:noProof/>
              </w:rPr>
            </w:pPr>
            <w:r w:rsidRPr="00B73DF7">
              <w:rPr>
                <w:noProof/>
              </w:rPr>
              <w:lastRenderedPageBreak/>
              <w:drawing>
                <wp:inline distT="0" distB="0" distL="0" distR="0" wp14:anchorId="7222DCF3" wp14:editId="6C89B087">
                  <wp:extent cx="1213164" cy="1213164"/>
                  <wp:effectExtent l="0" t="0" r="6350" b="0"/>
                  <wp:docPr id="1501418323" name="Picture 1" descr="Man behind prison bar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1418323" name="Picture 1" descr="Man behind prison bars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2339" cy="12223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B73DF7">
              <w:rPr>
                <w:noProof/>
              </w:rPr>
              <w:drawing>
                <wp:inline distT="0" distB="0" distL="0" distR="0" wp14:anchorId="6E5CA724" wp14:editId="43AF6550">
                  <wp:extent cx="1520982" cy="1520982"/>
                  <wp:effectExtent l="0" t="0" r="0" b="3175"/>
                  <wp:docPr id="351460733" name="Picture 1" descr="Man looking through a magnifying glass while wearing a blue checkered shir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1460733" name="Picture 1" descr="Man looking through a magnifying glass while wearing a blue checkered shirt.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637" cy="15246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47150C7A" w14:textId="3C8406CB" w:rsidR="006561F1" w:rsidRDefault="00F84C6E" w:rsidP="00E867E5">
            <w:r>
              <w:t>We think the Scottish Parliament should m</w:t>
            </w:r>
            <w:r w:rsidR="00E867E5">
              <w:t xml:space="preserve">ake time to look at our Spotlight report on prisons. </w:t>
            </w:r>
          </w:p>
        </w:tc>
      </w:tr>
      <w:tr w:rsidR="006561F1" w:rsidRPr="00287A16" w14:paraId="5FD71972" w14:textId="77777777" w:rsidTr="007A5466">
        <w:tc>
          <w:tcPr>
            <w:tcW w:w="4673" w:type="dxa"/>
          </w:tcPr>
          <w:p w14:paraId="269D9779" w14:textId="370C9254" w:rsidR="006561F1" w:rsidRPr="00785C28" w:rsidRDefault="006F21A3" w:rsidP="00351A5E">
            <w:pPr>
              <w:rPr>
                <w:noProof/>
              </w:rPr>
            </w:pPr>
            <w:r w:rsidRPr="003B2F55">
              <w:rPr>
                <w:noProof/>
              </w:rPr>
              <w:drawing>
                <wp:inline distT="0" distB="0" distL="0" distR="0" wp14:anchorId="78568451" wp14:editId="2A1F1588">
                  <wp:extent cx="1222218" cy="1222218"/>
                  <wp:effectExtent l="0" t="0" r="0" b="0"/>
                  <wp:docPr id="1413459101" name="Picture 1" descr="A silver laptop with a light blue screen and black keyboar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3459101" name="Picture 1" descr="A silver laptop with a light blue screen and black keyboard.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358" cy="12383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B2F55" w:rsidRPr="003B2F55">
              <w:rPr>
                <w:noProof/>
              </w:rPr>
              <w:drawing>
                <wp:inline distT="0" distB="0" distL="0" distR="0" wp14:anchorId="6166244C" wp14:editId="596DEA2D">
                  <wp:extent cx="1557196" cy="1557196"/>
                  <wp:effectExtent l="0" t="0" r="0" b="5080"/>
                  <wp:docPr id="992513357" name="Picture 1" descr="Person holding a clipboard with a completed checklis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2513357" name="Picture 1" descr="Person holding a clipboard with a completed checklist.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6735" cy="1566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1E7F787B" w14:textId="16091DEC" w:rsidR="006561F1" w:rsidRDefault="00F84C6E" w:rsidP="006561F1">
            <w:r>
              <w:t>We think the Scottish Parliament should b</w:t>
            </w:r>
            <w:r w:rsidR="00E867E5">
              <w:t xml:space="preserve">uild a tool to keep track of what the Scottish Government is doing to </w:t>
            </w:r>
            <w:r>
              <w:t>make human rights better</w:t>
            </w:r>
            <w:r w:rsidR="00E44B42">
              <w:t xml:space="preserve">. </w:t>
            </w:r>
          </w:p>
          <w:p w14:paraId="06C8C917" w14:textId="77777777" w:rsidR="006561F1" w:rsidRDefault="006561F1" w:rsidP="006561F1"/>
        </w:tc>
      </w:tr>
    </w:tbl>
    <w:p w14:paraId="6F630BDF" w14:textId="77777777" w:rsidR="004663B9" w:rsidRPr="00287A16" w:rsidRDefault="004663B9" w:rsidP="00F84C6E"/>
    <w:sectPr w:rsidR="004663B9" w:rsidRPr="00287A16" w:rsidSect="00DE331E">
      <w:headerReference w:type="default" r:id="rId43"/>
      <w:footerReference w:type="default" r:id="rId44"/>
      <w:footerReference w:type="first" r:id="rId45"/>
      <w:pgSz w:w="11906" w:h="16838"/>
      <w:pgMar w:top="1435" w:right="1134" w:bottom="1440" w:left="1134" w:header="425" w:footer="0" w:gutter="0"/>
      <w:pgNumType w:start="1"/>
      <w:cols w:space="708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002E917" w14:textId="77777777" w:rsidR="00E71786" w:rsidRDefault="00E71786" w:rsidP="00351A5E">
      <w:r>
        <w:separator/>
      </w:r>
    </w:p>
    <w:p w14:paraId="1AB4E74E" w14:textId="77777777" w:rsidR="00E71786" w:rsidRDefault="00E71786" w:rsidP="00351A5E"/>
    <w:p w14:paraId="291A6DE9" w14:textId="77777777" w:rsidR="00E71786" w:rsidRDefault="00E71786" w:rsidP="00351A5E"/>
  </w:endnote>
  <w:endnote w:type="continuationSeparator" w:id="0">
    <w:p w14:paraId="2901A6D0" w14:textId="77777777" w:rsidR="00E71786" w:rsidRDefault="00E71786" w:rsidP="00351A5E">
      <w:r>
        <w:continuationSeparator/>
      </w:r>
    </w:p>
    <w:p w14:paraId="3F6949D0" w14:textId="77777777" w:rsidR="00E71786" w:rsidRDefault="00E71786" w:rsidP="00351A5E"/>
    <w:p w14:paraId="454178A5" w14:textId="77777777" w:rsidR="00E71786" w:rsidRDefault="00E71786" w:rsidP="00351A5E"/>
  </w:endnote>
  <w:endnote w:type="continuationNotice" w:id="1">
    <w:p w14:paraId="48213AA8" w14:textId="77777777" w:rsidR="00E71786" w:rsidRDefault="00E71786" w:rsidP="00351A5E"/>
    <w:p w14:paraId="3DD4278F" w14:textId="77777777" w:rsidR="00E71786" w:rsidRDefault="00E71786" w:rsidP="00351A5E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Mateo">
    <w:altName w:val="Cambria"/>
    <w:charset w:val="00"/>
    <w:family w:val="auto"/>
    <w:pitch w:val="default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Nova Light">
    <w:charset w:val="00"/>
    <w:family w:val="swiss"/>
    <w:pitch w:val="variable"/>
    <w:sig w:usb0="0000028F" w:usb1="00000002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1556150224"/>
      <w:docPartObj>
        <w:docPartGallery w:val="Page Numbers (Bottom of Page)"/>
        <w:docPartUnique/>
      </w:docPartObj>
    </w:sdtPr>
    <w:sdtEndPr/>
    <w:sdtContent>
      <w:p w14:paraId="77033A14" w14:textId="77777777" w:rsidR="00DE331E" w:rsidRDefault="00ED5D4A" w:rsidP="00ED5D4A">
        <w:pPr>
          <w:pStyle w:val="Footer"/>
          <w:jc w:val="center"/>
        </w:pPr>
        <w:r>
          <w:t xml:space="preserve">Page </w:t>
        </w: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658924180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57CC472" w14:textId="77777777" w:rsidR="00DE331E" w:rsidRPr="00DE331E" w:rsidRDefault="00DE331E" w:rsidP="00351A5E">
        <w:pPr>
          <w:pStyle w:val="Footer"/>
        </w:pPr>
        <w:r w:rsidRPr="00DE331E">
          <w:fldChar w:fldCharType="begin"/>
        </w:r>
        <w:r w:rsidRPr="00DE331E">
          <w:instrText xml:space="preserve"> PAGE   \* MERGEFORMAT </w:instrText>
        </w:r>
        <w:r w:rsidRPr="00DE331E">
          <w:fldChar w:fldCharType="separate"/>
        </w:r>
        <w:r w:rsidRPr="00DE331E">
          <w:rPr>
            <w:noProof/>
          </w:rPr>
          <w:t>2</w:t>
        </w:r>
        <w:r w:rsidRPr="00DE331E">
          <w:rPr>
            <w:noProof/>
          </w:rPr>
          <w:fldChar w:fldCharType="end"/>
        </w:r>
      </w:p>
    </w:sdtContent>
  </w:sdt>
  <w:p w14:paraId="7E892D5D" w14:textId="77777777" w:rsidR="00DE331E" w:rsidRDefault="00DE331E" w:rsidP="00351A5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BA6243C" w14:textId="77777777" w:rsidR="00E71786" w:rsidRDefault="00E71786" w:rsidP="00351A5E">
      <w:r>
        <w:separator/>
      </w:r>
    </w:p>
    <w:p w14:paraId="5FC91093" w14:textId="77777777" w:rsidR="00E71786" w:rsidRDefault="00E71786" w:rsidP="00351A5E"/>
    <w:p w14:paraId="3F8DBE21" w14:textId="77777777" w:rsidR="00E71786" w:rsidRDefault="00E71786" w:rsidP="00351A5E"/>
  </w:footnote>
  <w:footnote w:type="continuationSeparator" w:id="0">
    <w:p w14:paraId="6280A1BF" w14:textId="77777777" w:rsidR="00E71786" w:rsidRDefault="00E71786" w:rsidP="00351A5E">
      <w:r>
        <w:continuationSeparator/>
      </w:r>
    </w:p>
    <w:p w14:paraId="7BCA04AF" w14:textId="77777777" w:rsidR="00E71786" w:rsidRDefault="00E71786" w:rsidP="00351A5E"/>
    <w:p w14:paraId="1022A7C9" w14:textId="77777777" w:rsidR="00E71786" w:rsidRDefault="00E71786" w:rsidP="00351A5E"/>
  </w:footnote>
  <w:footnote w:type="continuationNotice" w:id="1">
    <w:p w14:paraId="2FD5B1BD" w14:textId="77777777" w:rsidR="00E71786" w:rsidRDefault="00E71786" w:rsidP="00351A5E"/>
    <w:p w14:paraId="34107228" w14:textId="77777777" w:rsidR="00E71786" w:rsidRDefault="00E71786" w:rsidP="00351A5E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F02C988" w14:textId="7B2AFD9A" w:rsidR="00965016" w:rsidRDefault="0068426C">
    <w:pPr>
      <w:pStyle w:val="Header"/>
    </w:pPr>
    <w:r w:rsidRPr="0068426C">
      <w:rPr>
        <w:noProof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78E5CA5A" wp14:editId="51C124AC">
              <wp:simplePos x="0" y="0"/>
              <wp:positionH relativeFrom="column">
                <wp:posOffset>3111232</wp:posOffset>
              </wp:positionH>
              <wp:positionV relativeFrom="paragraph">
                <wp:posOffset>4746192</wp:posOffset>
              </wp:positionV>
              <wp:extent cx="266959" cy="11162665"/>
              <wp:effectExtent l="317" t="0" r="318" b="317"/>
              <wp:wrapNone/>
              <wp:docPr id="1639220008" name="Rectangle 1639220008" title="Decorative border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 rot="5400000">
                        <a:off x="0" y="0"/>
                        <a:ext cx="266959" cy="11162665"/>
                      </a:xfrm>
                      <a:prstGeom prst="rect">
                        <a:avLst/>
                      </a:prstGeom>
                      <a:solidFill>
                        <a:srgbClr val="FF3366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186D93C4" id="Rectangle 1639220008" o:spid="_x0000_s1026" alt="Title: Decorative border" style="position:absolute;margin-left:245pt;margin-top:373.7pt;width:21pt;height:878.95pt;rotation:90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" fillcolor="#f36" stroked="f" strokeweight="1pt"/>
          </w:pict>
        </mc:Fallback>
      </mc:AlternateContent>
    </w:r>
    <w:r w:rsidRPr="0068426C">
      <w:rPr>
        <w:noProof/>
      </w:rPr>
      <mc:AlternateContent>
        <mc:Choice Requires="wps">
          <w:drawing>
            <wp:anchor distT="0" distB="0" distL="114300" distR="114300" simplePos="0" relativeHeight="251665408" behindDoc="0" locked="0" layoutInCell="1" allowOverlap="1" wp14:anchorId="232C8EA8" wp14:editId="1A620285">
              <wp:simplePos x="0" y="0"/>
              <wp:positionH relativeFrom="column">
                <wp:posOffset>2141956</wp:posOffset>
              </wp:positionH>
              <wp:positionV relativeFrom="paragraph">
                <wp:posOffset>-5753313</wp:posOffset>
              </wp:positionV>
              <wp:extent cx="265391" cy="11162714"/>
              <wp:effectExtent l="0" t="635" r="1270" b="1270"/>
              <wp:wrapNone/>
              <wp:docPr id="988962512" name="Rectangle 988962512" title="Decorative border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 rot="5400000">
                        <a:off x="0" y="0"/>
                        <a:ext cx="265391" cy="11162714"/>
                      </a:xfrm>
                      <a:prstGeom prst="rect">
                        <a:avLst/>
                      </a:prstGeom>
                      <a:solidFill>
                        <a:srgbClr val="FF3366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4FD0DF48" id="Rectangle 988962512" o:spid="_x0000_s1026" alt="Title: Decorative border" style="position:absolute;margin-left:168.65pt;margin-top:-453pt;width:20.9pt;height:878.95pt;rotation:90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" fillcolor="#f36" stroked="f" strokeweight="1pt"/>
          </w:pict>
        </mc:Fallback>
      </mc:AlternateContent>
    </w:r>
    <w:r w:rsidR="00965016" w:rsidRPr="008F6182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4A39DF30" wp14:editId="44FDCBE1">
              <wp:simplePos x="0" y="0"/>
              <wp:positionH relativeFrom="column">
                <wp:posOffset>6606540</wp:posOffset>
              </wp:positionH>
              <wp:positionV relativeFrom="paragraph">
                <wp:posOffset>-304800</wp:posOffset>
              </wp:positionV>
              <wp:extent cx="222738" cy="11162714"/>
              <wp:effectExtent l="0" t="0" r="6350" b="635"/>
              <wp:wrapNone/>
              <wp:docPr id="486684213" name="Rectangle 486684213" title="Decorative border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22738" cy="11162714"/>
                      </a:xfrm>
                      <a:prstGeom prst="rect">
                        <a:avLst/>
                      </a:prstGeom>
                      <a:solidFill>
                        <a:srgbClr val="FF3366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47275EBD" id="Rectangle 486684213" o:spid="_x0000_s1026" alt="Title: Decorative border" style="position:absolute;margin-left:520.2pt;margin-top:-24pt;width:17.55pt;height:878.9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" fillcolor="#f36" stroked="f" strokeweight="1pt"/>
          </w:pict>
        </mc:Fallback>
      </mc:AlternateContent>
    </w:r>
    <w:r w:rsidR="00965016" w:rsidRPr="008F6182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4EE356A5" wp14:editId="5F90C795">
              <wp:simplePos x="0" y="0"/>
              <wp:positionH relativeFrom="column">
                <wp:posOffset>-731813</wp:posOffset>
              </wp:positionH>
              <wp:positionV relativeFrom="paragraph">
                <wp:posOffset>-375383</wp:posOffset>
              </wp:positionV>
              <wp:extent cx="222738" cy="11162714"/>
              <wp:effectExtent l="0" t="0" r="6350" b="635"/>
              <wp:wrapNone/>
              <wp:docPr id="14" name="Rectangle 14" title="Decorative border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22738" cy="11162714"/>
                      </a:xfrm>
                      <a:prstGeom prst="rect">
                        <a:avLst/>
                      </a:prstGeom>
                      <a:solidFill>
                        <a:srgbClr val="FF3366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6AB8E18E" id="Rectangle 14" o:spid="_x0000_s1026" alt="Title: Decorative border" style="position:absolute;margin-left:-57.6pt;margin-top:-29.55pt;width:17.55pt;height:878.9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" fillcolor="#f36" stroked="f" strokeweight="1pt"/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41559CE"/>
    <w:multiLevelType w:val="multilevel"/>
    <w:tmpl w:val="0B8426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A516727"/>
    <w:multiLevelType w:val="multilevel"/>
    <w:tmpl w:val="3D7073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 w15:restartNumberingAfterBreak="0">
    <w:nsid w:val="12600E58"/>
    <w:multiLevelType w:val="hybridMultilevel"/>
    <w:tmpl w:val="EE08640C"/>
    <w:lvl w:ilvl="0" w:tplc="0809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28C32F8"/>
    <w:multiLevelType w:val="multilevel"/>
    <w:tmpl w:val="0F3CB0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" w15:restartNumberingAfterBreak="0">
    <w:nsid w:val="134B586F"/>
    <w:multiLevelType w:val="hybridMultilevel"/>
    <w:tmpl w:val="DAC4227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483283E"/>
    <w:multiLevelType w:val="hybridMultilevel"/>
    <w:tmpl w:val="2EFCD30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59C3E72"/>
    <w:multiLevelType w:val="multilevel"/>
    <w:tmpl w:val="DAE4DF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186D5499"/>
    <w:multiLevelType w:val="hybridMultilevel"/>
    <w:tmpl w:val="4EB02E3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8E00999"/>
    <w:multiLevelType w:val="hybridMultilevel"/>
    <w:tmpl w:val="E0B630E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D476CE1"/>
    <w:multiLevelType w:val="hybridMultilevel"/>
    <w:tmpl w:val="7E864DC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26079EF"/>
    <w:multiLevelType w:val="multilevel"/>
    <w:tmpl w:val="4EDE04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1" w15:restartNumberingAfterBreak="0">
    <w:nsid w:val="265A09A6"/>
    <w:multiLevelType w:val="hybridMultilevel"/>
    <w:tmpl w:val="9C6AFD8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BFC1110"/>
    <w:multiLevelType w:val="hybridMultilevel"/>
    <w:tmpl w:val="8DBCDCD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C2425E2"/>
    <w:multiLevelType w:val="hybridMultilevel"/>
    <w:tmpl w:val="3228B21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3550920"/>
    <w:multiLevelType w:val="hybridMultilevel"/>
    <w:tmpl w:val="7004DE0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4316B20"/>
    <w:multiLevelType w:val="hybridMultilevel"/>
    <w:tmpl w:val="D0A4BA9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70C03EA"/>
    <w:multiLevelType w:val="hybridMultilevel"/>
    <w:tmpl w:val="98C2DD2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8F71B7F"/>
    <w:multiLevelType w:val="hybridMultilevel"/>
    <w:tmpl w:val="F6605CD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B6960F8"/>
    <w:multiLevelType w:val="hybridMultilevel"/>
    <w:tmpl w:val="ADDA129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C973903"/>
    <w:multiLevelType w:val="multilevel"/>
    <w:tmpl w:val="B3066F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3CB47DFB"/>
    <w:multiLevelType w:val="hybridMultilevel"/>
    <w:tmpl w:val="AA40FCC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D0B08DC"/>
    <w:multiLevelType w:val="hybridMultilevel"/>
    <w:tmpl w:val="086E9D9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D7E499D"/>
    <w:multiLevelType w:val="hybridMultilevel"/>
    <w:tmpl w:val="75D8749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41A4A93"/>
    <w:multiLevelType w:val="hybridMultilevel"/>
    <w:tmpl w:val="586EF6A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66A1222"/>
    <w:multiLevelType w:val="hybridMultilevel"/>
    <w:tmpl w:val="9E1AEA4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6AB4809"/>
    <w:multiLevelType w:val="hybridMultilevel"/>
    <w:tmpl w:val="6A1C568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5EC10EF"/>
    <w:multiLevelType w:val="hybridMultilevel"/>
    <w:tmpl w:val="8B4E913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8296AA9"/>
    <w:multiLevelType w:val="hybridMultilevel"/>
    <w:tmpl w:val="39B085F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0612528"/>
    <w:multiLevelType w:val="hybridMultilevel"/>
    <w:tmpl w:val="4094F2DC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9" w15:restartNumberingAfterBreak="0">
    <w:nsid w:val="61862EA5"/>
    <w:multiLevelType w:val="hybridMultilevel"/>
    <w:tmpl w:val="4582F04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65931B5"/>
    <w:multiLevelType w:val="hybridMultilevel"/>
    <w:tmpl w:val="57189A4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53543A4"/>
    <w:multiLevelType w:val="hybridMultilevel"/>
    <w:tmpl w:val="7008790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67D5856"/>
    <w:multiLevelType w:val="multilevel"/>
    <w:tmpl w:val="C9B475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3" w15:restartNumberingAfterBreak="0">
    <w:nsid w:val="790D4A6E"/>
    <w:multiLevelType w:val="hybridMultilevel"/>
    <w:tmpl w:val="32E0045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D7D72B2"/>
    <w:multiLevelType w:val="hybridMultilevel"/>
    <w:tmpl w:val="EB06FA7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E7656C6"/>
    <w:multiLevelType w:val="hybridMultilevel"/>
    <w:tmpl w:val="4A84330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EF676EA"/>
    <w:multiLevelType w:val="multilevel"/>
    <w:tmpl w:val="83BE78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741517751">
    <w:abstractNumId w:val="5"/>
  </w:num>
  <w:num w:numId="2" w16cid:durableId="270892099">
    <w:abstractNumId w:val="3"/>
  </w:num>
  <w:num w:numId="3" w16cid:durableId="1800415843">
    <w:abstractNumId w:val="1"/>
  </w:num>
  <w:num w:numId="4" w16cid:durableId="1541092050">
    <w:abstractNumId w:val="19"/>
  </w:num>
  <w:num w:numId="5" w16cid:durableId="1508253653">
    <w:abstractNumId w:val="31"/>
  </w:num>
  <w:num w:numId="6" w16cid:durableId="1159420057">
    <w:abstractNumId w:val="13"/>
  </w:num>
  <w:num w:numId="7" w16cid:durableId="1319383577">
    <w:abstractNumId w:val="8"/>
  </w:num>
  <w:num w:numId="8" w16cid:durableId="1631519628">
    <w:abstractNumId w:val="21"/>
  </w:num>
  <w:num w:numId="9" w16cid:durableId="1766996880">
    <w:abstractNumId w:val="14"/>
  </w:num>
  <w:num w:numId="10" w16cid:durableId="1546479804">
    <w:abstractNumId w:val="22"/>
  </w:num>
  <w:num w:numId="11" w16cid:durableId="1497768723">
    <w:abstractNumId w:val="23"/>
  </w:num>
  <w:num w:numId="12" w16cid:durableId="1217163113">
    <w:abstractNumId w:val="36"/>
  </w:num>
  <w:num w:numId="13" w16cid:durableId="1999650771">
    <w:abstractNumId w:val="16"/>
  </w:num>
  <w:num w:numId="14" w16cid:durableId="2115902967">
    <w:abstractNumId w:val="20"/>
  </w:num>
  <w:num w:numId="15" w16cid:durableId="1879465181">
    <w:abstractNumId w:val="15"/>
  </w:num>
  <w:num w:numId="16" w16cid:durableId="854074782">
    <w:abstractNumId w:val="25"/>
  </w:num>
  <w:num w:numId="17" w16cid:durableId="833109389">
    <w:abstractNumId w:val="15"/>
  </w:num>
  <w:num w:numId="18" w16cid:durableId="1002929076">
    <w:abstractNumId w:val="34"/>
  </w:num>
  <w:num w:numId="19" w16cid:durableId="1104494184">
    <w:abstractNumId w:val="29"/>
  </w:num>
  <w:num w:numId="20" w16cid:durableId="1521890175">
    <w:abstractNumId w:val="24"/>
  </w:num>
  <w:num w:numId="21" w16cid:durableId="1563444852">
    <w:abstractNumId w:val="0"/>
  </w:num>
  <w:num w:numId="22" w16cid:durableId="1285380743">
    <w:abstractNumId w:val="6"/>
  </w:num>
  <w:num w:numId="23" w16cid:durableId="467207429">
    <w:abstractNumId w:val="18"/>
  </w:num>
  <w:num w:numId="24" w16cid:durableId="1034691275">
    <w:abstractNumId w:val="35"/>
  </w:num>
  <w:num w:numId="25" w16cid:durableId="1525288776">
    <w:abstractNumId w:val="33"/>
  </w:num>
  <w:num w:numId="26" w16cid:durableId="448815200">
    <w:abstractNumId w:val="12"/>
  </w:num>
  <w:num w:numId="27" w16cid:durableId="2131048268">
    <w:abstractNumId w:val="7"/>
  </w:num>
  <w:num w:numId="28" w16cid:durableId="229732062">
    <w:abstractNumId w:val="32"/>
  </w:num>
  <w:num w:numId="29" w16cid:durableId="81029038">
    <w:abstractNumId w:val="10"/>
  </w:num>
  <w:num w:numId="30" w16cid:durableId="287660744">
    <w:abstractNumId w:val="30"/>
  </w:num>
  <w:num w:numId="31" w16cid:durableId="1123885155">
    <w:abstractNumId w:val="11"/>
  </w:num>
  <w:num w:numId="32" w16cid:durableId="494149196">
    <w:abstractNumId w:val="2"/>
  </w:num>
  <w:num w:numId="33" w16cid:durableId="806893877">
    <w:abstractNumId w:val="27"/>
  </w:num>
  <w:num w:numId="34" w16cid:durableId="970748720">
    <w:abstractNumId w:val="26"/>
  </w:num>
  <w:num w:numId="35" w16cid:durableId="1610745343">
    <w:abstractNumId w:val="17"/>
  </w:num>
  <w:num w:numId="36" w16cid:durableId="1222911007">
    <w:abstractNumId w:val="28"/>
  </w:num>
  <w:num w:numId="37" w16cid:durableId="1708949134">
    <w:abstractNumId w:val="9"/>
  </w:num>
  <w:num w:numId="38" w16cid:durableId="1642152624">
    <w:abstractNumId w:val="4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80"/>
  <w:proofState w:spelling="clean"/>
  <w:attachedTemplate r:id="rId1"/>
  <w:stylePaneFormatFilter w:val="5324" w:allStyles="0" w:customStyles="0" w:latentStyles="1" w:stylesInUse="0" w:headingStyles="1" w:numberingStyles="0" w:tableStyles="0" w:directFormattingOnRuns="1" w:directFormattingOnParagraphs="1" w:directFormattingOnNumbering="0" w:directFormattingOnTables="0" w:clearFormatting="1" w:top3HeadingStyles="0" w:visibleStyles="1" w:alternateStyleNames="0"/>
  <w:documentProtection w:formatting="1" w:enforcement="0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71786"/>
    <w:rsid w:val="00000509"/>
    <w:rsid w:val="000005B6"/>
    <w:rsid w:val="00000957"/>
    <w:rsid w:val="00000B72"/>
    <w:rsid w:val="00000CFB"/>
    <w:rsid w:val="00001138"/>
    <w:rsid w:val="0000157A"/>
    <w:rsid w:val="0000180E"/>
    <w:rsid w:val="000018AA"/>
    <w:rsid w:val="00001A72"/>
    <w:rsid w:val="00001D48"/>
    <w:rsid w:val="00001E6D"/>
    <w:rsid w:val="00002071"/>
    <w:rsid w:val="00002433"/>
    <w:rsid w:val="00002489"/>
    <w:rsid w:val="000026C7"/>
    <w:rsid w:val="0000296D"/>
    <w:rsid w:val="00002AAD"/>
    <w:rsid w:val="00002C57"/>
    <w:rsid w:val="00002D1C"/>
    <w:rsid w:val="00002DBC"/>
    <w:rsid w:val="00003066"/>
    <w:rsid w:val="00003177"/>
    <w:rsid w:val="0000323E"/>
    <w:rsid w:val="0000324D"/>
    <w:rsid w:val="0000327D"/>
    <w:rsid w:val="000032DB"/>
    <w:rsid w:val="00003311"/>
    <w:rsid w:val="000035D7"/>
    <w:rsid w:val="00003601"/>
    <w:rsid w:val="00003775"/>
    <w:rsid w:val="000039E2"/>
    <w:rsid w:val="00003B2A"/>
    <w:rsid w:val="00004096"/>
    <w:rsid w:val="00004127"/>
    <w:rsid w:val="000041DC"/>
    <w:rsid w:val="00004466"/>
    <w:rsid w:val="00004665"/>
    <w:rsid w:val="000048C9"/>
    <w:rsid w:val="000048CF"/>
    <w:rsid w:val="000049A4"/>
    <w:rsid w:val="00004BFC"/>
    <w:rsid w:val="00004C3C"/>
    <w:rsid w:val="00004C99"/>
    <w:rsid w:val="00004CDA"/>
    <w:rsid w:val="00004E05"/>
    <w:rsid w:val="00004EB2"/>
    <w:rsid w:val="00005123"/>
    <w:rsid w:val="00005400"/>
    <w:rsid w:val="000055A2"/>
    <w:rsid w:val="000056AC"/>
    <w:rsid w:val="000059B6"/>
    <w:rsid w:val="00005A71"/>
    <w:rsid w:val="00005B3C"/>
    <w:rsid w:val="00005B67"/>
    <w:rsid w:val="00005BC3"/>
    <w:rsid w:val="00005DBB"/>
    <w:rsid w:val="00005DEC"/>
    <w:rsid w:val="00005F2E"/>
    <w:rsid w:val="00006090"/>
    <w:rsid w:val="000065B8"/>
    <w:rsid w:val="0000676F"/>
    <w:rsid w:val="00006A94"/>
    <w:rsid w:val="00006AA0"/>
    <w:rsid w:val="00006B29"/>
    <w:rsid w:val="00006BBA"/>
    <w:rsid w:val="00006C2C"/>
    <w:rsid w:val="00006D5C"/>
    <w:rsid w:val="00006FED"/>
    <w:rsid w:val="00007026"/>
    <w:rsid w:val="0000740A"/>
    <w:rsid w:val="00007495"/>
    <w:rsid w:val="000074D1"/>
    <w:rsid w:val="00007620"/>
    <w:rsid w:val="00007718"/>
    <w:rsid w:val="00007AC7"/>
    <w:rsid w:val="00007BDF"/>
    <w:rsid w:val="00007C2C"/>
    <w:rsid w:val="00007FD1"/>
    <w:rsid w:val="0001008B"/>
    <w:rsid w:val="000100AF"/>
    <w:rsid w:val="0001017A"/>
    <w:rsid w:val="000101A3"/>
    <w:rsid w:val="000103D8"/>
    <w:rsid w:val="00010689"/>
    <w:rsid w:val="00010C36"/>
    <w:rsid w:val="00010CF9"/>
    <w:rsid w:val="00010EF1"/>
    <w:rsid w:val="00010F00"/>
    <w:rsid w:val="000110E3"/>
    <w:rsid w:val="0001174D"/>
    <w:rsid w:val="00011913"/>
    <w:rsid w:val="00011A0E"/>
    <w:rsid w:val="00011A46"/>
    <w:rsid w:val="00011A66"/>
    <w:rsid w:val="00011E73"/>
    <w:rsid w:val="000122EE"/>
    <w:rsid w:val="0001237B"/>
    <w:rsid w:val="000125E6"/>
    <w:rsid w:val="00012628"/>
    <w:rsid w:val="0001263A"/>
    <w:rsid w:val="00012B9E"/>
    <w:rsid w:val="00012E64"/>
    <w:rsid w:val="00012F19"/>
    <w:rsid w:val="00012F45"/>
    <w:rsid w:val="00013035"/>
    <w:rsid w:val="00013086"/>
    <w:rsid w:val="000131E6"/>
    <w:rsid w:val="000131ED"/>
    <w:rsid w:val="00013365"/>
    <w:rsid w:val="000133C1"/>
    <w:rsid w:val="00013AF7"/>
    <w:rsid w:val="00013CAA"/>
    <w:rsid w:val="00013E80"/>
    <w:rsid w:val="0001415B"/>
    <w:rsid w:val="00014366"/>
    <w:rsid w:val="0001449C"/>
    <w:rsid w:val="000144FD"/>
    <w:rsid w:val="000146ED"/>
    <w:rsid w:val="000148C0"/>
    <w:rsid w:val="000149CD"/>
    <w:rsid w:val="00014BCC"/>
    <w:rsid w:val="00015089"/>
    <w:rsid w:val="000151C5"/>
    <w:rsid w:val="00015383"/>
    <w:rsid w:val="000156A8"/>
    <w:rsid w:val="0001577B"/>
    <w:rsid w:val="00015E10"/>
    <w:rsid w:val="00016103"/>
    <w:rsid w:val="00016106"/>
    <w:rsid w:val="00016345"/>
    <w:rsid w:val="00016352"/>
    <w:rsid w:val="000164DB"/>
    <w:rsid w:val="0001678F"/>
    <w:rsid w:val="00016827"/>
    <w:rsid w:val="000168D6"/>
    <w:rsid w:val="000169DB"/>
    <w:rsid w:val="00016CCC"/>
    <w:rsid w:val="00016EAB"/>
    <w:rsid w:val="00016F0B"/>
    <w:rsid w:val="00016FD9"/>
    <w:rsid w:val="00017214"/>
    <w:rsid w:val="0001747F"/>
    <w:rsid w:val="0001758C"/>
    <w:rsid w:val="000176E5"/>
    <w:rsid w:val="00017ACB"/>
    <w:rsid w:val="00017BF8"/>
    <w:rsid w:val="00017C57"/>
    <w:rsid w:val="00017D5E"/>
    <w:rsid w:val="00017F07"/>
    <w:rsid w:val="00017FA2"/>
    <w:rsid w:val="00017FBA"/>
    <w:rsid w:val="00017FFE"/>
    <w:rsid w:val="00020110"/>
    <w:rsid w:val="00020155"/>
    <w:rsid w:val="000203B6"/>
    <w:rsid w:val="000203C9"/>
    <w:rsid w:val="00020587"/>
    <w:rsid w:val="00020FED"/>
    <w:rsid w:val="000210E3"/>
    <w:rsid w:val="0002111A"/>
    <w:rsid w:val="000212DF"/>
    <w:rsid w:val="000213EC"/>
    <w:rsid w:val="00021413"/>
    <w:rsid w:val="0002158D"/>
    <w:rsid w:val="000215D6"/>
    <w:rsid w:val="00021612"/>
    <w:rsid w:val="00021626"/>
    <w:rsid w:val="00021969"/>
    <w:rsid w:val="00021B7F"/>
    <w:rsid w:val="00021CE1"/>
    <w:rsid w:val="00021F64"/>
    <w:rsid w:val="00022506"/>
    <w:rsid w:val="00022760"/>
    <w:rsid w:val="000227CA"/>
    <w:rsid w:val="00022801"/>
    <w:rsid w:val="00022BF5"/>
    <w:rsid w:val="00022C1C"/>
    <w:rsid w:val="00022D29"/>
    <w:rsid w:val="00023137"/>
    <w:rsid w:val="00023482"/>
    <w:rsid w:val="00023510"/>
    <w:rsid w:val="000237F1"/>
    <w:rsid w:val="00023878"/>
    <w:rsid w:val="00023927"/>
    <w:rsid w:val="000239F1"/>
    <w:rsid w:val="00023AC9"/>
    <w:rsid w:val="00023B39"/>
    <w:rsid w:val="0002413B"/>
    <w:rsid w:val="00024143"/>
    <w:rsid w:val="000244C9"/>
    <w:rsid w:val="000244FA"/>
    <w:rsid w:val="00024703"/>
    <w:rsid w:val="0002470D"/>
    <w:rsid w:val="00024764"/>
    <w:rsid w:val="000247B3"/>
    <w:rsid w:val="00024AB9"/>
    <w:rsid w:val="00024AC7"/>
    <w:rsid w:val="00024C38"/>
    <w:rsid w:val="00024CCA"/>
    <w:rsid w:val="00024D5A"/>
    <w:rsid w:val="00024F1C"/>
    <w:rsid w:val="00025342"/>
    <w:rsid w:val="000253D0"/>
    <w:rsid w:val="0002542E"/>
    <w:rsid w:val="00025553"/>
    <w:rsid w:val="00025745"/>
    <w:rsid w:val="00025750"/>
    <w:rsid w:val="00025770"/>
    <w:rsid w:val="000257EE"/>
    <w:rsid w:val="00025857"/>
    <w:rsid w:val="00025873"/>
    <w:rsid w:val="00025CDB"/>
    <w:rsid w:val="00025D63"/>
    <w:rsid w:val="00025E9B"/>
    <w:rsid w:val="00026081"/>
    <w:rsid w:val="000261C3"/>
    <w:rsid w:val="00026425"/>
    <w:rsid w:val="000269E5"/>
    <w:rsid w:val="00026A25"/>
    <w:rsid w:val="00026CF5"/>
    <w:rsid w:val="00026D7B"/>
    <w:rsid w:val="00026DF5"/>
    <w:rsid w:val="00026E09"/>
    <w:rsid w:val="00027220"/>
    <w:rsid w:val="00027263"/>
    <w:rsid w:val="000273E2"/>
    <w:rsid w:val="0002754E"/>
    <w:rsid w:val="0002760E"/>
    <w:rsid w:val="0002768D"/>
    <w:rsid w:val="00027786"/>
    <w:rsid w:val="00027833"/>
    <w:rsid w:val="0002790E"/>
    <w:rsid w:val="00027A4F"/>
    <w:rsid w:val="00027A73"/>
    <w:rsid w:val="00027BD2"/>
    <w:rsid w:val="00027D9F"/>
    <w:rsid w:val="00027FDF"/>
    <w:rsid w:val="00030029"/>
    <w:rsid w:val="00030201"/>
    <w:rsid w:val="0003020C"/>
    <w:rsid w:val="000303E9"/>
    <w:rsid w:val="000304B8"/>
    <w:rsid w:val="00030607"/>
    <w:rsid w:val="00030653"/>
    <w:rsid w:val="00030697"/>
    <w:rsid w:val="0003075C"/>
    <w:rsid w:val="00030921"/>
    <w:rsid w:val="00030A34"/>
    <w:rsid w:val="00030B7C"/>
    <w:rsid w:val="00030C74"/>
    <w:rsid w:val="0003101F"/>
    <w:rsid w:val="00031B5F"/>
    <w:rsid w:val="00031C29"/>
    <w:rsid w:val="00031C93"/>
    <w:rsid w:val="00031E29"/>
    <w:rsid w:val="00032016"/>
    <w:rsid w:val="0003201D"/>
    <w:rsid w:val="00032098"/>
    <w:rsid w:val="000322A2"/>
    <w:rsid w:val="0003286D"/>
    <w:rsid w:val="00032891"/>
    <w:rsid w:val="00032B55"/>
    <w:rsid w:val="00032D97"/>
    <w:rsid w:val="00032DB0"/>
    <w:rsid w:val="00032E69"/>
    <w:rsid w:val="00032EB5"/>
    <w:rsid w:val="00032F9A"/>
    <w:rsid w:val="00032FCC"/>
    <w:rsid w:val="000330CE"/>
    <w:rsid w:val="000331E5"/>
    <w:rsid w:val="00033247"/>
    <w:rsid w:val="0003327A"/>
    <w:rsid w:val="000332EC"/>
    <w:rsid w:val="0003343F"/>
    <w:rsid w:val="00033576"/>
    <w:rsid w:val="00033721"/>
    <w:rsid w:val="000337E4"/>
    <w:rsid w:val="00033AF7"/>
    <w:rsid w:val="00033BA7"/>
    <w:rsid w:val="00033D21"/>
    <w:rsid w:val="00033D44"/>
    <w:rsid w:val="000340AC"/>
    <w:rsid w:val="000340AE"/>
    <w:rsid w:val="00034142"/>
    <w:rsid w:val="000342AE"/>
    <w:rsid w:val="000342CB"/>
    <w:rsid w:val="000346C6"/>
    <w:rsid w:val="000346E0"/>
    <w:rsid w:val="0003499A"/>
    <w:rsid w:val="000349EB"/>
    <w:rsid w:val="00034ADC"/>
    <w:rsid w:val="00034AFC"/>
    <w:rsid w:val="00034BDC"/>
    <w:rsid w:val="00034BFC"/>
    <w:rsid w:val="00034DC0"/>
    <w:rsid w:val="00034EB2"/>
    <w:rsid w:val="00034F35"/>
    <w:rsid w:val="00034F5D"/>
    <w:rsid w:val="00034FD6"/>
    <w:rsid w:val="0003527F"/>
    <w:rsid w:val="000352A0"/>
    <w:rsid w:val="000352BD"/>
    <w:rsid w:val="0003540A"/>
    <w:rsid w:val="00035575"/>
    <w:rsid w:val="00035762"/>
    <w:rsid w:val="000357D7"/>
    <w:rsid w:val="00035C9B"/>
    <w:rsid w:val="0003617B"/>
    <w:rsid w:val="00036304"/>
    <w:rsid w:val="00036305"/>
    <w:rsid w:val="00036376"/>
    <w:rsid w:val="000363C4"/>
    <w:rsid w:val="000363DF"/>
    <w:rsid w:val="000363E6"/>
    <w:rsid w:val="00036419"/>
    <w:rsid w:val="00036458"/>
    <w:rsid w:val="000365BD"/>
    <w:rsid w:val="000366DD"/>
    <w:rsid w:val="000367A9"/>
    <w:rsid w:val="00036855"/>
    <w:rsid w:val="00036973"/>
    <w:rsid w:val="00036F29"/>
    <w:rsid w:val="00037174"/>
    <w:rsid w:val="0003717C"/>
    <w:rsid w:val="0003738D"/>
    <w:rsid w:val="000376D5"/>
    <w:rsid w:val="00037BF6"/>
    <w:rsid w:val="00037CD1"/>
    <w:rsid w:val="00037EC2"/>
    <w:rsid w:val="00040508"/>
    <w:rsid w:val="00040967"/>
    <w:rsid w:val="00040C01"/>
    <w:rsid w:val="00040DB1"/>
    <w:rsid w:val="0004101D"/>
    <w:rsid w:val="000412EE"/>
    <w:rsid w:val="00041371"/>
    <w:rsid w:val="000413CE"/>
    <w:rsid w:val="000413E0"/>
    <w:rsid w:val="000414EA"/>
    <w:rsid w:val="00041631"/>
    <w:rsid w:val="0004183F"/>
    <w:rsid w:val="00041AAC"/>
    <w:rsid w:val="00041D03"/>
    <w:rsid w:val="00041F16"/>
    <w:rsid w:val="00041FEA"/>
    <w:rsid w:val="0004205E"/>
    <w:rsid w:val="00042144"/>
    <w:rsid w:val="00042224"/>
    <w:rsid w:val="00042557"/>
    <w:rsid w:val="00042606"/>
    <w:rsid w:val="00042875"/>
    <w:rsid w:val="00042AA1"/>
    <w:rsid w:val="00042B73"/>
    <w:rsid w:val="00042B9F"/>
    <w:rsid w:val="00042E22"/>
    <w:rsid w:val="00042F9A"/>
    <w:rsid w:val="000434AC"/>
    <w:rsid w:val="0004364D"/>
    <w:rsid w:val="00043887"/>
    <w:rsid w:val="0004393B"/>
    <w:rsid w:val="000439F9"/>
    <w:rsid w:val="00043AF3"/>
    <w:rsid w:val="00043C3E"/>
    <w:rsid w:val="00043E04"/>
    <w:rsid w:val="00043E42"/>
    <w:rsid w:val="00044109"/>
    <w:rsid w:val="00044125"/>
    <w:rsid w:val="00044396"/>
    <w:rsid w:val="0004443A"/>
    <w:rsid w:val="000445EF"/>
    <w:rsid w:val="0004465C"/>
    <w:rsid w:val="00044700"/>
    <w:rsid w:val="00044B4E"/>
    <w:rsid w:val="00044B6C"/>
    <w:rsid w:val="00044EA8"/>
    <w:rsid w:val="00044F11"/>
    <w:rsid w:val="00044F70"/>
    <w:rsid w:val="00045257"/>
    <w:rsid w:val="000452C2"/>
    <w:rsid w:val="00045434"/>
    <w:rsid w:val="0004553F"/>
    <w:rsid w:val="00045705"/>
    <w:rsid w:val="0004598F"/>
    <w:rsid w:val="00045A22"/>
    <w:rsid w:val="00045A7D"/>
    <w:rsid w:val="00045B12"/>
    <w:rsid w:val="00045EDE"/>
    <w:rsid w:val="00045F00"/>
    <w:rsid w:val="00045F62"/>
    <w:rsid w:val="0004607B"/>
    <w:rsid w:val="0004608B"/>
    <w:rsid w:val="0004624B"/>
    <w:rsid w:val="0004663E"/>
    <w:rsid w:val="00046881"/>
    <w:rsid w:val="0004689A"/>
    <w:rsid w:val="00046C80"/>
    <w:rsid w:val="00046D8A"/>
    <w:rsid w:val="00046DC4"/>
    <w:rsid w:val="00046DF9"/>
    <w:rsid w:val="00046E68"/>
    <w:rsid w:val="00047076"/>
    <w:rsid w:val="000470B0"/>
    <w:rsid w:val="000472A5"/>
    <w:rsid w:val="00047A78"/>
    <w:rsid w:val="00047D02"/>
    <w:rsid w:val="00047E78"/>
    <w:rsid w:val="00047FEE"/>
    <w:rsid w:val="00050032"/>
    <w:rsid w:val="000501CF"/>
    <w:rsid w:val="00050276"/>
    <w:rsid w:val="0005058E"/>
    <w:rsid w:val="00050596"/>
    <w:rsid w:val="0005061F"/>
    <w:rsid w:val="00050640"/>
    <w:rsid w:val="0005066B"/>
    <w:rsid w:val="0005069A"/>
    <w:rsid w:val="0005069E"/>
    <w:rsid w:val="000506F7"/>
    <w:rsid w:val="00050791"/>
    <w:rsid w:val="00050CA0"/>
    <w:rsid w:val="00050DAD"/>
    <w:rsid w:val="00050F58"/>
    <w:rsid w:val="000512A4"/>
    <w:rsid w:val="00051503"/>
    <w:rsid w:val="00051627"/>
    <w:rsid w:val="00051C1D"/>
    <w:rsid w:val="00051CFE"/>
    <w:rsid w:val="00051E66"/>
    <w:rsid w:val="00051EDA"/>
    <w:rsid w:val="0005239E"/>
    <w:rsid w:val="00052477"/>
    <w:rsid w:val="000525B7"/>
    <w:rsid w:val="00052603"/>
    <w:rsid w:val="000527C7"/>
    <w:rsid w:val="00052979"/>
    <w:rsid w:val="00052A65"/>
    <w:rsid w:val="00052C20"/>
    <w:rsid w:val="00052F94"/>
    <w:rsid w:val="000530B3"/>
    <w:rsid w:val="0005317C"/>
    <w:rsid w:val="0005325F"/>
    <w:rsid w:val="000536F3"/>
    <w:rsid w:val="000538CA"/>
    <w:rsid w:val="00053B2A"/>
    <w:rsid w:val="00053BAD"/>
    <w:rsid w:val="00053C0F"/>
    <w:rsid w:val="00053C67"/>
    <w:rsid w:val="00053C6A"/>
    <w:rsid w:val="00053D46"/>
    <w:rsid w:val="00053E49"/>
    <w:rsid w:val="00053FAD"/>
    <w:rsid w:val="0005485C"/>
    <w:rsid w:val="00054934"/>
    <w:rsid w:val="00054B43"/>
    <w:rsid w:val="00054BBB"/>
    <w:rsid w:val="00054BCF"/>
    <w:rsid w:val="00054BDB"/>
    <w:rsid w:val="00054D96"/>
    <w:rsid w:val="00054F49"/>
    <w:rsid w:val="000550E3"/>
    <w:rsid w:val="00055199"/>
    <w:rsid w:val="000552C5"/>
    <w:rsid w:val="0005532D"/>
    <w:rsid w:val="00055613"/>
    <w:rsid w:val="000556BB"/>
    <w:rsid w:val="00055791"/>
    <w:rsid w:val="00055810"/>
    <w:rsid w:val="00055876"/>
    <w:rsid w:val="000558ED"/>
    <w:rsid w:val="000558F7"/>
    <w:rsid w:val="00055A62"/>
    <w:rsid w:val="00055A71"/>
    <w:rsid w:val="00055DB0"/>
    <w:rsid w:val="00055DDD"/>
    <w:rsid w:val="00055FBC"/>
    <w:rsid w:val="00056132"/>
    <w:rsid w:val="00056524"/>
    <w:rsid w:val="0005659A"/>
    <w:rsid w:val="0005661B"/>
    <w:rsid w:val="00056752"/>
    <w:rsid w:val="000568A2"/>
    <w:rsid w:val="000569B6"/>
    <w:rsid w:val="00056AB6"/>
    <w:rsid w:val="00056B92"/>
    <w:rsid w:val="000570F1"/>
    <w:rsid w:val="000573AB"/>
    <w:rsid w:val="0005747E"/>
    <w:rsid w:val="0005755D"/>
    <w:rsid w:val="00057586"/>
    <w:rsid w:val="00057603"/>
    <w:rsid w:val="00057696"/>
    <w:rsid w:val="000577FA"/>
    <w:rsid w:val="00057FD6"/>
    <w:rsid w:val="0006009E"/>
    <w:rsid w:val="00060267"/>
    <w:rsid w:val="000602DE"/>
    <w:rsid w:val="0006064B"/>
    <w:rsid w:val="0006065E"/>
    <w:rsid w:val="0006094B"/>
    <w:rsid w:val="00060B01"/>
    <w:rsid w:val="00060F81"/>
    <w:rsid w:val="00060FA7"/>
    <w:rsid w:val="000610B1"/>
    <w:rsid w:val="00061302"/>
    <w:rsid w:val="000614F9"/>
    <w:rsid w:val="000615A7"/>
    <w:rsid w:val="000616C3"/>
    <w:rsid w:val="0006183A"/>
    <w:rsid w:val="0006194C"/>
    <w:rsid w:val="00061AFB"/>
    <w:rsid w:val="00061E32"/>
    <w:rsid w:val="00061E7D"/>
    <w:rsid w:val="00061F8F"/>
    <w:rsid w:val="00062013"/>
    <w:rsid w:val="00062021"/>
    <w:rsid w:val="0006244C"/>
    <w:rsid w:val="00062708"/>
    <w:rsid w:val="0006277D"/>
    <w:rsid w:val="0006278B"/>
    <w:rsid w:val="0006285D"/>
    <w:rsid w:val="00062CCF"/>
    <w:rsid w:val="00062EC3"/>
    <w:rsid w:val="00062F21"/>
    <w:rsid w:val="00062F80"/>
    <w:rsid w:val="000635D9"/>
    <w:rsid w:val="0006391A"/>
    <w:rsid w:val="00063B4E"/>
    <w:rsid w:val="00063D18"/>
    <w:rsid w:val="0006407D"/>
    <w:rsid w:val="0006411B"/>
    <w:rsid w:val="00064134"/>
    <w:rsid w:val="00064143"/>
    <w:rsid w:val="00064321"/>
    <w:rsid w:val="00064649"/>
    <w:rsid w:val="00064933"/>
    <w:rsid w:val="00064989"/>
    <w:rsid w:val="00064A52"/>
    <w:rsid w:val="00064B8E"/>
    <w:rsid w:val="00064D34"/>
    <w:rsid w:val="00064D41"/>
    <w:rsid w:val="00064E81"/>
    <w:rsid w:val="00064E8C"/>
    <w:rsid w:val="00065013"/>
    <w:rsid w:val="00065060"/>
    <w:rsid w:val="00065120"/>
    <w:rsid w:val="0006514A"/>
    <w:rsid w:val="000654CA"/>
    <w:rsid w:val="000654CD"/>
    <w:rsid w:val="0006558A"/>
    <w:rsid w:val="00065602"/>
    <w:rsid w:val="00065690"/>
    <w:rsid w:val="00065994"/>
    <w:rsid w:val="000659EC"/>
    <w:rsid w:val="000659F0"/>
    <w:rsid w:val="00065A22"/>
    <w:rsid w:val="00065C03"/>
    <w:rsid w:val="00065D01"/>
    <w:rsid w:val="00065D25"/>
    <w:rsid w:val="00065DA4"/>
    <w:rsid w:val="0006605A"/>
    <w:rsid w:val="0006623D"/>
    <w:rsid w:val="000662D3"/>
    <w:rsid w:val="0006632D"/>
    <w:rsid w:val="000663F8"/>
    <w:rsid w:val="00066A0C"/>
    <w:rsid w:val="00066A34"/>
    <w:rsid w:val="00066A57"/>
    <w:rsid w:val="00066BF5"/>
    <w:rsid w:val="00066D20"/>
    <w:rsid w:val="00066D6D"/>
    <w:rsid w:val="000670A7"/>
    <w:rsid w:val="0006750E"/>
    <w:rsid w:val="000675F1"/>
    <w:rsid w:val="0006762D"/>
    <w:rsid w:val="000677EA"/>
    <w:rsid w:val="00067804"/>
    <w:rsid w:val="00067835"/>
    <w:rsid w:val="00067A37"/>
    <w:rsid w:val="00067A80"/>
    <w:rsid w:val="00067AEA"/>
    <w:rsid w:val="00067B0F"/>
    <w:rsid w:val="00067B25"/>
    <w:rsid w:val="00067C0C"/>
    <w:rsid w:val="00067C65"/>
    <w:rsid w:val="00067EE4"/>
    <w:rsid w:val="00067F0A"/>
    <w:rsid w:val="00067F71"/>
    <w:rsid w:val="000701F9"/>
    <w:rsid w:val="000702AE"/>
    <w:rsid w:val="000706AE"/>
    <w:rsid w:val="0007083E"/>
    <w:rsid w:val="000708D5"/>
    <w:rsid w:val="00070A18"/>
    <w:rsid w:val="00070B12"/>
    <w:rsid w:val="00070B7E"/>
    <w:rsid w:val="00070DEC"/>
    <w:rsid w:val="00070EAC"/>
    <w:rsid w:val="00070F2E"/>
    <w:rsid w:val="000710E9"/>
    <w:rsid w:val="000713BF"/>
    <w:rsid w:val="00071569"/>
    <w:rsid w:val="000716AB"/>
    <w:rsid w:val="00071963"/>
    <w:rsid w:val="00071B1A"/>
    <w:rsid w:val="00071B1B"/>
    <w:rsid w:val="00071C9C"/>
    <w:rsid w:val="00071CED"/>
    <w:rsid w:val="000722A3"/>
    <w:rsid w:val="000722A8"/>
    <w:rsid w:val="000726F6"/>
    <w:rsid w:val="00072713"/>
    <w:rsid w:val="000728CC"/>
    <w:rsid w:val="00072E8D"/>
    <w:rsid w:val="0007305A"/>
    <w:rsid w:val="00073065"/>
    <w:rsid w:val="0007327F"/>
    <w:rsid w:val="0007331B"/>
    <w:rsid w:val="000733E8"/>
    <w:rsid w:val="000738B4"/>
    <w:rsid w:val="00073A1E"/>
    <w:rsid w:val="00073AB0"/>
    <w:rsid w:val="00073E15"/>
    <w:rsid w:val="00073EA8"/>
    <w:rsid w:val="00073EAA"/>
    <w:rsid w:val="00074176"/>
    <w:rsid w:val="000741E6"/>
    <w:rsid w:val="00074369"/>
    <w:rsid w:val="0007445E"/>
    <w:rsid w:val="000746CA"/>
    <w:rsid w:val="0007474D"/>
    <w:rsid w:val="00074766"/>
    <w:rsid w:val="00074808"/>
    <w:rsid w:val="00074B40"/>
    <w:rsid w:val="000752A2"/>
    <w:rsid w:val="000753C0"/>
    <w:rsid w:val="000753E7"/>
    <w:rsid w:val="0007541E"/>
    <w:rsid w:val="00075564"/>
    <w:rsid w:val="000756C8"/>
    <w:rsid w:val="000756E3"/>
    <w:rsid w:val="00075867"/>
    <w:rsid w:val="00075AE7"/>
    <w:rsid w:val="00075D99"/>
    <w:rsid w:val="00075E1F"/>
    <w:rsid w:val="00075FD1"/>
    <w:rsid w:val="000761C0"/>
    <w:rsid w:val="0007631A"/>
    <w:rsid w:val="00076858"/>
    <w:rsid w:val="0007687A"/>
    <w:rsid w:val="000768A5"/>
    <w:rsid w:val="000769F4"/>
    <w:rsid w:val="00076FA4"/>
    <w:rsid w:val="00077022"/>
    <w:rsid w:val="00077062"/>
    <w:rsid w:val="0007709C"/>
    <w:rsid w:val="000771E7"/>
    <w:rsid w:val="000772B5"/>
    <w:rsid w:val="000773A1"/>
    <w:rsid w:val="000773F0"/>
    <w:rsid w:val="0007775B"/>
    <w:rsid w:val="0007781C"/>
    <w:rsid w:val="00077B6F"/>
    <w:rsid w:val="00077C92"/>
    <w:rsid w:val="00077D6A"/>
    <w:rsid w:val="00077DCD"/>
    <w:rsid w:val="00077E9E"/>
    <w:rsid w:val="00077F66"/>
    <w:rsid w:val="0008006B"/>
    <w:rsid w:val="000801DA"/>
    <w:rsid w:val="00080732"/>
    <w:rsid w:val="0008075B"/>
    <w:rsid w:val="000807ED"/>
    <w:rsid w:val="000808A2"/>
    <w:rsid w:val="000808C7"/>
    <w:rsid w:val="00080A7E"/>
    <w:rsid w:val="00080CD3"/>
    <w:rsid w:val="00080D78"/>
    <w:rsid w:val="00080E25"/>
    <w:rsid w:val="00081293"/>
    <w:rsid w:val="00081532"/>
    <w:rsid w:val="00081753"/>
    <w:rsid w:val="000818E0"/>
    <w:rsid w:val="00081AF8"/>
    <w:rsid w:val="00081CA0"/>
    <w:rsid w:val="00081D7D"/>
    <w:rsid w:val="00081F23"/>
    <w:rsid w:val="00082429"/>
    <w:rsid w:val="000827F7"/>
    <w:rsid w:val="0008299B"/>
    <w:rsid w:val="00082B36"/>
    <w:rsid w:val="00082E18"/>
    <w:rsid w:val="00082EF1"/>
    <w:rsid w:val="00083084"/>
    <w:rsid w:val="00083164"/>
    <w:rsid w:val="0008364C"/>
    <w:rsid w:val="00083680"/>
    <w:rsid w:val="00083A0B"/>
    <w:rsid w:val="00083AE1"/>
    <w:rsid w:val="00083B15"/>
    <w:rsid w:val="00083BDF"/>
    <w:rsid w:val="00083C39"/>
    <w:rsid w:val="00083CE8"/>
    <w:rsid w:val="00083D3F"/>
    <w:rsid w:val="0008450A"/>
    <w:rsid w:val="000845AC"/>
    <w:rsid w:val="00084640"/>
    <w:rsid w:val="000848CC"/>
    <w:rsid w:val="00084918"/>
    <w:rsid w:val="00084961"/>
    <w:rsid w:val="00084AC7"/>
    <w:rsid w:val="00084B11"/>
    <w:rsid w:val="00084CC7"/>
    <w:rsid w:val="00084DC1"/>
    <w:rsid w:val="00084E1E"/>
    <w:rsid w:val="00084E36"/>
    <w:rsid w:val="00084E4F"/>
    <w:rsid w:val="00085170"/>
    <w:rsid w:val="00085264"/>
    <w:rsid w:val="00085322"/>
    <w:rsid w:val="00085580"/>
    <w:rsid w:val="0008597E"/>
    <w:rsid w:val="00085A42"/>
    <w:rsid w:val="00085AEA"/>
    <w:rsid w:val="00085D1E"/>
    <w:rsid w:val="00085E3D"/>
    <w:rsid w:val="00085F49"/>
    <w:rsid w:val="00085FBD"/>
    <w:rsid w:val="000861C0"/>
    <w:rsid w:val="000861CC"/>
    <w:rsid w:val="00086243"/>
    <w:rsid w:val="00086A9C"/>
    <w:rsid w:val="00086B2E"/>
    <w:rsid w:val="00086C7C"/>
    <w:rsid w:val="00086C84"/>
    <w:rsid w:val="00086D23"/>
    <w:rsid w:val="00087057"/>
    <w:rsid w:val="000870BF"/>
    <w:rsid w:val="00087259"/>
    <w:rsid w:val="000872D1"/>
    <w:rsid w:val="000873EF"/>
    <w:rsid w:val="00087A4D"/>
    <w:rsid w:val="00087B9B"/>
    <w:rsid w:val="00087BFD"/>
    <w:rsid w:val="00087E5A"/>
    <w:rsid w:val="00087E6F"/>
    <w:rsid w:val="00087F68"/>
    <w:rsid w:val="00087F8C"/>
    <w:rsid w:val="00090067"/>
    <w:rsid w:val="000901C0"/>
    <w:rsid w:val="00090303"/>
    <w:rsid w:val="000903C3"/>
    <w:rsid w:val="00090569"/>
    <w:rsid w:val="00090790"/>
    <w:rsid w:val="000907B2"/>
    <w:rsid w:val="00090A7F"/>
    <w:rsid w:val="00090AE9"/>
    <w:rsid w:val="00091028"/>
    <w:rsid w:val="0009104A"/>
    <w:rsid w:val="0009108B"/>
    <w:rsid w:val="0009112B"/>
    <w:rsid w:val="00091184"/>
    <w:rsid w:val="000912C8"/>
    <w:rsid w:val="000913C2"/>
    <w:rsid w:val="000913DF"/>
    <w:rsid w:val="0009145F"/>
    <w:rsid w:val="000916B8"/>
    <w:rsid w:val="0009174F"/>
    <w:rsid w:val="00091802"/>
    <w:rsid w:val="000919A4"/>
    <w:rsid w:val="00091BCE"/>
    <w:rsid w:val="00091CD7"/>
    <w:rsid w:val="000920A2"/>
    <w:rsid w:val="00092279"/>
    <w:rsid w:val="000924BF"/>
    <w:rsid w:val="00092579"/>
    <w:rsid w:val="000925A7"/>
    <w:rsid w:val="0009264A"/>
    <w:rsid w:val="0009271D"/>
    <w:rsid w:val="0009287B"/>
    <w:rsid w:val="00092AB9"/>
    <w:rsid w:val="00092D72"/>
    <w:rsid w:val="00092E92"/>
    <w:rsid w:val="00092EF2"/>
    <w:rsid w:val="00093092"/>
    <w:rsid w:val="00093138"/>
    <w:rsid w:val="000937CD"/>
    <w:rsid w:val="000939A6"/>
    <w:rsid w:val="00093ACA"/>
    <w:rsid w:val="00093DC3"/>
    <w:rsid w:val="00093E7A"/>
    <w:rsid w:val="00093F71"/>
    <w:rsid w:val="00094032"/>
    <w:rsid w:val="000943F5"/>
    <w:rsid w:val="000946CD"/>
    <w:rsid w:val="00094D81"/>
    <w:rsid w:val="00094EAD"/>
    <w:rsid w:val="00094F6E"/>
    <w:rsid w:val="00095109"/>
    <w:rsid w:val="0009516E"/>
    <w:rsid w:val="000951CC"/>
    <w:rsid w:val="000951D1"/>
    <w:rsid w:val="000951EC"/>
    <w:rsid w:val="00095338"/>
    <w:rsid w:val="000953E2"/>
    <w:rsid w:val="000954A2"/>
    <w:rsid w:val="0009559B"/>
    <w:rsid w:val="00095736"/>
    <w:rsid w:val="000957F0"/>
    <w:rsid w:val="00095934"/>
    <w:rsid w:val="00095D4F"/>
    <w:rsid w:val="00095DD7"/>
    <w:rsid w:val="00095EE0"/>
    <w:rsid w:val="00096191"/>
    <w:rsid w:val="000963F6"/>
    <w:rsid w:val="000965B2"/>
    <w:rsid w:val="000966CF"/>
    <w:rsid w:val="0009678B"/>
    <w:rsid w:val="000968DE"/>
    <w:rsid w:val="000969A3"/>
    <w:rsid w:val="00096B7E"/>
    <w:rsid w:val="00096C03"/>
    <w:rsid w:val="00096E7A"/>
    <w:rsid w:val="00096F55"/>
    <w:rsid w:val="000970B6"/>
    <w:rsid w:val="00097197"/>
    <w:rsid w:val="00097351"/>
    <w:rsid w:val="000973E0"/>
    <w:rsid w:val="000974B3"/>
    <w:rsid w:val="000975E9"/>
    <w:rsid w:val="000978F8"/>
    <w:rsid w:val="00097AB3"/>
    <w:rsid w:val="00097B45"/>
    <w:rsid w:val="00097DE2"/>
    <w:rsid w:val="00097EFE"/>
    <w:rsid w:val="000A01AF"/>
    <w:rsid w:val="000A03FA"/>
    <w:rsid w:val="000A0700"/>
    <w:rsid w:val="000A073A"/>
    <w:rsid w:val="000A089C"/>
    <w:rsid w:val="000A0966"/>
    <w:rsid w:val="000A0B68"/>
    <w:rsid w:val="000A0CD9"/>
    <w:rsid w:val="000A0D58"/>
    <w:rsid w:val="000A1111"/>
    <w:rsid w:val="000A130E"/>
    <w:rsid w:val="000A1330"/>
    <w:rsid w:val="000A1583"/>
    <w:rsid w:val="000A167E"/>
    <w:rsid w:val="000A16A0"/>
    <w:rsid w:val="000A17C6"/>
    <w:rsid w:val="000A1861"/>
    <w:rsid w:val="000A1972"/>
    <w:rsid w:val="000A1D88"/>
    <w:rsid w:val="000A1DB7"/>
    <w:rsid w:val="000A1EB7"/>
    <w:rsid w:val="000A1FA8"/>
    <w:rsid w:val="000A20A2"/>
    <w:rsid w:val="000A20E6"/>
    <w:rsid w:val="000A212A"/>
    <w:rsid w:val="000A2298"/>
    <w:rsid w:val="000A2652"/>
    <w:rsid w:val="000A295A"/>
    <w:rsid w:val="000A29BE"/>
    <w:rsid w:val="000A2B5C"/>
    <w:rsid w:val="000A2BB8"/>
    <w:rsid w:val="000A2E30"/>
    <w:rsid w:val="000A2EE3"/>
    <w:rsid w:val="000A2F54"/>
    <w:rsid w:val="000A303C"/>
    <w:rsid w:val="000A30E5"/>
    <w:rsid w:val="000A3268"/>
    <w:rsid w:val="000A3335"/>
    <w:rsid w:val="000A378B"/>
    <w:rsid w:val="000A3A14"/>
    <w:rsid w:val="000A3A21"/>
    <w:rsid w:val="000A3AF5"/>
    <w:rsid w:val="000A3EDF"/>
    <w:rsid w:val="000A3F1F"/>
    <w:rsid w:val="000A3F73"/>
    <w:rsid w:val="000A401D"/>
    <w:rsid w:val="000A40B3"/>
    <w:rsid w:val="000A40F8"/>
    <w:rsid w:val="000A43F3"/>
    <w:rsid w:val="000A44C0"/>
    <w:rsid w:val="000A44DA"/>
    <w:rsid w:val="000A4589"/>
    <w:rsid w:val="000A4766"/>
    <w:rsid w:val="000A4885"/>
    <w:rsid w:val="000A4A8B"/>
    <w:rsid w:val="000A4B33"/>
    <w:rsid w:val="000A50E2"/>
    <w:rsid w:val="000A51A7"/>
    <w:rsid w:val="000A51EC"/>
    <w:rsid w:val="000A521D"/>
    <w:rsid w:val="000A5437"/>
    <w:rsid w:val="000A54C2"/>
    <w:rsid w:val="000A5604"/>
    <w:rsid w:val="000A562B"/>
    <w:rsid w:val="000A56A3"/>
    <w:rsid w:val="000A5780"/>
    <w:rsid w:val="000A57FF"/>
    <w:rsid w:val="000A58A1"/>
    <w:rsid w:val="000A592D"/>
    <w:rsid w:val="000A596D"/>
    <w:rsid w:val="000A5A8E"/>
    <w:rsid w:val="000A5B87"/>
    <w:rsid w:val="000A5C05"/>
    <w:rsid w:val="000A5C8E"/>
    <w:rsid w:val="000A5D59"/>
    <w:rsid w:val="000A5FB5"/>
    <w:rsid w:val="000A6101"/>
    <w:rsid w:val="000A6110"/>
    <w:rsid w:val="000A654D"/>
    <w:rsid w:val="000A6752"/>
    <w:rsid w:val="000A67D3"/>
    <w:rsid w:val="000A6B9D"/>
    <w:rsid w:val="000A6CD0"/>
    <w:rsid w:val="000A6D09"/>
    <w:rsid w:val="000A6E1D"/>
    <w:rsid w:val="000A6E8C"/>
    <w:rsid w:val="000A6F9A"/>
    <w:rsid w:val="000A7251"/>
    <w:rsid w:val="000A72D3"/>
    <w:rsid w:val="000A7361"/>
    <w:rsid w:val="000A7624"/>
    <w:rsid w:val="000A7A1C"/>
    <w:rsid w:val="000A7A3A"/>
    <w:rsid w:val="000A7A3D"/>
    <w:rsid w:val="000A7B00"/>
    <w:rsid w:val="000A7B8E"/>
    <w:rsid w:val="000A7D36"/>
    <w:rsid w:val="000A7E71"/>
    <w:rsid w:val="000B008A"/>
    <w:rsid w:val="000B0107"/>
    <w:rsid w:val="000B0242"/>
    <w:rsid w:val="000B0299"/>
    <w:rsid w:val="000B0347"/>
    <w:rsid w:val="000B0351"/>
    <w:rsid w:val="000B0AFD"/>
    <w:rsid w:val="000B0D39"/>
    <w:rsid w:val="000B1574"/>
    <w:rsid w:val="000B1FE7"/>
    <w:rsid w:val="000B20D7"/>
    <w:rsid w:val="000B216E"/>
    <w:rsid w:val="000B2197"/>
    <w:rsid w:val="000B2834"/>
    <w:rsid w:val="000B291B"/>
    <w:rsid w:val="000B2954"/>
    <w:rsid w:val="000B29BC"/>
    <w:rsid w:val="000B2B08"/>
    <w:rsid w:val="000B2B86"/>
    <w:rsid w:val="000B31F8"/>
    <w:rsid w:val="000B325F"/>
    <w:rsid w:val="000B3269"/>
    <w:rsid w:val="000B34BE"/>
    <w:rsid w:val="000B34E4"/>
    <w:rsid w:val="000B350C"/>
    <w:rsid w:val="000B35B6"/>
    <w:rsid w:val="000B3654"/>
    <w:rsid w:val="000B36B0"/>
    <w:rsid w:val="000B3877"/>
    <w:rsid w:val="000B3A27"/>
    <w:rsid w:val="000B3A58"/>
    <w:rsid w:val="000B3A60"/>
    <w:rsid w:val="000B4156"/>
    <w:rsid w:val="000B43A7"/>
    <w:rsid w:val="000B4644"/>
    <w:rsid w:val="000B46CA"/>
    <w:rsid w:val="000B4A05"/>
    <w:rsid w:val="000B4AE7"/>
    <w:rsid w:val="000B4C79"/>
    <w:rsid w:val="000B4C9A"/>
    <w:rsid w:val="000B4CA3"/>
    <w:rsid w:val="000B4D50"/>
    <w:rsid w:val="000B5273"/>
    <w:rsid w:val="000B5375"/>
    <w:rsid w:val="000B538D"/>
    <w:rsid w:val="000B5675"/>
    <w:rsid w:val="000B575A"/>
    <w:rsid w:val="000B5826"/>
    <w:rsid w:val="000B5875"/>
    <w:rsid w:val="000B5A67"/>
    <w:rsid w:val="000B5A80"/>
    <w:rsid w:val="000B5CE4"/>
    <w:rsid w:val="000B5F91"/>
    <w:rsid w:val="000B613A"/>
    <w:rsid w:val="000B615C"/>
    <w:rsid w:val="000B6257"/>
    <w:rsid w:val="000B6506"/>
    <w:rsid w:val="000B67C7"/>
    <w:rsid w:val="000B6A0E"/>
    <w:rsid w:val="000B6EA7"/>
    <w:rsid w:val="000B70E4"/>
    <w:rsid w:val="000B74B0"/>
    <w:rsid w:val="000B752C"/>
    <w:rsid w:val="000B756A"/>
    <w:rsid w:val="000B7695"/>
    <w:rsid w:val="000B7965"/>
    <w:rsid w:val="000B7AC9"/>
    <w:rsid w:val="000B7BBB"/>
    <w:rsid w:val="000B7D30"/>
    <w:rsid w:val="000B7DEE"/>
    <w:rsid w:val="000C0A1E"/>
    <w:rsid w:val="000C0CC8"/>
    <w:rsid w:val="000C0D46"/>
    <w:rsid w:val="000C0E9A"/>
    <w:rsid w:val="000C0F5A"/>
    <w:rsid w:val="000C0F78"/>
    <w:rsid w:val="000C1061"/>
    <w:rsid w:val="000C1365"/>
    <w:rsid w:val="000C14E6"/>
    <w:rsid w:val="000C1852"/>
    <w:rsid w:val="000C18C4"/>
    <w:rsid w:val="000C1AB1"/>
    <w:rsid w:val="000C1B68"/>
    <w:rsid w:val="000C1E15"/>
    <w:rsid w:val="000C20C4"/>
    <w:rsid w:val="000C2196"/>
    <w:rsid w:val="000C2380"/>
    <w:rsid w:val="000C2573"/>
    <w:rsid w:val="000C258C"/>
    <w:rsid w:val="000C25FE"/>
    <w:rsid w:val="000C2769"/>
    <w:rsid w:val="000C2879"/>
    <w:rsid w:val="000C2914"/>
    <w:rsid w:val="000C2A60"/>
    <w:rsid w:val="000C2B96"/>
    <w:rsid w:val="000C2BE8"/>
    <w:rsid w:val="000C305A"/>
    <w:rsid w:val="000C338C"/>
    <w:rsid w:val="000C3453"/>
    <w:rsid w:val="000C35DF"/>
    <w:rsid w:val="000C38B0"/>
    <w:rsid w:val="000C3C44"/>
    <w:rsid w:val="000C40A3"/>
    <w:rsid w:val="000C41C8"/>
    <w:rsid w:val="000C4386"/>
    <w:rsid w:val="000C4483"/>
    <w:rsid w:val="000C466A"/>
    <w:rsid w:val="000C4724"/>
    <w:rsid w:val="000C4A9D"/>
    <w:rsid w:val="000C4C70"/>
    <w:rsid w:val="000C4F4C"/>
    <w:rsid w:val="000C5181"/>
    <w:rsid w:val="000C536C"/>
    <w:rsid w:val="000C55F1"/>
    <w:rsid w:val="000C57D3"/>
    <w:rsid w:val="000C5C67"/>
    <w:rsid w:val="000C5DA5"/>
    <w:rsid w:val="000C61CD"/>
    <w:rsid w:val="000C6705"/>
    <w:rsid w:val="000C6715"/>
    <w:rsid w:val="000C674E"/>
    <w:rsid w:val="000C6849"/>
    <w:rsid w:val="000C6922"/>
    <w:rsid w:val="000C6B91"/>
    <w:rsid w:val="000C6BD4"/>
    <w:rsid w:val="000C6C62"/>
    <w:rsid w:val="000C6DB6"/>
    <w:rsid w:val="000C6EB2"/>
    <w:rsid w:val="000C6F68"/>
    <w:rsid w:val="000C701E"/>
    <w:rsid w:val="000C73B6"/>
    <w:rsid w:val="000C743F"/>
    <w:rsid w:val="000C749C"/>
    <w:rsid w:val="000C75B6"/>
    <w:rsid w:val="000C75F0"/>
    <w:rsid w:val="000C7603"/>
    <w:rsid w:val="000C7645"/>
    <w:rsid w:val="000C7709"/>
    <w:rsid w:val="000C78A4"/>
    <w:rsid w:val="000C7A74"/>
    <w:rsid w:val="000C7AF8"/>
    <w:rsid w:val="000C7CD2"/>
    <w:rsid w:val="000C7DCB"/>
    <w:rsid w:val="000C7F9C"/>
    <w:rsid w:val="000C7FE0"/>
    <w:rsid w:val="000D0052"/>
    <w:rsid w:val="000D02CF"/>
    <w:rsid w:val="000D063F"/>
    <w:rsid w:val="000D0679"/>
    <w:rsid w:val="000D06ED"/>
    <w:rsid w:val="000D06EE"/>
    <w:rsid w:val="000D0810"/>
    <w:rsid w:val="000D0921"/>
    <w:rsid w:val="000D09A4"/>
    <w:rsid w:val="000D0A90"/>
    <w:rsid w:val="000D0B45"/>
    <w:rsid w:val="000D0BB8"/>
    <w:rsid w:val="000D0BE4"/>
    <w:rsid w:val="000D0BFD"/>
    <w:rsid w:val="000D0EBA"/>
    <w:rsid w:val="000D1118"/>
    <w:rsid w:val="000D1426"/>
    <w:rsid w:val="000D14F9"/>
    <w:rsid w:val="000D1659"/>
    <w:rsid w:val="000D181B"/>
    <w:rsid w:val="000D1B34"/>
    <w:rsid w:val="000D1CF5"/>
    <w:rsid w:val="000D1D28"/>
    <w:rsid w:val="000D1E21"/>
    <w:rsid w:val="000D1F0B"/>
    <w:rsid w:val="000D1FD0"/>
    <w:rsid w:val="000D2132"/>
    <w:rsid w:val="000D220E"/>
    <w:rsid w:val="000D22E5"/>
    <w:rsid w:val="000D2466"/>
    <w:rsid w:val="000D2471"/>
    <w:rsid w:val="000D2497"/>
    <w:rsid w:val="000D24D7"/>
    <w:rsid w:val="000D2512"/>
    <w:rsid w:val="000D26DD"/>
    <w:rsid w:val="000D2740"/>
    <w:rsid w:val="000D2E18"/>
    <w:rsid w:val="000D2F86"/>
    <w:rsid w:val="000D3122"/>
    <w:rsid w:val="000D312E"/>
    <w:rsid w:val="000D32E4"/>
    <w:rsid w:val="000D354D"/>
    <w:rsid w:val="000D369B"/>
    <w:rsid w:val="000D3794"/>
    <w:rsid w:val="000D3851"/>
    <w:rsid w:val="000D39C2"/>
    <w:rsid w:val="000D3B65"/>
    <w:rsid w:val="000D3F25"/>
    <w:rsid w:val="000D3F3A"/>
    <w:rsid w:val="000D4068"/>
    <w:rsid w:val="000D43EC"/>
    <w:rsid w:val="000D4779"/>
    <w:rsid w:val="000D4829"/>
    <w:rsid w:val="000D4891"/>
    <w:rsid w:val="000D49D8"/>
    <w:rsid w:val="000D4CA5"/>
    <w:rsid w:val="000D4FEB"/>
    <w:rsid w:val="000D51B8"/>
    <w:rsid w:val="000D51F6"/>
    <w:rsid w:val="000D5476"/>
    <w:rsid w:val="000D55A8"/>
    <w:rsid w:val="000D5898"/>
    <w:rsid w:val="000D5A13"/>
    <w:rsid w:val="000D5B46"/>
    <w:rsid w:val="000D5E76"/>
    <w:rsid w:val="000D5EE4"/>
    <w:rsid w:val="000D5F35"/>
    <w:rsid w:val="000D60C1"/>
    <w:rsid w:val="000D6240"/>
    <w:rsid w:val="000D63D7"/>
    <w:rsid w:val="000D67B7"/>
    <w:rsid w:val="000D681D"/>
    <w:rsid w:val="000D694D"/>
    <w:rsid w:val="000D6B26"/>
    <w:rsid w:val="000D6B29"/>
    <w:rsid w:val="000D6D28"/>
    <w:rsid w:val="000D6F63"/>
    <w:rsid w:val="000D7162"/>
    <w:rsid w:val="000D73A1"/>
    <w:rsid w:val="000D74B3"/>
    <w:rsid w:val="000D753B"/>
    <w:rsid w:val="000D77F8"/>
    <w:rsid w:val="000D7956"/>
    <w:rsid w:val="000D7B2F"/>
    <w:rsid w:val="000D7BA9"/>
    <w:rsid w:val="000E025E"/>
    <w:rsid w:val="000E07C9"/>
    <w:rsid w:val="000E09C2"/>
    <w:rsid w:val="000E0A3E"/>
    <w:rsid w:val="000E0A4C"/>
    <w:rsid w:val="000E0CE6"/>
    <w:rsid w:val="000E0D7C"/>
    <w:rsid w:val="000E0E43"/>
    <w:rsid w:val="000E1123"/>
    <w:rsid w:val="000E12E5"/>
    <w:rsid w:val="000E1360"/>
    <w:rsid w:val="000E14BF"/>
    <w:rsid w:val="000E1705"/>
    <w:rsid w:val="000E1783"/>
    <w:rsid w:val="000E17FF"/>
    <w:rsid w:val="000E1941"/>
    <w:rsid w:val="000E1969"/>
    <w:rsid w:val="000E1C37"/>
    <w:rsid w:val="000E1F12"/>
    <w:rsid w:val="000E203D"/>
    <w:rsid w:val="000E20D5"/>
    <w:rsid w:val="000E2485"/>
    <w:rsid w:val="000E25BE"/>
    <w:rsid w:val="000E269A"/>
    <w:rsid w:val="000E2A0A"/>
    <w:rsid w:val="000E2B66"/>
    <w:rsid w:val="000E2B8E"/>
    <w:rsid w:val="000E2F23"/>
    <w:rsid w:val="000E30EA"/>
    <w:rsid w:val="000E3288"/>
    <w:rsid w:val="000E32CE"/>
    <w:rsid w:val="000E3454"/>
    <w:rsid w:val="000E35FE"/>
    <w:rsid w:val="000E3695"/>
    <w:rsid w:val="000E36B2"/>
    <w:rsid w:val="000E37E4"/>
    <w:rsid w:val="000E3870"/>
    <w:rsid w:val="000E387E"/>
    <w:rsid w:val="000E3AAC"/>
    <w:rsid w:val="000E3B4B"/>
    <w:rsid w:val="000E3B8A"/>
    <w:rsid w:val="000E3C6A"/>
    <w:rsid w:val="000E3D1F"/>
    <w:rsid w:val="000E3DB9"/>
    <w:rsid w:val="000E3DF6"/>
    <w:rsid w:val="000E4284"/>
    <w:rsid w:val="000E42F9"/>
    <w:rsid w:val="000E459C"/>
    <w:rsid w:val="000E4632"/>
    <w:rsid w:val="000E4654"/>
    <w:rsid w:val="000E469A"/>
    <w:rsid w:val="000E471C"/>
    <w:rsid w:val="000E471F"/>
    <w:rsid w:val="000E48F5"/>
    <w:rsid w:val="000E4DC5"/>
    <w:rsid w:val="000E4DD0"/>
    <w:rsid w:val="000E4E04"/>
    <w:rsid w:val="000E520F"/>
    <w:rsid w:val="000E5595"/>
    <w:rsid w:val="000E5A85"/>
    <w:rsid w:val="000E5BD4"/>
    <w:rsid w:val="000E6319"/>
    <w:rsid w:val="000E6334"/>
    <w:rsid w:val="000E6472"/>
    <w:rsid w:val="000E65F9"/>
    <w:rsid w:val="000E661A"/>
    <w:rsid w:val="000E66E0"/>
    <w:rsid w:val="000E6920"/>
    <w:rsid w:val="000E6952"/>
    <w:rsid w:val="000E69B4"/>
    <w:rsid w:val="000E6B49"/>
    <w:rsid w:val="000E6B9B"/>
    <w:rsid w:val="000E6C5B"/>
    <w:rsid w:val="000E6C86"/>
    <w:rsid w:val="000E6F91"/>
    <w:rsid w:val="000E72F8"/>
    <w:rsid w:val="000E7340"/>
    <w:rsid w:val="000E7342"/>
    <w:rsid w:val="000E746F"/>
    <w:rsid w:val="000E7496"/>
    <w:rsid w:val="000E7565"/>
    <w:rsid w:val="000E75CD"/>
    <w:rsid w:val="000E77D2"/>
    <w:rsid w:val="000E789F"/>
    <w:rsid w:val="000E7981"/>
    <w:rsid w:val="000E7B6D"/>
    <w:rsid w:val="000E7BEA"/>
    <w:rsid w:val="000E7D2E"/>
    <w:rsid w:val="000F003C"/>
    <w:rsid w:val="000F06B3"/>
    <w:rsid w:val="000F07D6"/>
    <w:rsid w:val="000F08AA"/>
    <w:rsid w:val="000F0A69"/>
    <w:rsid w:val="000F0BFD"/>
    <w:rsid w:val="000F0C21"/>
    <w:rsid w:val="000F0CD3"/>
    <w:rsid w:val="000F0DC6"/>
    <w:rsid w:val="000F0E2D"/>
    <w:rsid w:val="000F0FA7"/>
    <w:rsid w:val="000F12E9"/>
    <w:rsid w:val="000F1342"/>
    <w:rsid w:val="000F159B"/>
    <w:rsid w:val="000F15AA"/>
    <w:rsid w:val="000F16A9"/>
    <w:rsid w:val="000F17EF"/>
    <w:rsid w:val="000F1B43"/>
    <w:rsid w:val="000F1B46"/>
    <w:rsid w:val="000F1B6F"/>
    <w:rsid w:val="000F20B0"/>
    <w:rsid w:val="000F2153"/>
    <w:rsid w:val="000F250E"/>
    <w:rsid w:val="000F2566"/>
    <w:rsid w:val="000F259C"/>
    <w:rsid w:val="000F2617"/>
    <w:rsid w:val="000F2645"/>
    <w:rsid w:val="000F28FD"/>
    <w:rsid w:val="000F2942"/>
    <w:rsid w:val="000F296E"/>
    <w:rsid w:val="000F2B4C"/>
    <w:rsid w:val="000F2C19"/>
    <w:rsid w:val="000F2C21"/>
    <w:rsid w:val="000F2D32"/>
    <w:rsid w:val="000F2F43"/>
    <w:rsid w:val="000F2FBE"/>
    <w:rsid w:val="000F3025"/>
    <w:rsid w:val="000F31DA"/>
    <w:rsid w:val="000F3306"/>
    <w:rsid w:val="000F33DB"/>
    <w:rsid w:val="000F3455"/>
    <w:rsid w:val="000F36A3"/>
    <w:rsid w:val="000F3965"/>
    <w:rsid w:val="000F3AD1"/>
    <w:rsid w:val="000F3AE8"/>
    <w:rsid w:val="000F3B90"/>
    <w:rsid w:val="000F3C18"/>
    <w:rsid w:val="000F3E66"/>
    <w:rsid w:val="000F4050"/>
    <w:rsid w:val="000F4075"/>
    <w:rsid w:val="000F4094"/>
    <w:rsid w:val="000F4648"/>
    <w:rsid w:val="000F46B9"/>
    <w:rsid w:val="000F47E7"/>
    <w:rsid w:val="000F48D4"/>
    <w:rsid w:val="000F4AC1"/>
    <w:rsid w:val="000F4D1E"/>
    <w:rsid w:val="000F4FDF"/>
    <w:rsid w:val="000F5137"/>
    <w:rsid w:val="000F51DC"/>
    <w:rsid w:val="000F52FC"/>
    <w:rsid w:val="000F5316"/>
    <w:rsid w:val="000F563A"/>
    <w:rsid w:val="000F5811"/>
    <w:rsid w:val="000F5C1D"/>
    <w:rsid w:val="000F5E0A"/>
    <w:rsid w:val="000F604E"/>
    <w:rsid w:val="000F60D5"/>
    <w:rsid w:val="000F6174"/>
    <w:rsid w:val="000F620D"/>
    <w:rsid w:val="000F6252"/>
    <w:rsid w:val="000F6345"/>
    <w:rsid w:val="000F6430"/>
    <w:rsid w:val="000F67D8"/>
    <w:rsid w:val="000F6909"/>
    <w:rsid w:val="000F695E"/>
    <w:rsid w:val="000F69EB"/>
    <w:rsid w:val="000F6F72"/>
    <w:rsid w:val="000F718A"/>
    <w:rsid w:val="000F728D"/>
    <w:rsid w:val="000F7309"/>
    <w:rsid w:val="000F746C"/>
    <w:rsid w:val="000F75E3"/>
    <w:rsid w:val="000F76D4"/>
    <w:rsid w:val="000F791A"/>
    <w:rsid w:val="000F7A90"/>
    <w:rsid w:val="000F7A9C"/>
    <w:rsid w:val="000F7CD8"/>
    <w:rsid w:val="000F7D91"/>
    <w:rsid w:val="001000CC"/>
    <w:rsid w:val="0010010F"/>
    <w:rsid w:val="001001CF"/>
    <w:rsid w:val="001007C4"/>
    <w:rsid w:val="00100DCD"/>
    <w:rsid w:val="00100F04"/>
    <w:rsid w:val="0010114C"/>
    <w:rsid w:val="0010122C"/>
    <w:rsid w:val="001012B0"/>
    <w:rsid w:val="00101413"/>
    <w:rsid w:val="00101498"/>
    <w:rsid w:val="00101986"/>
    <w:rsid w:val="00101D95"/>
    <w:rsid w:val="00101EC7"/>
    <w:rsid w:val="00101F3C"/>
    <w:rsid w:val="00101F9F"/>
    <w:rsid w:val="00102075"/>
    <w:rsid w:val="0010223C"/>
    <w:rsid w:val="001022FB"/>
    <w:rsid w:val="0010239D"/>
    <w:rsid w:val="00102426"/>
    <w:rsid w:val="0010244B"/>
    <w:rsid w:val="001024C5"/>
    <w:rsid w:val="0010251A"/>
    <w:rsid w:val="001026AB"/>
    <w:rsid w:val="00102BD0"/>
    <w:rsid w:val="00102C2D"/>
    <w:rsid w:val="00102DCE"/>
    <w:rsid w:val="00102E18"/>
    <w:rsid w:val="00102E5D"/>
    <w:rsid w:val="00102E70"/>
    <w:rsid w:val="00102F37"/>
    <w:rsid w:val="00103098"/>
    <w:rsid w:val="00103129"/>
    <w:rsid w:val="0010332D"/>
    <w:rsid w:val="001033A6"/>
    <w:rsid w:val="001034A8"/>
    <w:rsid w:val="0010384D"/>
    <w:rsid w:val="00103856"/>
    <w:rsid w:val="00103858"/>
    <w:rsid w:val="00103871"/>
    <w:rsid w:val="001038CB"/>
    <w:rsid w:val="00103926"/>
    <w:rsid w:val="00103AF8"/>
    <w:rsid w:val="00103D3B"/>
    <w:rsid w:val="00103E71"/>
    <w:rsid w:val="00104325"/>
    <w:rsid w:val="00104334"/>
    <w:rsid w:val="00104AE5"/>
    <w:rsid w:val="00104B8C"/>
    <w:rsid w:val="00104C13"/>
    <w:rsid w:val="00104CBC"/>
    <w:rsid w:val="00104CD8"/>
    <w:rsid w:val="00104E0C"/>
    <w:rsid w:val="00104E27"/>
    <w:rsid w:val="00104E92"/>
    <w:rsid w:val="00104FED"/>
    <w:rsid w:val="00105166"/>
    <w:rsid w:val="00105251"/>
    <w:rsid w:val="001052B6"/>
    <w:rsid w:val="001056BB"/>
    <w:rsid w:val="00105714"/>
    <w:rsid w:val="001058C4"/>
    <w:rsid w:val="00105B51"/>
    <w:rsid w:val="00105E84"/>
    <w:rsid w:val="00105F9D"/>
    <w:rsid w:val="00106105"/>
    <w:rsid w:val="00106141"/>
    <w:rsid w:val="00106270"/>
    <w:rsid w:val="001062A0"/>
    <w:rsid w:val="001062DD"/>
    <w:rsid w:val="001063EC"/>
    <w:rsid w:val="00106450"/>
    <w:rsid w:val="00106590"/>
    <w:rsid w:val="001067FF"/>
    <w:rsid w:val="0010688A"/>
    <w:rsid w:val="00106A15"/>
    <w:rsid w:val="00106A6A"/>
    <w:rsid w:val="00106BFD"/>
    <w:rsid w:val="00106C8E"/>
    <w:rsid w:val="00106EDB"/>
    <w:rsid w:val="0010705E"/>
    <w:rsid w:val="00107146"/>
    <w:rsid w:val="001071D6"/>
    <w:rsid w:val="00107271"/>
    <w:rsid w:val="00107392"/>
    <w:rsid w:val="00107516"/>
    <w:rsid w:val="00107543"/>
    <w:rsid w:val="001076C4"/>
    <w:rsid w:val="0010771E"/>
    <w:rsid w:val="0010782E"/>
    <w:rsid w:val="001078D2"/>
    <w:rsid w:val="00107986"/>
    <w:rsid w:val="00107C96"/>
    <w:rsid w:val="00107EF7"/>
    <w:rsid w:val="00110171"/>
    <w:rsid w:val="00110201"/>
    <w:rsid w:val="001104C0"/>
    <w:rsid w:val="001107C5"/>
    <w:rsid w:val="00110843"/>
    <w:rsid w:val="001108F0"/>
    <w:rsid w:val="00110940"/>
    <w:rsid w:val="0011099D"/>
    <w:rsid w:val="001109D8"/>
    <w:rsid w:val="00110A09"/>
    <w:rsid w:val="00110EB4"/>
    <w:rsid w:val="00110EC9"/>
    <w:rsid w:val="00111123"/>
    <w:rsid w:val="00111173"/>
    <w:rsid w:val="00111177"/>
    <w:rsid w:val="001112E1"/>
    <w:rsid w:val="0011138E"/>
    <w:rsid w:val="00111414"/>
    <w:rsid w:val="00111868"/>
    <w:rsid w:val="00111881"/>
    <w:rsid w:val="00111915"/>
    <w:rsid w:val="00111AF6"/>
    <w:rsid w:val="00111C7C"/>
    <w:rsid w:val="00111D42"/>
    <w:rsid w:val="00111D6F"/>
    <w:rsid w:val="00111E3D"/>
    <w:rsid w:val="00111FDA"/>
    <w:rsid w:val="0011211B"/>
    <w:rsid w:val="0011222B"/>
    <w:rsid w:val="00112447"/>
    <w:rsid w:val="00112454"/>
    <w:rsid w:val="0011251E"/>
    <w:rsid w:val="0011261A"/>
    <w:rsid w:val="001126BD"/>
    <w:rsid w:val="0011277A"/>
    <w:rsid w:val="0011287D"/>
    <w:rsid w:val="001129CA"/>
    <w:rsid w:val="00112B52"/>
    <w:rsid w:val="00112B89"/>
    <w:rsid w:val="00112C6A"/>
    <w:rsid w:val="00112FAA"/>
    <w:rsid w:val="00112FC4"/>
    <w:rsid w:val="00113297"/>
    <w:rsid w:val="00113516"/>
    <w:rsid w:val="001137B5"/>
    <w:rsid w:val="0011386E"/>
    <w:rsid w:val="00113FD4"/>
    <w:rsid w:val="001141F0"/>
    <w:rsid w:val="0011467E"/>
    <w:rsid w:val="001146B3"/>
    <w:rsid w:val="001148DE"/>
    <w:rsid w:val="00114F69"/>
    <w:rsid w:val="001150BF"/>
    <w:rsid w:val="00115118"/>
    <w:rsid w:val="00115165"/>
    <w:rsid w:val="001152E5"/>
    <w:rsid w:val="00115434"/>
    <w:rsid w:val="00115585"/>
    <w:rsid w:val="00115645"/>
    <w:rsid w:val="0011575F"/>
    <w:rsid w:val="00115912"/>
    <w:rsid w:val="00115A93"/>
    <w:rsid w:val="00115AC9"/>
    <w:rsid w:val="00115B5E"/>
    <w:rsid w:val="00115B9A"/>
    <w:rsid w:val="00115C6C"/>
    <w:rsid w:val="00115C82"/>
    <w:rsid w:val="00115DB6"/>
    <w:rsid w:val="00115F77"/>
    <w:rsid w:val="00116304"/>
    <w:rsid w:val="001164D3"/>
    <w:rsid w:val="001166D8"/>
    <w:rsid w:val="001168A2"/>
    <w:rsid w:val="00116AA0"/>
    <w:rsid w:val="00116CE0"/>
    <w:rsid w:val="00116E5F"/>
    <w:rsid w:val="00116E62"/>
    <w:rsid w:val="0011709C"/>
    <w:rsid w:val="00117110"/>
    <w:rsid w:val="00117181"/>
    <w:rsid w:val="0011751E"/>
    <w:rsid w:val="0011752E"/>
    <w:rsid w:val="00117573"/>
    <w:rsid w:val="00117708"/>
    <w:rsid w:val="0011774E"/>
    <w:rsid w:val="00117A2F"/>
    <w:rsid w:val="00117FCA"/>
    <w:rsid w:val="001200D0"/>
    <w:rsid w:val="0012025C"/>
    <w:rsid w:val="00120371"/>
    <w:rsid w:val="0012069D"/>
    <w:rsid w:val="001207DE"/>
    <w:rsid w:val="0012093C"/>
    <w:rsid w:val="00120AD3"/>
    <w:rsid w:val="00120C9B"/>
    <w:rsid w:val="00120D3B"/>
    <w:rsid w:val="00120E26"/>
    <w:rsid w:val="00120E56"/>
    <w:rsid w:val="00120E5A"/>
    <w:rsid w:val="001211F6"/>
    <w:rsid w:val="0012128C"/>
    <w:rsid w:val="001213DE"/>
    <w:rsid w:val="00121409"/>
    <w:rsid w:val="001214C8"/>
    <w:rsid w:val="00121503"/>
    <w:rsid w:val="00121801"/>
    <w:rsid w:val="00121946"/>
    <w:rsid w:val="00121A03"/>
    <w:rsid w:val="00121A10"/>
    <w:rsid w:val="00121A35"/>
    <w:rsid w:val="00121A6B"/>
    <w:rsid w:val="00121B44"/>
    <w:rsid w:val="00121DE8"/>
    <w:rsid w:val="00121F2E"/>
    <w:rsid w:val="0012245B"/>
    <w:rsid w:val="00122523"/>
    <w:rsid w:val="00122724"/>
    <w:rsid w:val="00122749"/>
    <w:rsid w:val="00122765"/>
    <w:rsid w:val="00122A0F"/>
    <w:rsid w:val="00122A3D"/>
    <w:rsid w:val="00122CDA"/>
    <w:rsid w:val="00122D7A"/>
    <w:rsid w:val="00122D9F"/>
    <w:rsid w:val="00122F60"/>
    <w:rsid w:val="0012301D"/>
    <w:rsid w:val="0012304B"/>
    <w:rsid w:val="00123084"/>
    <w:rsid w:val="001230BD"/>
    <w:rsid w:val="00123102"/>
    <w:rsid w:val="00123481"/>
    <w:rsid w:val="001235A1"/>
    <w:rsid w:val="001236AA"/>
    <w:rsid w:val="001236C2"/>
    <w:rsid w:val="001237BC"/>
    <w:rsid w:val="001237CA"/>
    <w:rsid w:val="001239B9"/>
    <w:rsid w:val="00123ACD"/>
    <w:rsid w:val="00123C66"/>
    <w:rsid w:val="00123F28"/>
    <w:rsid w:val="00123F8D"/>
    <w:rsid w:val="00124037"/>
    <w:rsid w:val="0012412C"/>
    <w:rsid w:val="00124204"/>
    <w:rsid w:val="001242FB"/>
    <w:rsid w:val="0012431D"/>
    <w:rsid w:val="001245C4"/>
    <w:rsid w:val="0012471F"/>
    <w:rsid w:val="00124AFE"/>
    <w:rsid w:val="00124C8A"/>
    <w:rsid w:val="00124C9A"/>
    <w:rsid w:val="00124CC2"/>
    <w:rsid w:val="00124CC5"/>
    <w:rsid w:val="0012500C"/>
    <w:rsid w:val="001250AC"/>
    <w:rsid w:val="0012514B"/>
    <w:rsid w:val="001251A5"/>
    <w:rsid w:val="001251CA"/>
    <w:rsid w:val="00125432"/>
    <w:rsid w:val="001256A5"/>
    <w:rsid w:val="00125AAC"/>
    <w:rsid w:val="00125D7A"/>
    <w:rsid w:val="00125ED5"/>
    <w:rsid w:val="00125F7C"/>
    <w:rsid w:val="00126015"/>
    <w:rsid w:val="00126129"/>
    <w:rsid w:val="001261A3"/>
    <w:rsid w:val="0012621C"/>
    <w:rsid w:val="001262D9"/>
    <w:rsid w:val="00126354"/>
    <w:rsid w:val="0012652A"/>
    <w:rsid w:val="0012652D"/>
    <w:rsid w:val="001265F5"/>
    <w:rsid w:val="00126637"/>
    <w:rsid w:val="0012697A"/>
    <w:rsid w:val="0012699E"/>
    <w:rsid w:val="001269B1"/>
    <w:rsid w:val="00126AAC"/>
    <w:rsid w:val="00126BDD"/>
    <w:rsid w:val="00126D5E"/>
    <w:rsid w:val="001271C1"/>
    <w:rsid w:val="001273DB"/>
    <w:rsid w:val="001273FB"/>
    <w:rsid w:val="001275E3"/>
    <w:rsid w:val="00127741"/>
    <w:rsid w:val="00127799"/>
    <w:rsid w:val="0012799A"/>
    <w:rsid w:val="00127A48"/>
    <w:rsid w:val="00127AE4"/>
    <w:rsid w:val="00127B5B"/>
    <w:rsid w:val="00127EFD"/>
    <w:rsid w:val="00127FF5"/>
    <w:rsid w:val="001300B6"/>
    <w:rsid w:val="00130426"/>
    <w:rsid w:val="001304BA"/>
    <w:rsid w:val="001309D4"/>
    <w:rsid w:val="001309FD"/>
    <w:rsid w:val="00130ADE"/>
    <w:rsid w:val="00130B95"/>
    <w:rsid w:val="00130BE6"/>
    <w:rsid w:val="00130D3B"/>
    <w:rsid w:val="00130D80"/>
    <w:rsid w:val="00130E39"/>
    <w:rsid w:val="0013109B"/>
    <w:rsid w:val="00131181"/>
    <w:rsid w:val="00131197"/>
    <w:rsid w:val="00131215"/>
    <w:rsid w:val="00131344"/>
    <w:rsid w:val="00131535"/>
    <w:rsid w:val="0013159E"/>
    <w:rsid w:val="00131840"/>
    <w:rsid w:val="001318EC"/>
    <w:rsid w:val="00131946"/>
    <w:rsid w:val="0013194E"/>
    <w:rsid w:val="00131A02"/>
    <w:rsid w:val="00131AE9"/>
    <w:rsid w:val="0013229C"/>
    <w:rsid w:val="0013239C"/>
    <w:rsid w:val="001323B3"/>
    <w:rsid w:val="001326D6"/>
    <w:rsid w:val="00132819"/>
    <w:rsid w:val="00132973"/>
    <w:rsid w:val="00132DE9"/>
    <w:rsid w:val="00133100"/>
    <w:rsid w:val="00133311"/>
    <w:rsid w:val="0013337E"/>
    <w:rsid w:val="001334EE"/>
    <w:rsid w:val="00133681"/>
    <w:rsid w:val="00133845"/>
    <w:rsid w:val="00133AFA"/>
    <w:rsid w:val="00133B5C"/>
    <w:rsid w:val="00133BB1"/>
    <w:rsid w:val="00133D43"/>
    <w:rsid w:val="00133E76"/>
    <w:rsid w:val="00133EC8"/>
    <w:rsid w:val="001340D4"/>
    <w:rsid w:val="00134183"/>
    <w:rsid w:val="00134329"/>
    <w:rsid w:val="00134404"/>
    <w:rsid w:val="001344BA"/>
    <w:rsid w:val="00134537"/>
    <w:rsid w:val="001346A2"/>
    <w:rsid w:val="0013483B"/>
    <w:rsid w:val="001348A5"/>
    <w:rsid w:val="001348D7"/>
    <w:rsid w:val="00134993"/>
    <w:rsid w:val="00134A61"/>
    <w:rsid w:val="00134B68"/>
    <w:rsid w:val="00134BF0"/>
    <w:rsid w:val="00134CC1"/>
    <w:rsid w:val="00134EAD"/>
    <w:rsid w:val="00135063"/>
    <w:rsid w:val="001350B0"/>
    <w:rsid w:val="00135569"/>
    <w:rsid w:val="00135708"/>
    <w:rsid w:val="00135770"/>
    <w:rsid w:val="00135885"/>
    <w:rsid w:val="001358E2"/>
    <w:rsid w:val="00135C0E"/>
    <w:rsid w:val="00135C73"/>
    <w:rsid w:val="00135CC4"/>
    <w:rsid w:val="00135D7D"/>
    <w:rsid w:val="0013624D"/>
    <w:rsid w:val="00136334"/>
    <w:rsid w:val="001364FA"/>
    <w:rsid w:val="0013662D"/>
    <w:rsid w:val="001367D0"/>
    <w:rsid w:val="00136B58"/>
    <w:rsid w:val="00136B6D"/>
    <w:rsid w:val="00136B73"/>
    <w:rsid w:val="00136E09"/>
    <w:rsid w:val="00137099"/>
    <w:rsid w:val="001370C3"/>
    <w:rsid w:val="00137435"/>
    <w:rsid w:val="001374B9"/>
    <w:rsid w:val="0013756A"/>
    <w:rsid w:val="001376D2"/>
    <w:rsid w:val="001379A7"/>
    <w:rsid w:val="00137BB9"/>
    <w:rsid w:val="00137C13"/>
    <w:rsid w:val="00137E33"/>
    <w:rsid w:val="00137EFC"/>
    <w:rsid w:val="001400B6"/>
    <w:rsid w:val="00140170"/>
    <w:rsid w:val="00140182"/>
    <w:rsid w:val="00140555"/>
    <w:rsid w:val="001407DD"/>
    <w:rsid w:val="00140A2C"/>
    <w:rsid w:val="00140BF5"/>
    <w:rsid w:val="00140EDE"/>
    <w:rsid w:val="00140FA3"/>
    <w:rsid w:val="00140FCA"/>
    <w:rsid w:val="00141091"/>
    <w:rsid w:val="001410F0"/>
    <w:rsid w:val="00141168"/>
    <w:rsid w:val="00141241"/>
    <w:rsid w:val="001412A1"/>
    <w:rsid w:val="00141597"/>
    <w:rsid w:val="0014173A"/>
    <w:rsid w:val="001417D9"/>
    <w:rsid w:val="001419F5"/>
    <w:rsid w:val="00141AA1"/>
    <w:rsid w:val="00141E28"/>
    <w:rsid w:val="001420AB"/>
    <w:rsid w:val="00142464"/>
    <w:rsid w:val="00142563"/>
    <w:rsid w:val="001429AB"/>
    <w:rsid w:val="00142B15"/>
    <w:rsid w:val="00142C18"/>
    <w:rsid w:val="00142CA8"/>
    <w:rsid w:val="00142DF5"/>
    <w:rsid w:val="00142F34"/>
    <w:rsid w:val="00142F84"/>
    <w:rsid w:val="00142F9B"/>
    <w:rsid w:val="0014306C"/>
    <w:rsid w:val="0014323C"/>
    <w:rsid w:val="0014326F"/>
    <w:rsid w:val="0014328D"/>
    <w:rsid w:val="001433FB"/>
    <w:rsid w:val="00143512"/>
    <w:rsid w:val="00143887"/>
    <w:rsid w:val="001439B2"/>
    <w:rsid w:val="001439D2"/>
    <w:rsid w:val="00143D00"/>
    <w:rsid w:val="00143E4B"/>
    <w:rsid w:val="00143E50"/>
    <w:rsid w:val="001441A1"/>
    <w:rsid w:val="00144A10"/>
    <w:rsid w:val="00144AA5"/>
    <w:rsid w:val="00144B30"/>
    <w:rsid w:val="00144C24"/>
    <w:rsid w:val="00144C6B"/>
    <w:rsid w:val="00144D22"/>
    <w:rsid w:val="00144D54"/>
    <w:rsid w:val="00144D6E"/>
    <w:rsid w:val="00144F03"/>
    <w:rsid w:val="00144F09"/>
    <w:rsid w:val="00145205"/>
    <w:rsid w:val="001457B0"/>
    <w:rsid w:val="00145812"/>
    <w:rsid w:val="001458C4"/>
    <w:rsid w:val="00145940"/>
    <w:rsid w:val="00145CEA"/>
    <w:rsid w:val="00145E27"/>
    <w:rsid w:val="00145EB2"/>
    <w:rsid w:val="00145F80"/>
    <w:rsid w:val="00146011"/>
    <w:rsid w:val="00146064"/>
    <w:rsid w:val="00146425"/>
    <w:rsid w:val="0014664C"/>
    <w:rsid w:val="0014671D"/>
    <w:rsid w:val="001467E0"/>
    <w:rsid w:val="0014685E"/>
    <w:rsid w:val="00146910"/>
    <w:rsid w:val="00146E4E"/>
    <w:rsid w:val="00146F43"/>
    <w:rsid w:val="00146F9E"/>
    <w:rsid w:val="00147122"/>
    <w:rsid w:val="0014723C"/>
    <w:rsid w:val="00147284"/>
    <w:rsid w:val="001474E6"/>
    <w:rsid w:val="001476B1"/>
    <w:rsid w:val="001476F5"/>
    <w:rsid w:val="001477B5"/>
    <w:rsid w:val="001477EA"/>
    <w:rsid w:val="0014783F"/>
    <w:rsid w:val="00147953"/>
    <w:rsid w:val="00147988"/>
    <w:rsid w:val="00147AC3"/>
    <w:rsid w:val="00147C9F"/>
    <w:rsid w:val="00147E14"/>
    <w:rsid w:val="00147E17"/>
    <w:rsid w:val="00147E21"/>
    <w:rsid w:val="001501D6"/>
    <w:rsid w:val="00150209"/>
    <w:rsid w:val="00150595"/>
    <w:rsid w:val="001505BA"/>
    <w:rsid w:val="0015078C"/>
    <w:rsid w:val="001507C4"/>
    <w:rsid w:val="00150A76"/>
    <w:rsid w:val="00150C51"/>
    <w:rsid w:val="00150D2C"/>
    <w:rsid w:val="001514B4"/>
    <w:rsid w:val="00151501"/>
    <w:rsid w:val="001515E1"/>
    <w:rsid w:val="001517FF"/>
    <w:rsid w:val="0015185F"/>
    <w:rsid w:val="00151894"/>
    <w:rsid w:val="00151D1F"/>
    <w:rsid w:val="00151E7C"/>
    <w:rsid w:val="001521A3"/>
    <w:rsid w:val="001524CF"/>
    <w:rsid w:val="001525B0"/>
    <w:rsid w:val="001526E9"/>
    <w:rsid w:val="00152745"/>
    <w:rsid w:val="001528C3"/>
    <w:rsid w:val="001529D4"/>
    <w:rsid w:val="00152AC4"/>
    <w:rsid w:val="00152E0C"/>
    <w:rsid w:val="00152E52"/>
    <w:rsid w:val="00152FDF"/>
    <w:rsid w:val="00153022"/>
    <w:rsid w:val="00153121"/>
    <w:rsid w:val="001531B7"/>
    <w:rsid w:val="00153213"/>
    <w:rsid w:val="001535B2"/>
    <w:rsid w:val="00153678"/>
    <w:rsid w:val="00153775"/>
    <w:rsid w:val="001538FC"/>
    <w:rsid w:val="00153911"/>
    <w:rsid w:val="00153AEE"/>
    <w:rsid w:val="00153B70"/>
    <w:rsid w:val="00153CEA"/>
    <w:rsid w:val="00153F8E"/>
    <w:rsid w:val="001540D2"/>
    <w:rsid w:val="001541ED"/>
    <w:rsid w:val="0015430B"/>
    <w:rsid w:val="00154425"/>
    <w:rsid w:val="0015443D"/>
    <w:rsid w:val="00154482"/>
    <w:rsid w:val="0015456E"/>
    <w:rsid w:val="001547A0"/>
    <w:rsid w:val="001548A3"/>
    <w:rsid w:val="00154945"/>
    <w:rsid w:val="00154C52"/>
    <w:rsid w:val="00154CEC"/>
    <w:rsid w:val="0015541A"/>
    <w:rsid w:val="0015559A"/>
    <w:rsid w:val="001556DD"/>
    <w:rsid w:val="00155850"/>
    <w:rsid w:val="0015585B"/>
    <w:rsid w:val="001558B9"/>
    <w:rsid w:val="00155952"/>
    <w:rsid w:val="00155AA8"/>
    <w:rsid w:val="00155BC8"/>
    <w:rsid w:val="0015606E"/>
    <w:rsid w:val="001561FE"/>
    <w:rsid w:val="0015635D"/>
    <w:rsid w:val="00156534"/>
    <w:rsid w:val="001565C6"/>
    <w:rsid w:val="00156615"/>
    <w:rsid w:val="001568F6"/>
    <w:rsid w:val="00156BB7"/>
    <w:rsid w:val="00156CE0"/>
    <w:rsid w:val="00156D6B"/>
    <w:rsid w:val="00156F1C"/>
    <w:rsid w:val="0015704B"/>
    <w:rsid w:val="00157135"/>
    <w:rsid w:val="00157144"/>
    <w:rsid w:val="00157207"/>
    <w:rsid w:val="00157373"/>
    <w:rsid w:val="00157439"/>
    <w:rsid w:val="001575BE"/>
    <w:rsid w:val="0015780F"/>
    <w:rsid w:val="00157824"/>
    <w:rsid w:val="00157855"/>
    <w:rsid w:val="00157AC6"/>
    <w:rsid w:val="00157BEB"/>
    <w:rsid w:val="00157E4C"/>
    <w:rsid w:val="001603D2"/>
    <w:rsid w:val="00160715"/>
    <w:rsid w:val="001607B3"/>
    <w:rsid w:val="00160910"/>
    <w:rsid w:val="00160921"/>
    <w:rsid w:val="001609E3"/>
    <w:rsid w:val="00160AB5"/>
    <w:rsid w:val="00160D65"/>
    <w:rsid w:val="00160E10"/>
    <w:rsid w:val="00160E5A"/>
    <w:rsid w:val="001610C5"/>
    <w:rsid w:val="0016149C"/>
    <w:rsid w:val="00161841"/>
    <w:rsid w:val="00161858"/>
    <w:rsid w:val="0016194C"/>
    <w:rsid w:val="00161990"/>
    <w:rsid w:val="00161B93"/>
    <w:rsid w:val="00161BEF"/>
    <w:rsid w:val="00161C40"/>
    <w:rsid w:val="00161ED6"/>
    <w:rsid w:val="00161FA8"/>
    <w:rsid w:val="001620A3"/>
    <w:rsid w:val="00162157"/>
    <w:rsid w:val="001622C4"/>
    <w:rsid w:val="00162303"/>
    <w:rsid w:val="00162588"/>
    <w:rsid w:val="001626D7"/>
    <w:rsid w:val="001627C9"/>
    <w:rsid w:val="00162A77"/>
    <w:rsid w:val="00162EAC"/>
    <w:rsid w:val="001631AA"/>
    <w:rsid w:val="00163201"/>
    <w:rsid w:val="00163279"/>
    <w:rsid w:val="00163295"/>
    <w:rsid w:val="001632B4"/>
    <w:rsid w:val="0016331A"/>
    <w:rsid w:val="001636D7"/>
    <w:rsid w:val="00163CB2"/>
    <w:rsid w:val="00164009"/>
    <w:rsid w:val="0016401B"/>
    <w:rsid w:val="0016405D"/>
    <w:rsid w:val="0016407E"/>
    <w:rsid w:val="001640F4"/>
    <w:rsid w:val="001642E5"/>
    <w:rsid w:val="00164441"/>
    <w:rsid w:val="001645B0"/>
    <w:rsid w:val="001646AE"/>
    <w:rsid w:val="00164826"/>
    <w:rsid w:val="001648B4"/>
    <w:rsid w:val="00164A84"/>
    <w:rsid w:val="00164C2A"/>
    <w:rsid w:val="00164D76"/>
    <w:rsid w:val="00164F04"/>
    <w:rsid w:val="00164F89"/>
    <w:rsid w:val="001651B2"/>
    <w:rsid w:val="00165509"/>
    <w:rsid w:val="001655D0"/>
    <w:rsid w:val="001657D9"/>
    <w:rsid w:val="00165D62"/>
    <w:rsid w:val="00166128"/>
    <w:rsid w:val="00166361"/>
    <w:rsid w:val="00166475"/>
    <w:rsid w:val="001664F4"/>
    <w:rsid w:val="001669FE"/>
    <w:rsid w:val="00166B27"/>
    <w:rsid w:val="00166B28"/>
    <w:rsid w:val="00166BE9"/>
    <w:rsid w:val="00166FF9"/>
    <w:rsid w:val="00167292"/>
    <w:rsid w:val="00167322"/>
    <w:rsid w:val="001678DB"/>
    <w:rsid w:val="001679B4"/>
    <w:rsid w:val="00167AD3"/>
    <w:rsid w:val="00167AD5"/>
    <w:rsid w:val="00167AF2"/>
    <w:rsid w:val="00167B00"/>
    <w:rsid w:val="00167EBA"/>
    <w:rsid w:val="0017012A"/>
    <w:rsid w:val="00170423"/>
    <w:rsid w:val="00170475"/>
    <w:rsid w:val="001705AC"/>
    <w:rsid w:val="00170688"/>
    <w:rsid w:val="001706B1"/>
    <w:rsid w:val="00170833"/>
    <w:rsid w:val="00170B52"/>
    <w:rsid w:val="00170B86"/>
    <w:rsid w:val="00170E22"/>
    <w:rsid w:val="00170FC9"/>
    <w:rsid w:val="00171230"/>
    <w:rsid w:val="00171265"/>
    <w:rsid w:val="00171482"/>
    <w:rsid w:val="00171483"/>
    <w:rsid w:val="00171674"/>
    <w:rsid w:val="0017168A"/>
    <w:rsid w:val="001717A7"/>
    <w:rsid w:val="00171804"/>
    <w:rsid w:val="00171A8C"/>
    <w:rsid w:val="00171D4A"/>
    <w:rsid w:val="00171DC0"/>
    <w:rsid w:val="00171E8C"/>
    <w:rsid w:val="00171F89"/>
    <w:rsid w:val="001720BA"/>
    <w:rsid w:val="00172113"/>
    <w:rsid w:val="0017214D"/>
    <w:rsid w:val="001722D8"/>
    <w:rsid w:val="00172372"/>
    <w:rsid w:val="00172382"/>
    <w:rsid w:val="00172391"/>
    <w:rsid w:val="00172465"/>
    <w:rsid w:val="001724B1"/>
    <w:rsid w:val="00172622"/>
    <w:rsid w:val="00172746"/>
    <w:rsid w:val="00172948"/>
    <w:rsid w:val="00172D54"/>
    <w:rsid w:val="00172EBB"/>
    <w:rsid w:val="00173082"/>
    <w:rsid w:val="00173344"/>
    <w:rsid w:val="00173415"/>
    <w:rsid w:val="00173738"/>
    <w:rsid w:val="00173984"/>
    <w:rsid w:val="0017398D"/>
    <w:rsid w:val="00173A85"/>
    <w:rsid w:val="00173CC7"/>
    <w:rsid w:val="00173EA5"/>
    <w:rsid w:val="00173EE7"/>
    <w:rsid w:val="00174088"/>
    <w:rsid w:val="00174177"/>
    <w:rsid w:val="0017419C"/>
    <w:rsid w:val="001743A0"/>
    <w:rsid w:val="001745A0"/>
    <w:rsid w:val="001747D1"/>
    <w:rsid w:val="00174A4D"/>
    <w:rsid w:val="00174B46"/>
    <w:rsid w:val="00174D0D"/>
    <w:rsid w:val="00174E5F"/>
    <w:rsid w:val="0017502D"/>
    <w:rsid w:val="00175358"/>
    <w:rsid w:val="001756EE"/>
    <w:rsid w:val="001757AC"/>
    <w:rsid w:val="001758EF"/>
    <w:rsid w:val="00175B2D"/>
    <w:rsid w:val="00175B5B"/>
    <w:rsid w:val="00175DFC"/>
    <w:rsid w:val="00175F35"/>
    <w:rsid w:val="00176035"/>
    <w:rsid w:val="00176107"/>
    <w:rsid w:val="00176173"/>
    <w:rsid w:val="00176179"/>
    <w:rsid w:val="0017619C"/>
    <w:rsid w:val="0017623D"/>
    <w:rsid w:val="0017635A"/>
    <w:rsid w:val="001763DC"/>
    <w:rsid w:val="001765FE"/>
    <w:rsid w:val="00176707"/>
    <w:rsid w:val="00176771"/>
    <w:rsid w:val="001768CD"/>
    <w:rsid w:val="001768CF"/>
    <w:rsid w:val="00176A5B"/>
    <w:rsid w:val="00176A5F"/>
    <w:rsid w:val="00176D53"/>
    <w:rsid w:val="00176F21"/>
    <w:rsid w:val="0017725D"/>
    <w:rsid w:val="001772B8"/>
    <w:rsid w:val="00177398"/>
    <w:rsid w:val="00177852"/>
    <w:rsid w:val="0017789F"/>
    <w:rsid w:val="001778DE"/>
    <w:rsid w:val="00177942"/>
    <w:rsid w:val="00177956"/>
    <w:rsid w:val="00180041"/>
    <w:rsid w:val="00180090"/>
    <w:rsid w:val="001802AC"/>
    <w:rsid w:val="00180400"/>
    <w:rsid w:val="0018045F"/>
    <w:rsid w:val="00180973"/>
    <w:rsid w:val="00180A84"/>
    <w:rsid w:val="00180B32"/>
    <w:rsid w:val="00180C8C"/>
    <w:rsid w:val="00180E6B"/>
    <w:rsid w:val="00180F0E"/>
    <w:rsid w:val="00181053"/>
    <w:rsid w:val="001812A5"/>
    <w:rsid w:val="001818CE"/>
    <w:rsid w:val="00181934"/>
    <w:rsid w:val="00181978"/>
    <w:rsid w:val="00181B50"/>
    <w:rsid w:val="00181FD7"/>
    <w:rsid w:val="0018201B"/>
    <w:rsid w:val="00182101"/>
    <w:rsid w:val="0018210A"/>
    <w:rsid w:val="00182192"/>
    <w:rsid w:val="0018220E"/>
    <w:rsid w:val="0018231A"/>
    <w:rsid w:val="0018242F"/>
    <w:rsid w:val="001825DE"/>
    <w:rsid w:val="00182793"/>
    <w:rsid w:val="00182835"/>
    <w:rsid w:val="001828A7"/>
    <w:rsid w:val="00182966"/>
    <w:rsid w:val="00182C2A"/>
    <w:rsid w:val="00182CF2"/>
    <w:rsid w:val="00182F6F"/>
    <w:rsid w:val="001831BD"/>
    <w:rsid w:val="0018320A"/>
    <w:rsid w:val="001833C1"/>
    <w:rsid w:val="0018342F"/>
    <w:rsid w:val="001837A6"/>
    <w:rsid w:val="00183809"/>
    <w:rsid w:val="00183863"/>
    <w:rsid w:val="001838CB"/>
    <w:rsid w:val="00183ABE"/>
    <w:rsid w:val="00183EFE"/>
    <w:rsid w:val="00183F3D"/>
    <w:rsid w:val="00183F6B"/>
    <w:rsid w:val="0018413F"/>
    <w:rsid w:val="001841C6"/>
    <w:rsid w:val="00184652"/>
    <w:rsid w:val="00184793"/>
    <w:rsid w:val="00184AA3"/>
    <w:rsid w:val="00184AAD"/>
    <w:rsid w:val="00184AF6"/>
    <w:rsid w:val="00184B6F"/>
    <w:rsid w:val="00184BF4"/>
    <w:rsid w:val="00184C23"/>
    <w:rsid w:val="00184CA6"/>
    <w:rsid w:val="00184D22"/>
    <w:rsid w:val="00184EBA"/>
    <w:rsid w:val="0018500C"/>
    <w:rsid w:val="001854A2"/>
    <w:rsid w:val="001857E4"/>
    <w:rsid w:val="00185920"/>
    <w:rsid w:val="00185977"/>
    <w:rsid w:val="001859AE"/>
    <w:rsid w:val="00185AF0"/>
    <w:rsid w:val="00185B26"/>
    <w:rsid w:val="00185D58"/>
    <w:rsid w:val="00185DB1"/>
    <w:rsid w:val="00185E86"/>
    <w:rsid w:val="00185F44"/>
    <w:rsid w:val="00185F60"/>
    <w:rsid w:val="001861A1"/>
    <w:rsid w:val="001862AF"/>
    <w:rsid w:val="001863D1"/>
    <w:rsid w:val="001864DB"/>
    <w:rsid w:val="001865C8"/>
    <w:rsid w:val="00186686"/>
    <w:rsid w:val="001867D5"/>
    <w:rsid w:val="00186855"/>
    <w:rsid w:val="00187072"/>
    <w:rsid w:val="001870D9"/>
    <w:rsid w:val="0018745D"/>
    <w:rsid w:val="0018755E"/>
    <w:rsid w:val="00187741"/>
    <w:rsid w:val="001879AB"/>
    <w:rsid w:val="00187A4F"/>
    <w:rsid w:val="00187AF0"/>
    <w:rsid w:val="00187BD4"/>
    <w:rsid w:val="00187F32"/>
    <w:rsid w:val="00187F6D"/>
    <w:rsid w:val="001901B9"/>
    <w:rsid w:val="001902BF"/>
    <w:rsid w:val="0019031F"/>
    <w:rsid w:val="00190362"/>
    <w:rsid w:val="001904CF"/>
    <w:rsid w:val="0019077B"/>
    <w:rsid w:val="0019078F"/>
    <w:rsid w:val="001908FB"/>
    <w:rsid w:val="00190E94"/>
    <w:rsid w:val="00190FFD"/>
    <w:rsid w:val="001910F5"/>
    <w:rsid w:val="00191158"/>
    <w:rsid w:val="00191283"/>
    <w:rsid w:val="00191369"/>
    <w:rsid w:val="00191455"/>
    <w:rsid w:val="0019149A"/>
    <w:rsid w:val="001914E8"/>
    <w:rsid w:val="00191503"/>
    <w:rsid w:val="001916D5"/>
    <w:rsid w:val="001917AD"/>
    <w:rsid w:val="00191B8A"/>
    <w:rsid w:val="00191C62"/>
    <w:rsid w:val="00191CE5"/>
    <w:rsid w:val="00191D06"/>
    <w:rsid w:val="00191D0C"/>
    <w:rsid w:val="00191F48"/>
    <w:rsid w:val="00191F5F"/>
    <w:rsid w:val="00192308"/>
    <w:rsid w:val="001923F1"/>
    <w:rsid w:val="00192564"/>
    <w:rsid w:val="0019259B"/>
    <w:rsid w:val="0019286B"/>
    <w:rsid w:val="00192AD7"/>
    <w:rsid w:val="00192C28"/>
    <w:rsid w:val="00192E33"/>
    <w:rsid w:val="001930B9"/>
    <w:rsid w:val="00193184"/>
    <w:rsid w:val="00193315"/>
    <w:rsid w:val="00193352"/>
    <w:rsid w:val="001933D9"/>
    <w:rsid w:val="001936F1"/>
    <w:rsid w:val="00193715"/>
    <w:rsid w:val="00193B58"/>
    <w:rsid w:val="00193D06"/>
    <w:rsid w:val="00193DA8"/>
    <w:rsid w:val="00193EE0"/>
    <w:rsid w:val="0019427E"/>
    <w:rsid w:val="001948F0"/>
    <w:rsid w:val="00194A2D"/>
    <w:rsid w:val="00194B80"/>
    <w:rsid w:val="00194BE3"/>
    <w:rsid w:val="00194CF4"/>
    <w:rsid w:val="001950A4"/>
    <w:rsid w:val="00195203"/>
    <w:rsid w:val="0019530C"/>
    <w:rsid w:val="001953AE"/>
    <w:rsid w:val="00195507"/>
    <w:rsid w:val="001955ED"/>
    <w:rsid w:val="00195661"/>
    <w:rsid w:val="001956AB"/>
    <w:rsid w:val="001956E3"/>
    <w:rsid w:val="00195931"/>
    <w:rsid w:val="001959E0"/>
    <w:rsid w:val="00195AE5"/>
    <w:rsid w:val="00195C17"/>
    <w:rsid w:val="00195D0D"/>
    <w:rsid w:val="00195D67"/>
    <w:rsid w:val="00195D93"/>
    <w:rsid w:val="00195E19"/>
    <w:rsid w:val="00195E2C"/>
    <w:rsid w:val="00195E6F"/>
    <w:rsid w:val="00195ED6"/>
    <w:rsid w:val="00196075"/>
    <w:rsid w:val="00196327"/>
    <w:rsid w:val="00196811"/>
    <w:rsid w:val="00196A30"/>
    <w:rsid w:val="00196C4E"/>
    <w:rsid w:val="00196DB2"/>
    <w:rsid w:val="00196E1A"/>
    <w:rsid w:val="00196F1A"/>
    <w:rsid w:val="00197177"/>
    <w:rsid w:val="0019718D"/>
    <w:rsid w:val="001971DC"/>
    <w:rsid w:val="00197217"/>
    <w:rsid w:val="001972E8"/>
    <w:rsid w:val="001973DA"/>
    <w:rsid w:val="001973DD"/>
    <w:rsid w:val="0019742A"/>
    <w:rsid w:val="001974E6"/>
    <w:rsid w:val="001976A9"/>
    <w:rsid w:val="001976F8"/>
    <w:rsid w:val="00197791"/>
    <w:rsid w:val="00197871"/>
    <w:rsid w:val="0019789B"/>
    <w:rsid w:val="00197A33"/>
    <w:rsid w:val="00197A7F"/>
    <w:rsid w:val="00197DE2"/>
    <w:rsid w:val="00197F81"/>
    <w:rsid w:val="001A01BE"/>
    <w:rsid w:val="001A0234"/>
    <w:rsid w:val="001A0274"/>
    <w:rsid w:val="001A05CE"/>
    <w:rsid w:val="001A0602"/>
    <w:rsid w:val="001A0919"/>
    <w:rsid w:val="001A09E0"/>
    <w:rsid w:val="001A0C8E"/>
    <w:rsid w:val="001A0DE3"/>
    <w:rsid w:val="001A0F20"/>
    <w:rsid w:val="001A1075"/>
    <w:rsid w:val="001A1180"/>
    <w:rsid w:val="001A1342"/>
    <w:rsid w:val="001A142C"/>
    <w:rsid w:val="001A16E3"/>
    <w:rsid w:val="001A18D3"/>
    <w:rsid w:val="001A1BA6"/>
    <w:rsid w:val="001A1EFA"/>
    <w:rsid w:val="001A1FC7"/>
    <w:rsid w:val="001A2029"/>
    <w:rsid w:val="001A20AC"/>
    <w:rsid w:val="001A2198"/>
    <w:rsid w:val="001A22F6"/>
    <w:rsid w:val="001A2559"/>
    <w:rsid w:val="001A2697"/>
    <w:rsid w:val="001A27D5"/>
    <w:rsid w:val="001A27EE"/>
    <w:rsid w:val="001A2D21"/>
    <w:rsid w:val="001A2D43"/>
    <w:rsid w:val="001A2D52"/>
    <w:rsid w:val="001A2DC0"/>
    <w:rsid w:val="001A2EAD"/>
    <w:rsid w:val="001A2F01"/>
    <w:rsid w:val="001A315F"/>
    <w:rsid w:val="001A31E4"/>
    <w:rsid w:val="001A3281"/>
    <w:rsid w:val="001A33A7"/>
    <w:rsid w:val="001A3897"/>
    <w:rsid w:val="001A397D"/>
    <w:rsid w:val="001A39FD"/>
    <w:rsid w:val="001A3A42"/>
    <w:rsid w:val="001A3C2A"/>
    <w:rsid w:val="001A405C"/>
    <w:rsid w:val="001A4422"/>
    <w:rsid w:val="001A4649"/>
    <w:rsid w:val="001A47C7"/>
    <w:rsid w:val="001A4964"/>
    <w:rsid w:val="001A4BBE"/>
    <w:rsid w:val="001A4D2F"/>
    <w:rsid w:val="001A4DB7"/>
    <w:rsid w:val="001A4E4A"/>
    <w:rsid w:val="001A4F94"/>
    <w:rsid w:val="001A4FE8"/>
    <w:rsid w:val="001A52E1"/>
    <w:rsid w:val="001A53FA"/>
    <w:rsid w:val="001A5406"/>
    <w:rsid w:val="001A5408"/>
    <w:rsid w:val="001A5494"/>
    <w:rsid w:val="001A54A3"/>
    <w:rsid w:val="001A5A3F"/>
    <w:rsid w:val="001A5BCA"/>
    <w:rsid w:val="001A5C4C"/>
    <w:rsid w:val="001A5CB3"/>
    <w:rsid w:val="001A5CF0"/>
    <w:rsid w:val="001A5E38"/>
    <w:rsid w:val="001A5EE9"/>
    <w:rsid w:val="001A5F49"/>
    <w:rsid w:val="001A6063"/>
    <w:rsid w:val="001A6085"/>
    <w:rsid w:val="001A61DD"/>
    <w:rsid w:val="001A6524"/>
    <w:rsid w:val="001A65B5"/>
    <w:rsid w:val="001A663D"/>
    <w:rsid w:val="001A66A9"/>
    <w:rsid w:val="001A67BC"/>
    <w:rsid w:val="001A6899"/>
    <w:rsid w:val="001A68C0"/>
    <w:rsid w:val="001A6A2C"/>
    <w:rsid w:val="001A6C95"/>
    <w:rsid w:val="001A6DA7"/>
    <w:rsid w:val="001A6F01"/>
    <w:rsid w:val="001A6FBC"/>
    <w:rsid w:val="001A7322"/>
    <w:rsid w:val="001A7325"/>
    <w:rsid w:val="001A76FF"/>
    <w:rsid w:val="001A77C1"/>
    <w:rsid w:val="001A7A99"/>
    <w:rsid w:val="001A7C55"/>
    <w:rsid w:val="001A7D9B"/>
    <w:rsid w:val="001A7E87"/>
    <w:rsid w:val="001A7E92"/>
    <w:rsid w:val="001B045C"/>
    <w:rsid w:val="001B06C1"/>
    <w:rsid w:val="001B0A45"/>
    <w:rsid w:val="001B0F25"/>
    <w:rsid w:val="001B11B2"/>
    <w:rsid w:val="001B12BA"/>
    <w:rsid w:val="001B13B0"/>
    <w:rsid w:val="001B15A5"/>
    <w:rsid w:val="001B179A"/>
    <w:rsid w:val="001B1816"/>
    <w:rsid w:val="001B195D"/>
    <w:rsid w:val="001B1B8A"/>
    <w:rsid w:val="001B1BAC"/>
    <w:rsid w:val="001B1CE0"/>
    <w:rsid w:val="001B1CFF"/>
    <w:rsid w:val="001B1D5B"/>
    <w:rsid w:val="001B1F26"/>
    <w:rsid w:val="001B2160"/>
    <w:rsid w:val="001B21FC"/>
    <w:rsid w:val="001B2524"/>
    <w:rsid w:val="001B271B"/>
    <w:rsid w:val="001B2748"/>
    <w:rsid w:val="001B2755"/>
    <w:rsid w:val="001B2CBC"/>
    <w:rsid w:val="001B2D5E"/>
    <w:rsid w:val="001B2E18"/>
    <w:rsid w:val="001B2E3B"/>
    <w:rsid w:val="001B2E98"/>
    <w:rsid w:val="001B2F2E"/>
    <w:rsid w:val="001B2F2F"/>
    <w:rsid w:val="001B2F5B"/>
    <w:rsid w:val="001B318A"/>
    <w:rsid w:val="001B33EE"/>
    <w:rsid w:val="001B38FA"/>
    <w:rsid w:val="001B3AD2"/>
    <w:rsid w:val="001B3B42"/>
    <w:rsid w:val="001B3C57"/>
    <w:rsid w:val="001B3EAF"/>
    <w:rsid w:val="001B3EE6"/>
    <w:rsid w:val="001B3FA3"/>
    <w:rsid w:val="001B429D"/>
    <w:rsid w:val="001B42C7"/>
    <w:rsid w:val="001B43A1"/>
    <w:rsid w:val="001B459F"/>
    <w:rsid w:val="001B45B0"/>
    <w:rsid w:val="001B462C"/>
    <w:rsid w:val="001B4872"/>
    <w:rsid w:val="001B4A35"/>
    <w:rsid w:val="001B4C2A"/>
    <w:rsid w:val="001B4DE8"/>
    <w:rsid w:val="001B5009"/>
    <w:rsid w:val="001B5180"/>
    <w:rsid w:val="001B523B"/>
    <w:rsid w:val="001B536E"/>
    <w:rsid w:val="001B536F"/>
    <w:rsid w:val="001B5430"/>
    <w:rsid w:val="001B5499"/>
    <w:rsid w:val="001B5561"/>
    <w:rsid w:val="001B56FB"/>
    <w:rsid w:val="001B584B"/>
    <w:rsid w:val="001B5A09"/>
    <w:rsid w:val="001B5A1D"/>
    <w:rsid w:val="001B5A7C"/>
    <w:rsid w:val="001B5D84"/>
    <w:rsid w:val="001B5E86"/>
    <w:rsid w:val="001B5FD4"/>
    <w:rsid w:val="001B61BA"/>
    <w:rsid w:val="001B6272"/>
    <w:rsid w:val="001B6278"/>
    <w:rsid w:val="001B6382"/>
    <w:rsid w:val="001B648D"/>
    <w:rsid w:val="001B652B"/>
    <w:rsid w:val="001B65A0"/>
    <w:rsid w:val="001B6835"/>
    <w:rsid w:val="001B6BAD"/>
    <w:rsid w:val="001B6DBA"/>
    <w:rsid w:val="001B6EAF"/>
    <w:rsid w:val="001B7219"/>
    <w:rsid w:val="001B724D"/>
    <w:rsid w:val="001B7421"/>
    <w:rsid w:val="001B753D"/>
    <w:rsid w:val="001B754D"/>
    <w:rsid w:val="001B7637"/>
    <w:rsid w:val="001B7777"/>
    <w:rsid w:val="001B78BC"/>
    <w:rsid w:val="001B7DCD"/>
    <w:rsid w:val="001C02F2"/>
    <w:rsid w:val="001C0329"/>
    <w:rsid w:val="001C0369"/>
    <w:rsid w:val="001C0534"/>
    <w:rsid w:val="001C0582"/>
    <w:rsid w:val="001C0664"/>
    <w:rsid w:val="001C07B3"/>
    <w:rsid w:val="001C07F9"/>
    <w:rsid w:val="001C083E"/>
    <w:rsid w:val="001C0CA3"/>
    <w:rsid w:val="001C0E38"/>
    <w:rsid w:val="001C0E75"/>
    <w:rsid w:val="001C10B5"/>
    <w:rsid w:val="001C1272"/>
    <w:rsid w:val="001C14FE"/>
    <w:rsid w:val="001C1594"/>
    <w:rsid w:val="001C1685"/>
    <w:rsid w:val="001C1887"/>
    <w:rsid w:val="001C1942"/>
    <w:rsid w:val="001C1AAD"/>
    <w:rsid w:val="001C1C17"/>
    <w:rsid w:val="001C1C28"/>
    <w:rsid w:val="001C1CB3"/>
    <w:rsid w:val="001C1FB5"/>
    <w:rsid w:val="001C27B4"/>
    <w:rsid w:val="001C27F7"/>
    <w:rsid w:val="001C2821"/>
    <w:rsid w:val="001C2912"/>
    <w:rsid w:val="001C2A75"/>
    <w:rsid w:val="001C2D34"/>
    <w:rsid w:val="001C2E0C"/>
    <w:rsid w:val="001C2EA2"/>
    <w:rsid w:val="001C322F"/>
    <w:rsid w:val="001C32D4"/>
    <w:rsid w:val="001C33BD"/>
    <w:rsid w:val="001C33C7"/>
    <w:rsid w:val="001C3410"/>
    <w:rsid w:val="001C3437"/>
    <w:rsid w:val="001C365C"/>
    <w:rsid w:val="001C38C3"/>
    <w:rsid w:val="001C3A38"/>
    <w:rsid w:val="001C3FD7"/>
    <w:rsid w:val="001C406C"/>
    <w:rsid w:val="001C4310"/>
    <w:rsid w:val="001C43CC"/>
    <w:rsid w:val="001C451C"/>
    <w:rsid w:val="001C45E9"/>
    <w:rsid w:val="001C4673"/>
    <w:rsid w:val="001C476D"/>
    <w:rsid w:val="001C4B0E"/>
    <w:rsid w:val="001C4B90"/>
    <w:rsid w:val="001C4BB4"/>
    <w:rsid w:val="001C53DF"/>
    <w:rsid w:val="001C5494"/>
    <w:rsid w:val="001C54CE"/>
    <w:rsid w:val="001C5720"/>
    <w:rsid w:val="001C58EC"/>
    <w:rsid w:val="001C593E"/>
    <w:rsid w:val="001C5A14"/>
    <w:rsid w:val="001C5AE4"/>
    <w:rsid w:val="001C5D22"/>
    <w:rsid w:val="001C5FB5"/>
    <w:rsid w:val="001C5FBB"/>
    <w:rsid w:val="001C6244"/>
    <w:rsid w:val="001C6331"/>
    <w:rsid w:val="001C63F5"/>
    <w:rsid w:val="001C6520"/>
    <w:rsid w:val="001C6671"/>
    <w:rsid w:val="001C6712"/>
    <w:rsid w:val="001C6824"/>
    <w:rsid w:val="001C69D6"/>
    <w:rsid w:val="001C6A29"/>
    <w:rsid w:val="001C6B44"/>
    <w:rsid w:val="001C6BA3"/>
    <w:rsid w:val="001C6E8C"/>
    <w:rsid w:val="001C6F9F"/>
    <w:rsid w:val="001C7267"/>
    <w:rsid w:val="001C72A2"/>
    <w:rsid w:val="001C7611"/>
    <w:rsid w:val="001C7880"/>
    <w:rsid w:val="001C78CE"/>
    <w:rsid w:val="001C7D69"/>
    <w:rsid w:val="001C7E7B"/>
    <w:rsid w:val="001D00AC"/>
    <w:rsid w:val="001D0164"/>
    <w:rsid w:val="001D0346"/>
    <w:rsid w:val="001D04DE"/>
    <w:rsid w:val="001D0582"/>
    <w:rsid w:val="001D05B3"/>
    <w:rsid w:val="001D08AB"/>
    <w:rsid w:val="001D0A8C"/>
    <w:rsid w:val="001D0AD7"/>
    <w:rsid w:val="001D0B16"/>
    <w:rsid w:val="001D0E33"/>
    <w:rsid w:val="001D1008"/>
    <w:rsid w:val="001D127B"/>
    <w:rsid w:val="001D144B"/>
    <w:rsid w:val="001D162E"/>
    <w:rsid w:val="001D169F"/>
    <w:rsid w:val="001D1787"/>
    <w:rsid w:val="001D1A92"/>
    <w:rsid w:val="001D1D15"/>
    <w:rsid w:val="001D1DF9"/>
    <w:rsid w:val="001D1E93"/>
    <w:rsid w:val="001D2124"/>
    <w:rsid w:val="001D2165"/>
    <w:rsid w:val="001D231B"/>
    <w:rsid w:val="001D24B5"/>
    <w:rsid w:val="001D2791"/>
    <w:rsid w:val="001D2797"/>
    <w:rsid w:val="001D27E4"/>
    <w:rsid w:val="001D2B37"/>
    <w:rsid w:val="001D2C04"/>
    <w:rsid w:val="001D2C65"/>
    <w:rsid w:val="001D3393"/>
    <w:rsid w:val="001D33BF"/>
    <w:rsid w:val="001D35B6"/>
    <w:rsid w:val="001D375E"/>
    <w:rsid w:val="001D378A"/>
    <w:rsid w:val="001D3AAF"/>
    <w:rsid w:val="001D3FC0"/>
    <w:rsid w:val="001D42A6"/>
    <w:rsid w:val="001D4443"/>
    <w:rsid w:val="001D4562"/>
    <w:rsid w:val="001D457F"/>
    <w:rsid w:val="001D45E9"/>
    <w:rsid w:val="001D4818"/>
    <w:rsid w:val="001D486D"/>
    <w:rsid w:val="001D4926"/>
    <w:rsid w:val="001D4A3C"/>
    <w:rsid w:val="001D4D3C"/>
    <w:rsid w:val="001D4F0C"/>
    <w:rsid w:val="001D4FC4"/>
    <w:rsid w:val="001D5002"/>
    <w:rsid w:val="001D50DD"/>
    <w:rsid w:val="001D52DD"/>
    <w:rsid w:val="001D531D"/>
    <w:rsid w:val="001D53D9"/>
    <w:rsid w:val="001D5568"/>
    <w:rsid w:val="001D574D"/>
    <w:rsid w:val="001D5871"/>
    <w:rsid w:val="001D58C9"/>
    <w:rsid w:val="001D5903"/>
    <w:rsid w:val="001D591D"/>
    <w:rsid w:val="001D5B21"/>
    <w:rsid w:val="001D5E98"/>
    <w:rsid w:val="001D5FDC"/>
    <w:rsid w:val="001D60E6"/>
    <w:rsid w:val="001D6109"/>
    <w:rsid w:val="001D613C"/>
    <w:rsid w:val="001D63C8"/>
    <w:rsid w:val="001D6472"/>
    <w:rsid w:val="001D65DB"/>
    <w:rsid w:val="001D68C3"/>
    <w:rsid w:val="001D6971"/>
    <w:rsid w:val="001D6B6A"/>
    <w:rsid w:val="001D6D09"/>
    <w:rsid w:val="001D6FB5"/>
    <w:rsid w:val="001D710B"/>
    <w:rsid w:val="001D714F"/>
    <w:rsid w:val="001D7327"/>
    <w:rsid w:val="001D7781"/>
    <w:rsid w:val="001D7843"/>
    <w:rsid w:val="001D7B5E"/>
    <w:rsid w:val="001D7E35"/>
    <w:rsid w:val="001E0340"/>
    <w:rsid w:val="001E0A71"/>
    <w:rsid w:val="001E0B56"/>
    <w:rsid w:val="001E0BDA"/>
    <w:rsid w:val="001E0BF0"/>
    <w:rsid w:val="001E0D4D"/>
    <w:rsid w:val="001E0EA6"/>
    <w:rsid w:val="001E11DF"/>
    <w:rsid w:val="001E12AB"/>
    <w:rsid w:val="001E12B9"/>
    <w:rsid w:val="001E1773"/>
    <w:rsid w:val="001E1810"/>
    <w:rsid w:val="001E196E"/>
    <w:rsid w:val="001E1A47"/>
    <w:rsid w:val="001E1AD5"/>
    <w:rsid w:val="001E1BBB"/>
    <w:rsid w:val="001E1E46"/>
    <w:rsid w:val="001E1E8E"/>
    <w:rsid w:val="001E209E"/>
    <w:rsid w:val="001E243F"/>
    <w:rsid w:val="001E24B6"/>
    <w:rsid w:val="001E25AD"/>
    <w:rsid w:val="001E278C"/>
    <w:rsid w:val="001E27FB"/>
    <w:rsid w:val="001E28D1"/>
    <w:rsid w:val="001E2912"/>
    <w:rsid w:val="001E2986"/>
    <w:rsid w:val="001E2B95"/>
    <w:rsid w:val="001E2D33"/>
    <w:rsid w:val="001E2E2E"/>
    <w:rsid w:val="001E2E56"/>
    <w:rsid w:val="001E2F0D"/>
    <w:rsid w:val="001E3092"/>
    <w:rsid w:val="001E3364"/>
    <w:rsid w:val="001E3615"/>
    <w:rsid w:val="001E37F3"/>
    <w:rsid w:val="001E384C"/>
    <w:rsid w:val="001E3889"/>
    <w:rsid w:val="001E38BC"/>
    <w:rsid w:val="001E3BD3"/>
    <w:rsid w:val="001E3E59"/>
    <w:rsid w:val="001E4066"/>
    <w:rsid w:val="001E41D3"/>
    <w:rsid w:val="001E439F"/>
    <w:rsid w:val="001E44DF"/>
    <w:rsid w:val="001E45E8"/>
    <w:rsid w:val="001E4757"/>
    <w:rsid w:val="001E49BB"/>
    <w:rsid w:val="001E4AEF"/>
    <w:rsid w:val="001E4B7B"/>
    <w:rsid w:val="001E4E1B"/>
    <w:rsid w:val="001E4E9C"/>
    <w:rsid w:val="001E5223"/>
    <w:rsid w:val="001E538F"/>
    <w:rsid w:val="001E5449"/>
    <w:rsid w:val="001E5829"/>
    <w:rsid w:val="001E58CE"/>
    <w:rsid w:val="001E5930"/>
    <w:rsid w:val="001E59EF"/>
    <w:rsid w:val="001E5D50"/>
    <w:rsid w:val="001E5E37"/>
    <w:rsid w:val="001E5EB9"/>
    <w:rsid w:val="001E6060"/>
    <w:rsid w:val="001E61E7"/>
    <w:rsid w:val="001E6381"/>
    <w:rsid w:val="001E63A2"/>
    <w:rsid w:val="001E6450"/>
    <w:rsid w:val="001E6661"/>
    <w:rsid w:val="001E677A"/>
    <w:rsid w:val="001E6A75"/>
    <w:rsid w:val="001E6A9C"/>
    <w:rsid w:val="001E6CAA"/>
    <w:rsid w:val="001E6CAD"/>
    <w:rsid w:val="001E6DB2"/>
    <w:rsid w:val="001E708B"/>
    <w:rsid w:val="001E7165"/>
    <w:rsid w:val="001E72A7"/>
    <w:rsid w:val="001E7464"/>
    <w:rsid w:val="001E75EC"/>
    <w:rsid w:val="001E763D"/>
    <w:rsid w:val="001E7680"/>
    <w:rsid w:val="001E7B5A"/>
    <w:rsid w:val="001F02E1"/>
    <w:rsid w:val="001F05A2"/>
    <w:rsid w:val="001F064B"/>
    <w:rsid w:val="001F06C7"/>
    <w:rsid w:val="001F09BB"/>
    <w:rsid w:val="001F0A68"/>
    <w:rsid w:val="001F0AF9"/>
    <w:rsid w:val="001F0B26"/>
    <w:rsid w:val="001F0B77"/>
    <w:rsid w:val="001F0C63"/>
    <w:rsid w:val="001F0CAD"/>
    <w:rsid w:val="001F0DFE"/>
    <w:rsid w:val="001F0F65"/>
    <w:rsid w:val="001F10D8"/>
    <w:rsid w:val="001F13AB"/>
    <w:rsid w:val="001F13C6"/>
    <w:rsid w:val="001F150D"/>
    <w:rsid w:val="001F16A9"/>
    <w:rsid w:val="001F17EC"/>
    <w:rsid w:val="001F1827"/>
    <w:rsid w:val="001F18EC"/>
    <w:rsid w:val="001F18F9"/>
    <w:rsid w:val="001F1983"/>
    <w:rsid w:val="001F1AA9"/>
    <w:rsid w:val="001F1ABD"/>
    <w:rsid w:val="001F1C3C"/>
    <w:rsid w:val="001F1D6E"/>
    <w:rsid w:val="001F21A3"/>
    <w:rsid w:val="001F233E"/>
    <w:rsid w:val="001F2554"/>
    <w:rsid w:val="001F27B7"/>
    <w:rsid w:val="001F27F1"/>
    <w:rsid w:val="001F2933"/>
    <w:rsid w:val="001F2B9C"/>
    <w:rsid w:val="001F2D1B"/>
    <w:rsid w:val="001F2DDA"/>
    <w:rsid w:val="001F2DDB"/>
    <w:rsid w:val="001F2E1F"/>
    <w:rsid w:val="001F3002"/>
    <w:rsid w:val="001F31DB"/>
    <w:rsid w:val="001F31DF"/>
    <w:rsid w:val="001F32E5"/>
    <w:rsid w:val="001F33A7"/>
    <w:rsid w:val="001F3440"/>
    <w:rsid w:val="001F381A"/>
    <w:rsid w:val="001F389E"/>
    <w:rsid w:val="001F395E"/>
    <w:rsid w:val="001F39A0"/>
    <w:rsid w:val="001F3AD5"/>
    <w:rsid w:val="001F3B49"/>
    <w:rsid w:val="001F3B8F"/>
    <w:rsid w:val="001F3DB4"/>
    <w:rsid w:val="001F42BF"/>
    <w:rsid w:val="001F47E1"/>
    <w:rsid w:val="001F47E3"/>
    <w:rsid w:val="001F49D4"/>
    <w:rsid w:val="001F4C41"/>
    <w:rsid w:val="001F4CFF"/>
    <w:rsid w:val="001F4D41"/>
    <w:rsid w:val="001F4D9B"/>
    <w:rsid w:val="001F4EC5"/>
    <w:rsid w:val="001F4F4E"/>
    <w:rsid w:val="001F5307"/>
    <w:rsid w:val="001F5341"/>
    <w:rsid w:val="001F54B3"/>
    <w:rsid w:val="001F560B"/>
    <w:rsid w:val="001F569F"/>
    <w:rsid w:val="001F5748"/>
    <w:rsid w:val="001F590F"/>
    <w:rsid w:val="001F5BF0"/>
    <w:rsid w:val="001F5C14"/>
    <w:rsid w:val="001F5CAD"/>
    <w:rsid w:val="001F5F9F"/>
    <w:rsid w:val="001F6077"/>
    <w:rsid w:val="001F637A"/>
    <w:rsid w:val="001F63CB"/>
    <w:rsid w:val="001F64F4"/>
    <w:rsid w:val="001F6528"/>
    <w:rsid w:val="001F6607"/>
    <w:rsid w:val="001F6679"/>
    <w:rsid w:val="001F670F"/>
    <w:rsid w:val="001F6784"/>
    <w:rsid w:val="001F6896"/>
    <w:rsid w:val="001F6A5F"/>
    <w:rsid w:val="001F6C65"/>
    <w:rsid w:val="001F6CFF"/>
    <w:rsid w:val="001F6E93"/>
    <w:rsid w:val="001F6EDE"/>
    <w:rsid w:val="001F6EE1"/>
    <w:rsid w:val="001F7050"/>
    <w:rsid w:val="001F7194"/>
    <w:rsid w:val="001F7671"/>
    <w:rsid w:val="001F76AD"/>
    <w:rsid w:val="001F7B42"/>
    <w:rsid w:val="001F7F34"/>
    <w:rsid w:val="001F7F60"/>
    <w:rsid w:val="00200016"/>
    <w:rsid w:val="0020006B"/>
    <w:rsid w:val="0020008B"/>
    <w:rsid w:val="00200495"/>
    <w:rsid w:val="00200577"/>
    <w:rsid w:val="00200584"/>
    <w:rsid w:val="002006F9"/>
    <w:rsid w:val="0020079D"/>
    <w:rsid w:val="0020084D"/>
    <w:rsid w:val="002008BE"/>
    <w:rsid w:val="00200A88"/>
    <w:rsid w:val="00200BD8"/>
    <w:rsid w:val="00200BE5"/>
    <w:rsid w:val="00200CCD"/>
    <w:rsid w:val="00200E08"/>
    <w:rsid w:val="00200F67"/>
    <w:rsid w:val="00201015"/>
    <w:rsid w:val="00201153"/>
    <w:rsid w:val="0020119E"/>
    <w:rsid w:val="0020126F"/>
    <w:rsid w:val="002012FB"/>
    <w:rsid w:val="002013F9"/>
    <w:rsid w:val="00201707"/>
    <w:rsid w:val="00201748"/>
    <w:rsid w:val="00201950"/>
    <w:rsid w:val="00201A4F"/>
    <w:rsid w:val="00201B0C"/>
    <w:rsid w:val="00201E6D"/>
    <w:rsid w:val="00201F4E"/>
    <w:rsid w:val="00201F51"/>
    <w:rsid w:val="00201FEB"/>
    <w:rsid w:val="00202263"/>
    <w:rsid w:val="0020236F"/>
    <w:rsid w:val="00202478"/>
    <w:rsid w:val="0020259E"/>
    <w:rsid w:val="002025B9"/>
    <w:rsid w:val="00202790"/>
    <w:rsid w:val="00202C1B"/>
    <w:rsid w:val="00202CD5"/>
    <w:rsid w:val="002030AE"/>
    <w:rsid w:val="00203373"/>
    <w:rsid w:val="00203577"/>
    <w:rsid w:val="00203586"/>
    <w:rsid w:val="00203691"/>
    <w:rsid w:val="002036BE"/>
    <w:rsid w:val="002037B4"/>
    <w:rsid w:val="002037B9"/>
    <w:rsid w:val="00203813"/>
    <w:rsid w:val="00203849"/>
    <w:rsid w:val="0020388D"/>
    <w:rsid w:val="00203ABA"/>
    <w:rsid w:val="00203B60"/>
    <w:rsid w:val="00204041"/>
    <w:rsid w:val="0020404A"/>
    <w:rsid w:val="002041B1"/>
    <w:rsid w:val="002041F6"/>
    <w:rsid w:val="00204406"/>
    <w:rsid w:val="0020441F"/>
    <w:rsid w:val="002044AE"/>
    <w:rsid w:val="002045F4"/>
    <w:rsid w:val="00204648"/>
    <w:rsid w:val="00204778"/>
    <w:rsid w:val="0020497D"/>
    <w:rsid w:val="002049CC"/>
    <w:rsid w:val="002049DD"/>
    <w:rsid w:val="00204DC9"/>
    <w:rsid w:val="00204FE3"/>
    <w:rsid w:val="002051B2"/>
    <w:rsid w:val="002053EE"/>
    <w:rsid w:val="0020590C"/>
    <w:rsid w:val="00205970"/>
    <w:rsid w:val="002059E4"/>
    <w:rsid w:val="00205C41"/>
    <w:rsid w:val="00205C7E"/>
    <w:rsid w:val="00205D29"/>
    <w:rsid w:val="00205DC9"/>
    <w:rsid w:val="00205E1A"/>
    <w:rsid w:val="0020609B"/>
    <w:rsid w:val="002060FC"/>
    <w:rsid w:val="00206171"/>
    <w:rsid w:val="0020629B"/>
    <w:rsid w:val="00206465"/>
    <w:rsid w:val="00206497"/>
    <w:rsid w:val="0020671D"/>
    <w:rsid w:val="002069BC"/>
    <w:rsid w:val="002069CC"/>
    <w:rsid w:val="00206C10"/>
    <w:rsid w:val="00206C6F"/>
    <w:rsid w:val="00206DBD"/>
    <w:rsid w:val="00206DE2"/>
    <w:rsid w:val="00206F72"/>
    <w:rsid w:val="00206F9D"/>
    <w:rsid w:val="00206FC1"/>
    <w:rsid w:val="0020703A"/>
    <w:rsid w:val="0020712B"/>
    <w:rsid w:val="00207261"/>
    <w:rsid w:val="0020733F"/>
    <w:rsid w:val="00207371"/>
    <w:rsid w:val="00207876"/>
    <w:rsid w:val="002079C5"/>
    <w:rsid w:val="00207AF9"/>
    <w:rsid w:val="00207DBF"/>
    <w:rsid w:val="00210058"/>
    <w:rsid w:val="0021010C"/>
    <w:rsid w:val="00210133"/>
    <w:rsid w:val="002101E6"/>
    <w:rsid w:val="00210200"/>
    <w:rsid w:val="0021023C"/>
    <w:rsid w:val="0021035F"/>
    <w:rsid w:val="002103A2"/>
    <w:rsid w:val="0021064E"/>
    <w:rsid w:val="00210BC3"/>
    <w:rsid w:val="00210E6C"/>
    <w:rsid w:val="00210EF9"/>
    <w:rsid w:val="0021113A"/>
    <w:rsid w:val="002111C0"/>
    <w:rsid w:val="00211701"/>
    <w:rsid w:val="00211821"/>
    <w:rsid w:val="0021191C"/>
    <w:rsid w:val="00211C44"/>
    <w:rsid w:val="00211C94"/>
    <w:rsid w:val="00211F1F"/>
    <w:rsid w:val="002121AB"/>
    <w:rsid w:val="00212254"/>
    <w:rsid w:val="00212283"/>
    <w:rsid w:val="002122AD"/>
    <w:rsid w:val="0021241A"/>
    <w:rsid w:val="00212479"/>
    <w:rsid w:val="00212527"/>
    <w:rsid w:val="002125E8"/>
    <w:rsid w:val="00212994"/>
    <w:rsid w:val="002129AE"/>
    <w:rsid w:val="002129E0"/>
    <w:rsid w:val="00212A2A"/>
    <w:rsid w:val="00212BA1"/>
    <w:rsid w:val="00212BC8"/>
    <w:rsid w:val="00212D1B"/>
    <w:rsid w:val="00212DA8"/>
    <w:rsid w:val="00212EE1"/>
    <w:rsid w:val="00212F9D"/>
    <w:rsid w:val="0021340E"/>
    <w:rsid w:val="002135D1"/>
    <w:rsid w:val="00213683"/>
    <w:rsid w:val="0021378F"/>
    <w:rsid w:val="002137A1"/>
    <w:rsid w:val="002137AD"/>
    <w:rsid w:val="0021393B"/>
    <w:rsid w:val="0021397E"/>
    <w:rsid w:val="00213B19"/>
    <w:rsid w:val="00213CE4"/>
    <w:rsid w:val="00213DDB"/>
    <w:rsid w:val="00213F33"/>
    <w:rsid w:val="002140CA"/>
    <w:rsid w:val="002141BD"/>
    <w:rsid w:val="002141DB"/>
    <w:rsid w:val="00214498"/>
    <w:rsid w:val="002147A1"/>
    <w:rsid w:val="00214943"/>
    <w:rsid w:val="00214B09"/>
    <w:rsid w:val="00214B49"/>
    <w:rsid w:val="00214C17"/>
    <w:rsid w:val="00214C69"/>
    <w:rsid w:val="00214CB0"/>
    <w:rsid w:val="00214DDB"/>
    <w:rsid w:val="0021534F"/>
    <w:rsid w:val="0021552D"/>
    <w:rsid w:val="00215774"/>
    <w:rsid w:val="002159C0"/>
    <w:rsid w:val="00215A56"/>
    <w:rsid w:val="00215ABA"/>
    <w:rsid w:val="00215E8A"/>
    <w:rsid w:val="00215EB4"/>
    <w:rsid w:val="0021619A"/>
    <w:rsid w:val="0021634B"/>
    <w:rsid w:val="002167E6"/>
    <w:rsid w:val="00216866"/>
    <w:rsid w:val="00216A58"/>
    <w:rsid w:val="00216DEE"/>
    <w:rsid w:val="00216EFB"/>
    <w:rsid w:val="00216F1D"/>
    <w:rsid w:val="00217077"/>
    <w:rsid w:val="0021708F"/>
    <w:rsid w:val="002171B2"/>
    <w:rsid w:val="002172CC"/>
    <w:rsid w:val="002174BD"/>
    <w:rsid w:val="00217536"/>
    <w:rsid w:val="002178AA"/>
    <w:rsid w:val="0021799C"/>
    <w:rsid w:val="00217BDC"/>
    <w:rsid w:val="002201AE"/>
    <w:rsid w:val="002202DE"/>
    <w:rsid w:val="002207FE"/>
    <w:rsid w:val="002209D8"/>
    <w:rsid w:val="00220D2D"/>
    <w:rsid w:val="00220FDC"/>
    <w:rsid w:val="00221177"/>
    <w:rsid w:val="00221391"/>
    <w:rsid w:val="00221718"/>
    <w:rsid w:val="0022184F"/>
    <w:rsid w:val="0022189E"/>
    <w:rsid w:val="00221B04"/>
    <w:rsid w:val="00221E9D"/>
    <w:rsid w:val="00221EAD"/>
    <w:rsid w:val="002220B2"/>
    <w:rsid w:val="00222128"/>
    <w:rsid w:val="0022217A"/>
    <w:rsid w:val="00222183"/>
    <w:rsid w:val="002221B1"/>
    <w:rsid w:val="0022226A"/>
    <w:rsid w:val="0022255F"/>
    <w:rsid w:val="002225E7"/>
    <w:rsid w:val="002225FF"/>
    <w:rsid w:val="0022268F"/>
    <w:rsid w:val="0022275A"/>
    <w:rsid w:val="002227A8"/>
    <w:rsid w:val="00222B3B"/>
    <w:rsid w:val="00222C1A"/>
    <w:rsid w:val="00222D63"/>
    <w:rsid w:val="00223059"/>
    <w:rsid w:val="00223062"/>
    <w:rsid w:val="0022312B"/>
    <w:rsid w:val="00223165"/>
    <w:rsid w:val="002231C2"/>
    <w:rsid w:val="00223544"/>
    <w:rsid w:val="002236DA"/>
    <w:rsid w:val="00223AFC"/>
    <w:rsid w:val="00223B9A"/>
    <w:rsid w:val="00223C25"/>
    <w:rsid w:val="00223D20"/>
    <w:rsid w:val="00223D32"/>
    <w:rsid w:val="00223D6C"/>
    <w:rsid w:val="00223FEE"/>
    <w:rsid w:val="002242BF"/>
    <w:rsid w:val="0022434D"/>
    <w:rsid w:val="0022438C"/>
    <w:rsid w:val="00224506"/>
    <w:rsid w:val="00224667"/>
    <w:rsid w:val="002246BE"/>
    <w:rsid w:val="002247DD"/>
    <w:rsid w:val="00224D2C"/>
    <w:rsid w:val="00224D3C"/>
    <w:rsid w:val="00224F0D"/>
    <w:rsid w:val="00224F0F"/>
    <w:rsid w:val="00224FB2"/>
    <w:rsid w:val="00224FF9"/>
    <w:rsid w:val="00225007"/>
    <w:rsid w:val="002251AF"/>
    <w:rsid w:val="00225664"/>
    <w:rsid w:val="002257C0"/>
    <w:rsid w:val="00225881"/>
    <w:rsid w:val="00225888"/>
    <w:rsid w:val="00225CA0"/>
    <w:rsid w:val="00225DB6"/>
    <w:rsid w:val="002261CA"/>
    <w:rsid w:val="002261DE"/>
    <w:rsid w:val="0022682A"/>
    <w:rsid w:val="00226AA9"/>
    <w:rsid w:val="00226C26"/>
    <w:rsid w:val="00226D8E"/>
    <w:rsid w:val="00226F72"/>
    <w:rsid w:val="00226F86"/>
    <w:rsid w:val="002271F0"/>
    <w:rsid w:val="0022722A"/>
    <w:rsid w:val="00227353"/>
    <w:rsid w:val="0022737F"/>
    <w:rsid w:val="002273C9"/>
    <w:rsid w:val="00227533"/>
    <w:rsid w:val="0022772B"/>
    <w:rsid w:val="00227758"/>
    <w:rsid w:val="00227770"/>
    <w:rsid w:val="002278CC"/>
    <w:rsid w:val="00227B72"/>
    <w:rsid w:val="00227B74"/>
    <w:rsid w:val="00227BC6"/>
    <w:rsid w:val="00227C60"/>
    <w:rsid w:val="00227D6D"/>
    <w:rsid w:val="00227DA0"/>
    <w:rsid w:val="00227E25"/>
    <w:rsid w:val="00227EB2"/>
    <w:rsid w:val="00227F1A"/>
    <w:rsid w:val="00230061"/>
    <w:rsid w:val="002300D7"/>
    <w:rsid w:val="002302B3"/>
    <w:rsid w:val="0023043C"/>
    <w:rsid w:val="0023047B"/>
    <w:rsid w:val="0023048F"/>
    <w:rsid w:val="00230709"/>
    <w:rsid w:val="00230815"/>
    <w:rsid w:val="00230836"/>
    <w:rsid w:val="002308BC"/>
    <w:rsid w:val="002309F8"/>
    <w:rsid w:val="00230BC0"/>
    <w:rsid w:val="00230C32"/>
    <w:rsid w:val="00230CB3"/>
    <w:rsid w:val="00230EEE"/>
    <w:rsid w:val="00230EFB"/>
    <w:rsid w:val="00231067"/>
    <w:rsid w:val="0023125F"/>
    <w:rsid w:val="00231357"/>
    <w:rsid w:val="002313F6"/>
    <w:rsid w:val="002314BB"/>
    <w:rsid w:val="00231596"/>
    <w:rsid w:val="0023167F"/>
    <w:rsid w:val="00231890"/>
    <w:rsid w:val="00232053"/>
    <w:rsid w:val="0023208B"/>
    <w:rsid w:val="002322B5"/>
    <w:rsid w:val="0023234F"/>
    <w:rsid w:val="00232888"/>
    <w:rsid w:val="00232ACA"/>
    <w:rsid w:val="00233050"/>
    <w:rsid w:val="002330BA"/>
    <w:rsid w:val="002331F7"/>
    <w:rsid w:val="002334D0"/>
    <w:rsid w:val="0023367D"/>
    <w:rsid w:val="002337A4"/>
    <w:rsid w:val="002338C0"/>
    <w:rsid w:val="00233AAB"/>
    <w:rsid w:val="00233D96"/>
    <w:rsid w:val="00233DE8"/>
    <w:rsid w:val="00233DFD"/>
    <w:rsid w:val="00233E6B"/>
    <w:rsid w:val="00233F25"/>
    <w:rsid w:val="0023400D"/>
    <w:rsid w:val="00234202"/>
    <w:rsid w:val="0023436A"/>
    <w:rsid w:val="00234510"/>
    <w:rsid w:val="00234C12"/>
    <w:rsid w:val="00234C91"/>
    <w:rsid w:val="00234E7F"/>
    <w:rsid w:val="00234FC0"/>
    <w:rsid w:val="002350C6"/>
    <w:rsid w:val="0023551B"/>
    <w:rsid w:val="0023558D"/>
    <w:rsid w:val="00235689"/>
    <w:rsid w:val="00235873"/>
    <w:rsid w:val="002359F6"/>
    <w:rsid w:val="00235BBA"/>
    <w:rsid w:val="00235C64"/>
    <w:rsid w:val="00235C95"/>
    <w:rsid w:val="00235E1F"/>
    <w:rsid w:val="00235F6A"/>
    <w:rsid w:val="00236013"/>
    <w:rsid w:val="0023627F"/>
    <w:rsid w:val="00236491"/>
    <w:rsid w:val="002365B7"/>
    <w:rsid w:val="002366A0"/>
    <w:rsid w:val="002367C3"/>
    <w:rsid w:val="00236878"/>
    <w:rsid w:val="00236930"/>
    <w:rsid w:val="00236ABC"/>
    <w:rsid w:val="00236AF2"/>
    <w:rsid w:val="00236CB7"/>
    <w:rsid w:val="00236CD2"/>
    <w:rsid w:val="00236CF7"/>
    <w:rsid w:val="00236D0C"/>
    <w:rsid w:val="00236DA8"/>
    <w:rsid w:val="002370D9"/>
    <w:rsid w:val="002371D8"/>
    <w:rsid w:val="00237503"/>
    <w:rsid w:val="00237563"/>
    <w:rsid w:val="00237AC8"/>
    <w:rsid w:val="00237FF4"/>
    <w:rsid w:val="002400B2"/>
    <w:rsid w:val="002400FE"/>
    <w:rsid w:val="0024046B"/>
    <w:rsid w:val="00240519"/>
    <w:rsid w:val="0024059A"/>
    <w:rsid w:val="002406AF"/>
    <w:rsid w:val="002406F9"/>
    <w:rsid w:val="002407A5"/>
    <w:rsid w:val="002408F5"/>
    <w:rsid w:val="00240C2C"/>
    <w:rsid w:val="00240E48"/>
    <w:rsid w:val="00240F40"/>
    <w:rsid w:val="00240F4F"/>
    <w:rsid w:val="002410D5"/>
    <w:rsid w:val="002411FC"/>
    <w:rsid w:val="002412BC"/>
    <w:rsid w:val="0024138C"/>
    <w:rsid w:val="00241461"/>
    <w:rsid w:val="002414B0"/>
    <w:rsid w:val="00241575"/>
    <w:rsid w:val="0024170D"/>
    <w:rsid w:val="00241721"/>
    <w:rsid w:val="002418DB"/>
    <w:rsid w:val="00241B79"/>
    <w:rsid w:val="00241C89"/>
    <w:rsid w:val="00241EEF"/>
    <w:rsid w:val="0024203B"/>
    <w:rsid w:val="0024209D"/>
    <w:rsid w:val="00242223"/>
    <w:rsid w:val="0024228C"/>
    <w:rsid w:val="002422BF"/>
    <w:rsid w:val="002424BF"/>
    <w:rsid w:val="002428D7"/>
    <w:rsid w:val="00242951"/>
    <w:rsid w:val="00242B20"/>
    <w:rsid w:val="00242D62"/>
    <w:rsid w:val="002430C2"/>
    <w:rsid w:val="00243388"/>
    <w:rsid w:val="002434BE"/>
    <w:rsid w:val="00243509"/>
    <w:rsid w:val="002438BA"/>
    <w:rsid w:val="00243A84"/>
    <w:rsid w:val="00243D85"/>
    <w:rsid w:val="00243EBE"/>
    <w:rsid w:val="00243EDD"/>
    <w:rsid w:val="0024404A"/>
    <w:rsid w:val="00244528"/>
    <w:rsid w:val="00244563"/>
    <w:rsid w:val="0024458D"/>
    <w:rsid w:val="002445E5"/>
    <w:rsid w:val="00244872"/>
    <w:rsid w:val="0024489A"/>
    <w:rsid w:val="00244990"/>
    <w:rsid w:val="00244BBE"/>
    <w:rsid w:val="00244C6D"/>
    <w:rsid w:val="00244C88"/>
    <w:rsid w:val="00244C92"/>
    <w:rsid w:val="00244CCB"/>
    <w:rsid w:val="00244CD9"/>
    <w:rsid w:val="00244EF6"/>
    <w:rsid w:val="00244F23"/>
    <w:rsid w:val="0024510A"/>
    <w:rsid w:val="00245287"/>
    <w:rsid w:val="002453AE"/>
    <w:rsid w:val="00245528"/>
    <w:rsid w:val="002455EE"/>
    <w:rsid w:val="00245727"/>
    <w:rsid w:val="00245AC5"/>
    <w:rsid w:val="00245AE0"/>
    <w:rsid w:val="00245C1E"/>
    <w:rsid w:val="00245CBA"/>
    <w:rsid w:val="00245F4D"/>
    <w:rsid w:val="00246115"/>
    <w:rsid w:val="002463E5"/>
    <w:rsid w:val="002464FE"/>
    <w:rsid w:val="00246684"/>
    <w:rsid w:val="0024671A"/>
    <w:rsid w:val="0024671E"/>
    <w:rsid w:val="00246AF9"/>
    <w:rsid w:val="00246BB4"/>
    <w:rsid w:val="00246E77"/>
    <w:rsid w:val="0024703D"/>
    <w:rsid w:val="002470A2"/>
    <w:rsid w:val="002474A0"/>
    <w:rsid w:val="002475B7"/>
    <w:rsid w:val="002479F9"/>
    <w:rsid w:val="0025005A"/>
    <w:rsid w:val="002500A7"/>
    <w:rsid w:val="002501A4"/>
    <w:rsid w:val="0025023E"/>
    <w:rsid w:val="00250583"/>
    <w:rsid w:val="0025058F"/>
    <w:rsid w:val="0025065B"/>
    <w:rsid w:val="0025083D"/>
    <w:rsid w:val="002508A3"/>
    <w:rsid w:val="002509AF"/>
    <w:rsid w:val="002509B3"/>
    <w:rsid w:val="00250CA3"/>
    <w:rsid w:val="00250ED8"/>
    <w:rsid w:val="00251260"/>
    <w:rsid w:val="00251273"/>
    <w:rsid w:val="00251642"/>
    <w:rsid w:val="002516DB"/>
    <w:rsid w:val="00251708"/>
    <w:rsid w:val="002517A7"/>
    <w:rsid w:val="00251963"/>
    <w:rsid w:val="00251CDD"/>
    <w:rsid w:val="00251D87"/>
    <w:rsid w:val="00251DAF"/>
    <w:rsid w:val="00251E00"/>
    <w:rsid w:val="002520D0"/>
    <w:rsid w:val="00252128"/>
    <w:rsid w:val="0025222F"/>
    <w:rsid w:val="0025223D"/>
    <w:rsid w:val="0025250E"/>
    <w:rsid w:val="00252694"/>
    <w:rsid w:val="00252703"/>
    <w:rsid w:val="002527C3"/>
    <w:rsid w:val="002527ED"/>
    <w:rsid w:val="0025284D"/>
    <w:rsid w:val="00252915"/>
    <w:rsid w:val="00252961"/>
    <w:rsid w:val="00252970"/>
    <w:rsid w:val="002529C9"/>
    <w:rsid w:val="00252A2F"/>
    <w:rsid w:val="00253065"/>
    <w:rsid w:val="0025312B"/>
    <w:rsid w:val="002531A6"/>
    <w:rsid w:val="0025329A"/>
    <w:rsid w:val="00253340"/>
    <w:rsid w:val="00253724"/>
    <w:rsid w:val="0025385C"/>
    <w:rsid w:val="002538AB"/>
    <w:rsid w:val="002538AE"/>
    <w:rsid w:val="00253985"/>
    <w:rsid w:val="00253A9F"/>
    <w:rsid w:val="00253B40"/>
    <w:rsid w:val="00253B59"/>
    <w:rsid w:val="00253B77"/>
    <w:rsid w:val="00253C6A"/>
    <w:rsid w:val="00253FF0"/>
    <w:rsid w:val="00254067"/>
    <w:rsid w:val="002540B8"/>
    <w:rsid w:val="00254686"/>
    <w:rsid w:val="0025478A"/>
    <w:rsid w:val="00254E21"/>
    <w:rsid w:val="00255070"/>
    <w:rsid w:val="0025519E"/>
    <w:rsid w:val="00255316"/>
    <w:rsid w:val="0025534F"/>
    <w:rsid w:val="0025539E"/>
    <w:rsid w:val="00255432"/>
    <w:rsid w:val="002555C9"/>
    <w:rsid w:val="002555F1"/>
    <w:rsid w:val="00255AB0"/>
    <w:rsid w:val="00255BA2"/>
    <w:rsid w:val="00255D1A"/>
    <w:rsid w:val="00255DF0"/>
    <w:rsid w:val="00255E2A"/>
    <w:rsid w:val="00255E82"/>
    <w:rsid w:val="00256176"/>
    <w:rsid w:val="0025626D"/>
    <w:rsid w:val="00256355"/>
    <w:rsid w:val="0025650E"/>
    <w:rsid w:val="0025671E"/>
    <w:rsid w:val="002569C1"/>
    <w:rsid w:val="00256BBC"/>
    <w:rsid w:val="00256FB2"/>
    <w:rsid w:val="00257012"/>
    <w:rsid w:val="002570A3"/>
    <w:rsid w:val="0025715A"/>
    <w:rsid w:val="002574D9"/>
    <w:rsid w:val="0025789A"/>
    <w:rsid w:val="002579EC"/>
    <w:rsid w:val="00257A0B"/>
    <w:rsid w:val="00257B17"/>
    <w:rsid w:val="00257C97"/>
    <w:rsid w:val="00257FE1"/>
    <w:rsid w:val="00260097"/>
    <w:rsid w:val="00260150"/>
    <w:rsid w:val="00260235"/>
    <w:rsid w:val="0026032F"/>
    <w:rsid w:val="00260379"/>
    <w:rsid w:val="002603FA"/>
    <w:rsid w:val="002608E0"/>
    <w:rsid w:val="002609B0"/>
    <w:rsid w:val="00260A77"/>
    <w:rsid w:val="00260AD9"/>
    <w:rsid w:val="00260B25"/>
    <w:rsid w:val="00260B38"/>
    <w:rsid w:val="00260C0C"/>
    <w:rsid w:val="00260F3A"/>
    <w:rsid w:val="0026101E"/>
    <w:rsid w:val="00261153"/>
    <w:rsid w:val="00261225"/>
    <w:rsid w:val="00261308"/>
    <w:rsid w:val="00261331"/>
    <w:rsid w:val="002614D6"/>
    <w:rsid w:val="00261569"/>
    <w:rsid w:val="002617AD"/>
    <w:rsid w:val="00261816"/>
    <w:rsid w:val="0026187D"/>
    <w:rsid w:val="00261921"/>
    <w:rsid w:val="00261D64"/>
    <w:rsid w:val="00261F42"/>
    <w:rsid w:val="00261FB3"/>
    <w:rsid w:val="0026220D"/>
    <w:rsid w:val="0026222C"/>
    <w:rsid w:val="002622D5"/>
    <w:rsid w:val="002622FD"/>
    <w:rsid w:val="002623A0"/>
    <w:rsid w:val="00262496"/>
    <w:rsid w:val="00262A53"/>
    <w:rsid w:val="00262A98"/>
    <w:rsid w:val="00262E69"/>
    <w:rsid w:val="00262EF8"/>
    <w:rsid w:val="00262F43"/>
    <w:rsid w:val="00263268"/>
    <w:rsid w:val="002633B7"/>
    <w:rsid w:val="00263481"/>
    <w:rsid w:val="00263487"/>
    <w:rsid w:val="0026355A"/>
    <w:rsid w:val="002637F8"/>
    <w:rsid w:val="00263A35"/>
    <w:rsid w:val="00263AA5"/>
    <w:rsid w:val="00263BC1"/>
    <w:rsid w:val="00263ECB"/>
    <w:rsid w:val="002640BC"/>
    <w:rsid w:val="00264371"/>
    <w:rsid w:val="0026454A"/>
    <w:rsid w:val="002648B7"/>
    <w:rsid w:val="00264A6C"/>
    <w:rsid w:val="00264D17"/>
    <w:rsid w:val="00265075"/>
    <w:rsid w:val="0026522B"/>
    <w:rsid w:val="002652E8"/>
    <w:rsid w:val="0026530D"/>
    <w:rsid w:val="00265415"/>
    <w:rsid w:val="00265591"/>
    <w:rsid w:val="002655B1"/>
    <w:rsid w:val="00265AF0"/>
    <w:rsid w:val="00265BC7"/>
    <w:rsid w:val="00265D18"/>
    <w:rsid w:val="00265EEC"/>
    <w:rsid w:val="00265F04"/>
    <w:rsid w:val="0026608C"/>
    <w:rsid w:val="002660C1"/>
    <w:rsid w:val="0026619D"/>
    <w:rsid w:val="00266290"/>
    <w:rsid w:val="002663B2"/>
    <w:rsid w:val="002663DB"/>
    <w:rsid w:val="002666F1"/>
    <w:rsid w:val="00266AB0"/>
    <w:rsid w:val="00266C38"/>
    <w:rsid w:val="00266C7A"/>
    <w:rsid w:val="00266F34"/>
    <w:rsid w:val="00266F37"/>
    <w:rsid w:val="00266FF1"/>
    <w:rsid w:val="00267007"/>
    <w:rsid w:val="00267069"/>
    <w:rsid w:val="00267187"/>
    <w:rsid w:val="002671F7"/>
    <w:rsid w:val="002672D8"/>
    <w:rsid w:val="00267355"/>
    <w:rsid w:val="002673C0"/>
    <w:rsid w:val="002677C6"/>
    <w:rsid w:val="002677F3"/>
    <w:rsid w:val="00267836"/>
    <w:rsid w:val="00267C4A"/>
    <w:rsid w:val="00267D13"/>
    <w:rsid w:val="00267FA0"/>
    <w:rsid w:val="00267FBF"/>
    <w:rsid w:val="00270445"/>
    <w:rsid w:val="00270653"/>
    <w:rsid w:val="002706AE"/>
    <w:rsid w:val="00270AD2"/>
    <w:rsid w:val="00270B6C"/>
    <w:rsid w:val="00270C03"/>
    <w:rsid w:val="00270CDC"/>
    <w:rsid w:val="00270CE9"/>
    <w:rsid w:val="00270DA0"/>
    <w:rsid w:val="0027107A"/>
    <w:rsid w:val="002710C6"/>
    <w:rsid w:val="00271407"/>
    <w:rsid w:val="00271587"/>
    <w:rsid w:val="002715A1"/>
    <w:rsid w:val="00271764"/>
    <w:rsid w:val="00271793"/>
    <w:rsid w:val="002717C6"/>
    <w:rsid w:val="002718B1"/>
    <w:rsid w:val="002718CF"/>
    <w:rsid w:val="002719ED"/>
    <w:rsid w:val="00271BA5"/>
    <w:rsid w:val="00271D1D"/>
    <w:rsid w:val="00271EB4"/>
    <w:rsid w:val="00271F4E"/>
    <w:rsid w:val="00272463"/>
    <w:rsid w:val="0027268B"/>
    <w:rsid w:val="0027282E"/>
    <w:rsid w:val="0027295A"/>
    <w:rsid w:val="002729C4"/>
    <w:rsid w:val="00272AB1"/>
    <w:rsid w:val="00272ADB"/>
    <w:rsid w:val="00272CCA"/>
    <w:rsid w:val="00273102"/>
    <w:rsid w:val="00273853"/>
    <w:rsid w:val="00273992"/>
    <w:rsid w:val="002739D7"/>
    <w:rsid w:val="00273AAF"/>
    <w:rsid w:val="00273B0C"/>
    <w:rsid w:val="00273B62"/>
    <w:rsid w:val="00273C62"/>
    <w:rsid w:val="00273D35"/>
    <w:rsid w:val="00273D4B"/>
    <w:rsid w:val="00273F5C"/>
    <w:rsid w:val="00273F6E"/>
    <w:rsid w:val="00273F91"/>
    <w:rsid w:val="00274104"/>
    <w:rsid w:val="0027432B"/>
    <w:rsid w:val="00274430"/>
    <w:rsid w:val="002745FF"/>
    <w:rsid w:val="002746C8"/>
    <w:rsid w:val="00274700"/>
    <w:rsid w:val="0027473C"/>
    <w:rsid w:val="002748CC"/>
    <w:rsid w:val="00274926"/>
    <w:rsid w:val="00274966"/>
    <w:rsid w:val="00274D42"/>
    <w:rsid w:val="00274DC6"/>
    <w:rsid w:val="00274F44"/>
    <w:rsid w:val="00274F57"/>
    <w:rsid w:val="00275116"/>
    <w:rsid w:val="00275219"/>
    <w:rsid w:val="0027523D"/>
    <w:rsid w:val="002752D9"/>
    <w:rsid w:val="00275367"/>
    <w:rsid w:val="00275386"/>
    <w:rsid w:val="00275405"/>
    <w:rsid w:val="0027568B"/>
    <w:rsid w:val="002756EE"/>
    <w:rsid w:val="0027578F"/>
    <w:rsid w:val="00275A2F"/>
    <w:rsid w:val="00275B8C"/>
    <w:rsid w:val="00275BAB"/>
    <w:rsid w:val="00275E55"/>
    <w:rsid w:val="00275F06"/>
    <w:rsid w:val="00276171"/>
    <w:rsid w:val="00276180"/>
    <w:rsid w:val="002762A8"/>
    <w:rsid w:val="0027660C"/>
    <w:rsid w:val="002766D2"/>
    <w:rsid w:val="0027677A"/>
    <w:rsid w:val="00276864"/>
    <w:rsid w:val="00276929"/>
    <w:rsid w:val="002769E2"/>
    <w:rsid w:val="002769F8"/>
    <w:rsid w:val="00276BBD"/>
    <w:rsid w:val="00276BF1"/>
    <w:rsid w:val="00276CDE"/>
    <w:rsid w:val="00276E30"/>
    <w:rsid w:val="00276E9B"/>
    <w:rsid w:val="00276EDA"/>
    <w:rsid w:val="00276F84"/>
    <w:rsid w:val="00277569"/>
    <w:rsid w:val="0027778C"/>
    <w:rsid w:val="002777CA"/>
    <w:rsid w:val="00277A06"/>
    <w:rsid w:val="00277C2C"/>
    <w:rsid w:val="00277FA9"/>
    <w:rsid w:val="002802B5"/>
    <w:rsid w:val="0028038A"/>
    <w:rsid w:val="002809C8"/>
    <w:rsid w:val="00280AC4"/>
    <w:rsid w:val="00280D21"/>
    <w:rsid w:val="00280FB0"/>
    <w:rsid w:val="00280FBC"/>
    <w:rsid w:val="00281160"/>
    <w:rsid w:val="00281655"/>
    <w:rsid w:val="00281714"/>
    <w:rsid w:val="00281774"/>
    <w:rsid w:val="00281A58"/>
    <w:rsid w:val="00281AA6"/>
    <w:rsid w:val="00281F40"/>
    <w:rsid w:val="00282136"/>
    <w:rsid w:val="00282332"/>
    <w:rsid w:val="00282440"/>
    <w:rsid w:val="00282B0E"/>
    <w:rsid w:val="00282B39"/>
    <w:rsid w:val="00282D37"/>
    <w:rsid w:val="00282EFB"/>
    <w:rsid w:val="00282F4D"/>
    <w:rsid w:val="00282FC7"/>
    <w:rsid w:val="00282FF8"/>
    <w:rsid w:val="002830D5"/>
    <w:rsid w:val="0028355B"/>
    <w:rsid w:val="002835CF"/>
    <w:rsid w:val="0028377A"/>
    <w:rsid w:val="00283859"/>
    <w:rsid w:val="002838B4"/>
    <w:rsid w:val="00283AA6"/>
    <w:rsid w:val="00283B50"/>
    <w:rsid w:val="00283D23"/>
    <w:rsid w:val="00283D40"/>
    <w:rsid w:val="00283E36"/>
    <w:rsid w:val="00283F49"/>
    <w:rsid w:val="00283F8A"/>
    <w:rsid w:val="00284024"/>
    <w:rsid w:val="0028409A"/>
    <w:rsid w:val="0028456C"/>
    <w:rsid w:val="0028469B"/>
    <w:rsid w:val="002847C7"/>
    <w:rsid w:val="00284825"/>
    <w:rsid w:val="00284833"/>
    <w:rsid w:val="00284834"/>
    <w:rsid w:val="002848F7"/>
    <w:rsid w:val="00284C95"/>
    <w:rsid w:val="00284DAC"/>
    <w:rsid w:val="002851F3"/>
    <w:rsid w:val="00285375"/>
    <w:rsid w:val="00285428"/>
    <w:rsid w:val="002856BC"/>
    <w:rsid w:val="00285960"/>
    <w:rsid w:val="00285BFD"/>
    <w:rsid w:val="00285EEE"/>
    <w:rsid w:val="00285F74"/>
    <w:rsid w:val="00286041"/>
    <w:rsid w:val="0028625F"/>
    <w:rsid w:val="002862F3"/>
    <w:rsid w:val="002866A7"/>
    <w:rsid w:val="002866DD"/>
    <w:rsid w:val="00286727"/>
    <w:rsid w:val="00286891"/>
    <w:rsid w:val="00286AC5"/>
    <w:rsid w:val="00286C0A"/>
    <w:rsid w:val="00286F8A"/>
    <w:rsid w:val="0028717A"/>
    <w:rsid w:val="0028732E"/>
    <w:rsid w:val="00287454"/>
    <w:rsid w:val="002874E2"/>
    <w:rsid w:val="00287532"/>
    <w:rsid w:val="002875C0"/>
    <w:rsid w:val="00287616"/>
    <w:rsid w:val="002876EF"/>
    <w:rsid w:val="00287958"/>
    <w:rsid w:val="002879E2"/>
    <w:rsid w:val="00287A16"/>
    <w:rsid w:val="00287A9F"/>
    <w:rsid w:val="00287E10"/>
    <w:rsid w:val="00287F3E"/>
    <w:rsid w:val="002900FA"/>
    <w:rsid w:val="00290131"/>
    <w:rsid w:val="00290416"/>
    <w:rsid w:val="00290A3A"/>
    <w:rsid w:val="00290A90"/>
    <w:rsid w:val="00290A99"/>
    <w:rsid w:val="00290BEC"/>
    <w:rsid w:val="00290E38"/>
    <w:rsid w:val="00290ED7"/>
    <w:rsid w:val="00290FAC"/>
    <w:rsid w:val="00290FCA"/>
    <w:rsid w:val="00291044"/>
    <w:rsid w:val="00291108"/>
    <w:rsid w:val="0029113D"/>
    <w:rsid w:val="002914C3"/>
    <w:rsid w:val="00291529"/>
    <w:rsid w:val="00291702"/>
    <w:rsid w:val="00291A86"/>
    <w:rsid w:val="00291C10"/>
    <w:rsid w:val="00291C30"/>
    <w:rsid w:val="00291DC5"/>
    <w:rsid w:val="00291F7B"/>
    <w:rsid w:val="00291FD2"/>
    <w:rsid w:val="002920ED"/>
    <w:rsid w:val="0029244C"/>
    <w:rsid w:val="0029262F"/>
    <w:rsid w:val="00292892"/>
    <w:rsid w:val="002928C8"/>
    <w:rsid w:val="002928CE"/>
    <w:rsid w:val="002929DC"/>
    <w:rsid w:val="00292A46"/>
    <w:rsid w:val="00292B4E"/>
    <w:rsid w:val="00292B59"/>
    <w:rsid w:val="00292DCE"/>
    <w:rsid w:val="00292F9C"/>
    <w:rsid w:val="00292FAC"/>
    <w:rsid w:val="0029346C"/>
    <w:rsid w:val="00293921"/>
    <w:rsid w:val="00293ABE"/>
    <w:rsid w:val="00293B87"/>
    <w:rsid w:val="00293EBE"/>
    <w:rsid w:val="00293EF4"/>
    <w:rsid w:val="00293F86"/>
    <w:rsid w:val="002942B3"/>
    <w:rsid w:val="00294457"/>
    <w:rsid w:val="002946A4"/>
    <w:rsid w:val="00294705"/>
    <w:rsid w:val="002947D9"/>
    <w:rsid w:val="00294907"/>
    <w:rsid w:val="00294A6D"/>
    <w:rsid w:val="00294B05"/>
    <w:rsid w:val="00294B12"/>
    <w:rsid w:val="00294B40"/>
    <w:rsid w:val="00294B5D"/>
    <w:rsid w:val="00294C27"/>
    <w:rsid w:val="00294F6E"/>
    <w:rsid w:val="00295200"/>
    <w:rsid w:val="002952BC"/>
    <w:rsid w:val="002952F0"/>
    <w:rsid w:val="0029533B"/>
    <w:rsid w:val="002953CE"/>
    <w:rsid w:val="00295682"/>
    <w:rsid w:val="0029572A"/>
    <w:rsid w:val="0029574C"/>
    <w:rsid w:val="00295775"/>
    <w:rsid w:val="00295930"/>
    <w:rsid w:val="00295A64"/>
    <w:rsid w:val="00295AE9"/>
    <w:rsid w:val="00295B1A"/>
    <w:rsid w:val="00295C58"/>
    <w:rsid w:val="00295DC0"/>
    <w:rsid w:val="00295ECB"/>
    <w:rsid w:val="002960B9"/>
    <w:rsid w:val="002962C1"/>
    <w:rsid w:val="002964C2"/>
    <w:rsid w:val="002965D5"/>
    <w:rsid w:val="00296623"/>
    <w:rsid w:val="002966F1"/>
    <w:rsid w:val="00296794"/>
    <w:rsid w:val="002968C7"/>
    <w:rsid w:val="00296905"/>
    <w:rsid w:val="0029696C"/>
    <w:rsid w:val="002969AC"/>
    <w:rsid w:val="00296B5C"/>
    <w:rsid w:val="00296B63"/>
    <w:rsid w:val="00296C1F"/>
    <w:rsid w:val="00296CD0"/>
    <w:rsid w:val="00296E40"/>
    <w:rsid w:val="00296E42"/>
    <w:rsid w:val="00297145"/>
    <w:rsid w:val="00297244"/>
    <w:rsid w:val="0029738E"/>
    <w:rsid w:val="002975EA"/>
    <w:rsid w:val="0029781D"/>
    <w:rsid w:val="002979AF"/>
    <w:rsid w:val="00297A14"/>
    <w:rsid w:val="00297EB9"/>
    <w:rsid w:val="002A0013"/>
    <w:rsid w:val="002A01CD"/>
    <w:rsid w:val="002A0434"/>
    <w:rsid w:val="002A044B"/>
    <w:rsid w:val="002A05DC"/>
    <w:rsid w:val="002A06D1"/>
    <w:rsid w:val="002A06F3"/>
    <w:rsid w:val="002A09B4"/>
    <w:rsid w:val="002A09FB"/>
    <w:rsid w:val="002A0A18"/>
    <w:rsid w:val="002A0A61"/>
    <w:rsid w:val="002A0AA6"/>
    <w:rsid w:val="002A0EB3"/>
    <w:rsid w:val="002A0F5D"/>
    <w:rsid w:val="002A1030"/>
    <w:rsid w:val="002A117A"/>
    <w:rsid w:val="002A11FE"/>
    <w:rsid w:val="002A146A"/>
    <w:rsid w:val="002A160D"/>
    <w:rsid w:val="002A1682"/>
    <w:rsid w:val="002A16F1"/>
    <w:rsid w:val="002A1848"/>
    <w:rsid w:val="002A18EB"/>
    <w:rsid w:val="002A18F5"/>
    <w:rsid w:val="002A1CA3"/>
    <w:rsid w:val="002A1D7F"/>
    <w:rsid w:val="002A1F2A"/>
    <w:rsid w:val="002A203E"/>
    <w:rsid w:val="002A233F"/>
    <w:rsid w:val="002A2459"/>
    <w:rsid w:val="002A2597"/>
    <w:rsid w:val="002A25D6"/>
    <w:rsid w:val="002A26AE"/>
    <w:rsid w:val="002A27A5"/>
    <w:rsid w:val="002A2838"/>
    <w:rsid w:val="002A29B2"/>
    <w:rsid w:val="002A2A03"/>
    <w:rsid w:val="002A2BCC"/>
    <w:rsid w:val="002A2BF6"/>
    <w:rsid w:val="002A2D8C"/>
    <w:rsid w:val="002A2DD1"/>
    <w:rsid w:val="002A2EB3"/>
    <w:rsid w:val="002A2F3B"/>
    <w:rsid w:val="002A3113"/>
    <w:rsid w:val="002A31A4"/>
    <w:rsid w:val="002A32FA"/>
    <w:rsid w:val="002A3377"/>
    <w:rsid w:val="002A34F0"/>
    <w:rsid w:val="002A38BF"/>
    <w:rsid w:val="002A38CB"/>
    <w:rsid w:val="002A38D2"/>
    <w:rsid w:val="002A392D"/>
    <w:rsid w:val="002A398D"/>
    <w:rsid w:val="002A3F8C"/>
    <w:rsid w:val="002A40B3"/>
    <w:rsid w:val="002A413F"/>
    <w:rsid w:val="002A4251"/>
    <w:rsid w:val="002A4410"/>
    <w:rsid w:val="002A4459"/>
    <w:rsid w:val="002A4639"/>
    <w:rsid w:val="002A46C6"/>
    <w:rsid w:val="002A48A0"/>
    <w:rsid w:val="002A48D1"/>
    <w:rsid w:val="002A48D7"/>
    <w:rsid w:val="002A4A46"/>
    <w:rsid w:val="002A4BC7"/>
    <w:rsid w:val="002A4C5B"/>
    <w:rsid w:val="002A4DCF"/>
    <w:rsid w:val="002A4E7D"/>
    <w:rsid w:val="002A508B"/>
    <w:rsid w:val="002A50F7"/>
    <w:rsid w:val="002A536A"/>
    <w:rsid w:val="002A5706"/>
    <w:rsid w:val="002A58E9"/>
    <w:rsid w:val="002A59A4"/>
    <w:rsid w:val="002A59F7"/>
    <w:rsid w:val="002A5A83"/>
    <w:rsid w:val="002A5F45"/>
    <w:rsid w:val="002A61B0"/>
    <w:rsid w:val="002A6397"/>
    <w:rsid w:val="002A63CF"/>
    <w:rsid w:val="002A6660"/>
    <w:rsid w:val="002A6D19"/>
    <w:rsid w:val="002A6DDA"/>
    <w:rsid w:val="002A6FAD"/>
    <w:rsid w:val="002A6FD3"/>
    <w:rsid w:val="002A6FD8"/>
    <w:rsid w:val="002A7046"/>
    <w:rsid w:val="002A716C"/>
    <w:rsid w:val="002A7222"/>
    <w:rsid w:val="002A73E7"/>
    <w:rsid w:val="002A74B7"/>
    <w:rsid w:val="002A77F3"/>
    <w:rsid w:val="002A7ABC"/>
    <w:rsid w:val="002A7D46"/>
    <w:rsid w:val="002A7D9A"/>
    <w:rsid w:val="002A7EE9"/>
    <w:rsid w:val="002B003C"/>
    <w:rsid w:val="002B02A0"/>
    <w:rsid w:val="002B0336"/>
    <w:rsid w:val="002B073D"/>
    <w:rsid w:val="002B0815"/>
    <w:rsid w:val="002B0890"/>
    <w:rsid w:val="002B08E2"/>
    <w:rsid w:val="002B0A09"/>
    <w:rsid w:val="002B0A15"/>
    <w:rsid w:val="002B0AEE"/>
    <w:rsid w:val="002B0B42"/>
    <w:rsid w:val="002B0D94"/>
    <w:rsid w:val="002B10F4"/>
    <w:rsid w:val="002B11DA"/>
    <w:rsid w:val="002B1408"/>
    <w:rsid w:val="002B158B"/>
    <w:rsid w:val="002B17BD"/>
    <w:rsid w:val="002B18B4"/>
    <w:rsid w:val="002B19A8"/>
    <w:rsid w:val="002B1A07"/>
    <w:rsid w:val="002B1E16"/>
    <w:rsid w:val="002B2060"/>
    <w:rsid w:val="002B22BD"/>
    <w:rsid w:val="002B263C"/>
    <w:rsid w:val="002B271E"/>
    <w:rsid w:val="002B288E"/>
    <w:rsid w:val="002B2906"/>
    <w:rsid w:val="002B2950"/>
    <w:rsid w:val="002B29AB"/>
    <w:rsid w:val="002B2A06"/>
    <w:rsid w:val="002B2A7A"/>
    <w:rsid w:val="002B2B0C"/>
    <w:rsid w:val="002B2BC9"/>
    <w:rsid w:val="002B2DB4"/>
    <w:rsid w:val="002B2E21"/>
    <w:rsid w:val="002B2FBA"/>
    <w:rsid w:val="002B326B"/>
    <w:rsid w:val="002B3424"/>
    <w:rsid w:val="002B3465"/>
    <w:rsid w:val="002B3613"/>
    <w:rsid w:val="002B363B"/>
    <w:rsid w:val="002B37DF"/>
    <w:rsid w:val="002B38E3"/>
    <w:rsid w:val="002B3B4A"/>
    <w:rsid w:val="002B3C2B"/>
    <w:rsid w:val="002B3D89"/>
    <w:rsid w:val="002B3ED2"/>
    <w:rsid w:val="002B3ED3"/>
    <w:rsid w:val="002B4220"/>
    <w:rsid w:val="002B42E9"/>
    <w:rsid w:val="002B4347"/>
    <w:rsid w:val="002B4A4D"/>
    <w:rsid w:val="002B4DAE"/>
    <w:rsid w:val="002B4E2B"/>
    <w:rsid w:val="002B5011"/>
    <w:rsid w:val="002B50C3"/>
    <w:rsid w:val="002B5114"/>
    <w:rsid w:val="002B5116"/>
    <w:rsid w:val="002B524A"/>
    <w:rsid w:val="002B528E"/>
    <w:rsid w:val="002B52B3"/>
    <w:rsid w:val="002B5354"/>
    <w:rsid w:val="002B53CE"/>
    <w:rsid w:val="002B5471"/>
    <w:rsid w:val="002B5640"/>
    <w:rsid w:val="002B5773"/>
    <w:rsid w:val="002B591E"/>
    <w:rsid w:val="002B5920"/>
    <w:rsid w:val="002B5B6E"/>
    <w:rsid w:val="002B5D83"/>
    <w:rsid w:val="002B5F76"/>
    <w:rsid w:val="002B5F94"/>
    <w:rsid w:val="002B6053"/>
    <w:rsid w:val="002B6305"/>
    <w:rsid w:val="002B6352"/>
    <w:rsid w:val="002B6378"/>
    <w:rsid w:val="002B6389"/>
    <w:rsid w:val="002B63F3"/>
    <w:rsid w:val="002B65B3"/>
    <w:rsid w:val="002B6779"/>
    <w:rsid w:val="002B6965"/>
    <w:rsid w:val="002B6CA3"/>
    <w:rsid w:val="002B6F14"/>
    <w:rsid w:val="002B713A"/>
    <w:rsid w:val="002B729D"/>
    <w:rsid w:val="002B730E"/>
    <w:rsid w:val="002B7450"/>
    <w:rsid w:val="002B745E"/>
    <w:rsid w:val="002B780A"/>
    <w:rsid w:val="002B7886"/>
    <w:rsid w:val="002B7A93"/>
    <w:rsid w:val="002B7AFA"/>
    <w:rsid w:val="002B7B1E"/>
    <w:rsid w:val="002B7F48"/>
    <w:rsid w:val="002B7FB6"/>
    <w:rsid w:val="002C01CB"/>
    <w:rsid w:val="002C0318"/>
    <w:rsid w:val="002C0344"/>
    <w:rsid w:val="002C04A8"/>
    <w:rsid w:val="002C0701"/>
    <w:rsid w:val="002C0792"/>
    <w:rsid w:val="002C0C7E"/>
    <w:rsid w:val="002C0C8A"/>
    <w:rsid w:val="002C0D49"/>
    <w:rsid w:val="002C0DA7"/>
    <w:rsid w:val="002C0F56"/>
    <w:rsid w:val="002C0F92"/>
    <w:rsid w:val="002C1234"/>
    <w:rsid w:val="002C13E6"/>
    <w:rsid w:val="002C163C"/>
    <w:rsid w:val="002C16C8"/>
    <w:rsid w:val="002C1822"/>
    <w:rsid w:val="002C1ADC"/>
    <w:rsid w:val="002C1AF3"/>
    <w:rsid w:val="002C1B9C"/>
    <w:rsid w:val="002C1F6C"/>
    <w:rsid w:val="002C1F92"/>
    <w:rsid w:val="002C1FF6"/>
    <w:rsid w:val="002C20E6"/>
    <w:rsid w:val="002C217B"/>
    <w:rsid w:val="002C229C"/>
    <w:rsid w:val="002C265A"/>
    <w:rsid w:val="002C28F3"/>
    <w:rsid w:val="002C29CF"/>
    <w:rsid w:val="002C2AD5"/>
    <w:rsid w:val="002C2CB3"/>
    <w:rsid w:val="002C2CC9"/>
    <w:rsid w:val="002C2D52"/>
    <w:rsid w:val="002C2DE0"/>
    <w:rsid w:val="002C2E73"/>
    <w:rsid w:val="002C2EDD"/>
    <w:rsid w:val="002C3090"/>
    <w:rsid w:val="002C30AF"/>
    <w:rsid w:val="002C30E1"/>
    <w:rsid w:val="002C30EB"/>
    <w:rsid w:val="002C3175"/>
    <w:rsid w:val="002C3199"/>
    <w:rsid w:val="002C31D8"/>
    <w:rsid w:val="002C32C1"/>
    <w:rsid w:val="002C33BE"/>
    <w:rsid w:val="002C3505"/>
    <w:rsid w:val="002C35E4"/>
    <w:rsid w:val="002C3857"/>
    <w:rsid w:val="002C3A41"/>
    <w:rsid w:val="002C3A8F"/>
    <w:rsid w:val="002C3CC1"/>
    <w:rsid w:val="002C3E9A"/>
    <w:rsid w:val="002C3F67"/>
    <w:rsid w:val="002C3FB7"/>
    <w:rsid w:val="002C41D2"/>
    <w:rsid w:val="002C42A1"/>
    <w:rsid w:val="002C45AA"/>
    <w:rsid w:val="002C464F"/>
    <w:rsid w:val="002C4712"/>
    <w:rsid w:val="002C4736"/>
    <w:rsid w:val="002C486E"/>
    <w:rsid w:val="002C48DA"/>
    <w:rsid w:val="002C4DF3"/>
    <w:rsid w:val="002C4EE8"/>
    <w:rsid w:val="002C4F9E"/>
    <w:rsid w:val="002C520A"/>
    <w:rsid w:val="002C53F5"/>
    <w:rsid w:val="002C53FA"/>
    <w:rsid w:val="002C54F2"/>
    <w:rsid w:val="002C551A"/>
    <w:rsid w:val="002C5565"/>
    <w:rsid w:val="002C5AAE"/>
    <w:rsid w:val="002C5C9F"/>
    <w:rsid w:val="002C5DAF"/>
    <w:rsid w:val="002C5E25"/>
    <w:rsid w:val="002C5ED1"/>
    <w:rsid w:val="002C5FDB"/>
    <w:rsid w:val="002C600A"/>
    <w:rsid w:val="002C6247"/>
    <w:rsid w:val="002C6929"/>
    <w:rsid w:val="002C6A8D"/>
    <w:rsid w:val="002C6B77"/>
    <w:rsid w:val="002C6C09"/>
    <w:rsid w:val="002C6C40"/>
    <w:rsid w:val="002C6F6F"/>
    <w:rsid w:val="002C7297"/>
    <w:rsid w:val="002C735F"/>
    <w:rsid w:val="002C74F0"/>
    <w:rsid w:val="002C7620"/>
    <w:rsid w:val="002C78DC"/>
    <w:rsid w:val="002C7A73"/>
    <w:rsid w:val="002C7BC5"/>
    <w:rsid w:val="002C7D09"/>
    <w:rsid w:val="002C7D1A"/>
    <w:rsid w:val="002C7EF7"/>
    <w:rsid w:val="002C7F4E"/>
    <w:rsid w:val="002C7FD2"/>
    <w:rsid w:val="002D00CE"/>
    <w:rsid w:val="002D0125"/>
    <w:rsid w:val="002D0171"/>
    <w:rsid w:val="002D0221"/>
    <w:rsid w:val="002D041B"/>
    <w:rsid w:val="002D041D"/>
    <w:rsid w:val="002D09FE"/>
    <w:rsid w:val="002D0A55"/>
    <w:rsid w:val="002D0C10"/>
    <w:rsid w:val="002D0C84"/>
    <w:rsid w:val="002D0E70"/>
    <w:rsid w:val="002D1025"/>
    <w:rsid w:val="002D1128"/>
    <w:rsid w:val="002D13F2"/>
    <w:rsid w:val="002D15D3"/>
    <w:rsid w:val="002D1716"/>
    <w:rsid w:val="002D1897"/>
    <w:rsid w:val="002D19A1"/>
    <w:rsid w:val="002D1A65"/>
    <w:rsid w:val="002D1B20"/>
    <w:rsid w:val="002D1CB2"/>
    <w:rsid w:val="002D1E08"/>
    <w:rsid w:val="002D216D"/>
    <w:rsid w:val="002D2369"/>
    <w:rsid w:val="002D236C"/>
    <w:rsid w:val="002D23A4"/>
    <w:rsid w:val="002D261E"/>
    <w:rsid w:val="002D2624"/>
    <w:rsid w:val="002D2D84"/>
    <w:rsid w:val="002D2D96"/>
    <w:rsid w:val="002D30FA"/>
    <w:rsid w:val="002D3104"/>
    <w:rsid w:val="002D31F0"/>
    <w:rsid w:val="002D3236"/>
    <w:rsid w:val="002D330A"/>
    <w:rsid w:val="002D3562"/>
    <w:rsid w:val="002D3A14"/>
    <w:rsid w:val="002D3A43"/>
    <w:rsid w:val="002D3BDD"/>
    <w:rsid w:val="002D3BFE"/>
    <w:rsid w:val="002D3D06"/>
    <w:rsid w:val="002D3DB6"/>
    <w:rsid w:val="002D3E0D"/>
    <w:rsid w:val="002D3F57"/>
    <w:rsid w:val="002D4066"/>
    <w:rsid w:val="002D406B"/>
    <w:rsid w:val="002D40A0"/>
    <w:rsid w:val="002D4104"/>
    <w:rsid w:val="002D41B5"/>
    <w:rsid w:val="002D4270"/>
    <w:rsid w:val="002D4307"/>
    <w:rsid w:val="002D4372"/>
    <w:rsid w:val="002D4461"/>
    <w:rsid w:val="002D463F"/>
    <w:rsid w:val="002D4792"/>
    <w:rsid w:val="002D4823"/>
    <w:rsid w:val="002D4A58"/>
    <w:rsid w:val="002D4D3B"/>
    <w:rsid w:val="002D4D62"/>
    <w:rsid w:val="002D4E94"/>
    <w:rsid w:val="002D5071"/>
    <w:rsid w:val="002D511F"/>
    <w:rsid w:val="002D51FB"/>
    <w:rsid w:val="002D53A4"/>
    <w:rsid w:val="002D53F2"/>
    <w:rsid w:val="002D54E9"/>
    <w:rsid w:val="002D5560"/>
    <w:rsid w:val="002D556C"/>
    <w:rsid w:val="002D564C"/>
    <w:rsid w:val="002D5981"/>
    <w:rsid w:val="002D5A75"/>
    <w:rsid w:val="002D5C2E"/>
    <w:rsid w:val="002D5E4D"/>
    <w:rsid w:val="002D5E96"/>
    <w:rsid w:val="002D6273"/>
    <w:rsid w:val="002D62AA"/>
    <w:rsid w:val="002D651C"/>
    <w:rsid w:val="002D676F"/>
    <w:rsid w:val="002D68A3"/>
    <w:rsid w:val="002D68A4"/>
    <w:rsid w:val="002D6D08"/>
    <w:rsid w:val="002D6D45"/>
    <w:rsid w:val="002D6EA7"/>
    <w:rsid w:val="002D6F2E"/>
    <w:rsid w:val="002D72F3"/>
    <w:rsid w:val="002D7327"/>
    <w:rsid w:val="002D7370"/>
    <w:rsid w:val="002D7385"/>
    <w:rsid w:val="002D74A9"/>
    <w:rsid w:val="002D74BB"/>
    <w:rsid w:val="002D77B2"/>
    <w:rsid w:val="002D7884"/>
    <w:rsid w:val="002D791D"/>
    <w:rsid w:val="002D794B"/>
    <w:rsid w:val="002D7C46"/>
    <w:rsid w:val="002D7C4D"/>
    <w:rsid w:val="002D7F69"/>
    <w:rsid w:val="002E005B"/>
    <w:rsid w:val="002E02A2"/>
    <w:rsid w:val="002E0308"/>
    <w:rsid w:val="002E0B78"/>
    <w:rsid w:val="002E0D07"/>
    <w:rsid w:val="002E0E65"/>
    <w:rsid w:val="002E0EB6"/>
    <w:rsid w:val="002E1290"/>
    <w:rsid w:val="002E140C"/>
    <w:rsid w:val="002E1416"/>
    <w:rsid w:val="002E147F"/>
    <w:rsid w:val="002E14E7"/>
    <w:rsid w:val="002E1569"/>
    <w:rsid w:val="002E15BE"/>
    <w:rsid w:val="002E1793"/>
    <w:rsid w:val="002E1E1D"/>
    <w:rsid w:val="002E1E29"/>
    <w:rsid w:val="002E200D"/>
    <w:rsid w:val="002E2138"/>
    <w:rsid w:val="002E21B7"/>
    <w:rsid w:val="002E237C"/>
    <w:rsid w:val="002E2619"/>
    <w:rsid w:val="002E2630"/>
    <w:rsid w:val="002E268D"/>
    <w:rsid w:val="002E2905"/>
    <w:rsid w:val="002E29FF"/>
    <w:rsid w:val="002E2A97"/>
    <w:rsid w:val="002E2BC1"/>
    <w:rsid w:val="002E2BFA"/>
    <w:rsid w:val="002E2D00"/>
    <w:rsid w:val="002E2D24"/>
    <w:rsid w:val="002E2D34"/>
    <w:rsid w:val="002E2E6F"/>
    <w:rsid w:val="002E2E9B"/>
    <w:rsid w:val="002E2FAC"/>
    <w:rsid w:val="002E30AE"/>
    <w:rsid w:val="002E31FB"/>
    <w:rsid w:val="002E32C4"/>
    <w:rsid w:val="002E32E2"/>
    <w:rsid w:val="002E3887"/>
    <w:rsid w:val="002E38C1"/>
    <w:rsid w:val="002E38F5"/>
    <w:rsid w:val="002E394E"/>
    <w:rsid w:val="002E3961"/>
    <w:rsid w:val="002E3A5A"/>
    <w:rsid w:val="002E3A80"/>
    <w:rsid w:val="002E3AD5"/>
    <w:rsid w:val="002E3B3C"/>
    <w:rsid w:val="002E3DE8"/>
    <w:rsid w:val="002E4056"/>
    <w:rsid w:val="002E40B0"/>
    <w:rsid w:val="002E40BF"/>
    <w:rsid w:val="002E417E"/>
    <w:rsid w:val="002E41EF"/>
    <w:rsid w:val="002E444A"/>
    <w:rsid w:val="002E44FB"/>
    <w:rsid w:val="002E4531"/>
    <w:rsid w:val="002E4543"/>
    <w:rsid w:val="002E4661"/>
    <w:rsid w:val="002E46C4"/>
    <w:rsid w:val="002E4879"/>
    <w:rsid w:val="002E497D"/>
    <w:rsid w:val="002E4AEF"/>
    <w:rsid w:val="002E4C8B"/>
    <w:rsid w:val="002E50B8"/>
    <w:rsid w:val="002E52B3"/>
    <w:rsid w:val="002E556D"/>
    <w:rsid w:val="002E55C1"/>
    <w:rsid w:val="002E56E8"/>
    <w:rsid w:val="002E5852"/>
    <w:rsid w:val="002E5AC7"/>
    <w:rsid w:val="002E5BC2"/>
    <w:rsid w:val="002E5C77"/>
    <w:rsid w:val="002E5CD7"/>
    <w:rsid w:val="002E5E2A"/>
    <w:rsid w:val="002E6065"/>
    <w:rsid w:val="002E612B"/>
    <w:rsid w:val="002E6192"/>
    <w:rsid w:val="002E61F7"/>
    <w:rsid w:val="002E6427"/>
    <w:rsid w:val="002E6477"/>
    <w:rsid w:val="002E6611"/>
    <w:rsid w:val="002E66CD"/>
    <w:rsid w:val="002E685E"/>
    <w:rsid w:val="002E6949"/>
    <w:rsid w:val="002E69F2"/>
    <w:rsid w:val="002E6ADD"/>
    <w:rsid w:val="002E6B64"/>
    <w:rsid w:val="002E6BDD"/>
    <w:rsid w:val="002E6C03"/>
    <w:rsid w:val="002E6C5A"/>
    <w:rsid w:val="002E6C89"/>
    <w:rsid w:val="002E6EE2"/>
    <w:rsid w:val="002E6EEA"/>
    <w:rsid w:val="002E6F8C"/>
    <w:rsid w:val="002E6F8F"/>
    <w:rsid w:val="002E6FB4"/>
    <w:rsid w:val="002E7014"/>
    <w:rsid w:val="002E708F"/>
    <w:rsid w:val="002E7332"/>
    <w:rsid w:val="002E73C9"/>
    <w:rsid w:val="002E73FC"/>
    <w:rsid w:val="002E768A"/>
    <w:rsid w:val="002E7708"/>
    <w:rsid w:val="002E7941"/>
    <w:rsid w:val="002E7971"/>
    <w:rsid w:val="002E79FF"/>
    <w:rsid w:val="002E7AA2"/>
    <w:rsid w:val="002E7AAC"/>
    <w:rsid w:val="002E7AD3"/>
    <w:rsid w:val="002E7B2E"/>
    <w:rsid w:val="002E7B8F"/>
    <w:rsid w:val="002E7DA5"/>
    <w:rsid w:val="002E7ED1"/>
    <w:rsid w:val="002F0181"/>
    <w:rsid w:val="002F0243"/>
    <w:rsid w:val="002F033F"/>
    <w:rsid w:val="002F04BE"/>
    <w:rsid w:val="002F0757"/>
    <w:rsid w:val="002F0B08"/>
    <w:rsid w:val="002F0B33"/>
    <w:rsid w:val="002F0BBF"/>
    <w:rsid w:val="002F0E21"/>
    <w:rsid w:val="002F0F11"/>
    <w:rsid w:val="002F0F7B"/>
    <w:rsid w:val="002F108D"/>
    <w:rsid w:val="002F113F"/>
    <w:rsid w:val="002F12F5"/>
    <w:rsid w:val="002F1461"/>
    <w:rsid w:val="002F148B"/>
    <w:rsid w:val="002F14EA"/>
    <w:rsid w:val="002F1559"/>
    <w:rsid w:val="002F187E"/>
    <w:rsid w:val="002F18AE"/>
    <w:rsid w:val="002F1950"/>
    <w:rsid w:val="002F1AD7"/>
    <w:rsid w:val="002F1C5F"/>
    <w:rsid w:val="002F1EB8"/>
    <w:rsid w:val="002F1EE5"/>
    <w:rsid w:val="002F2026"/>
    <w:rsid w:val="002F21AD"/>
    <w:rsid w:val="002F21FA"/>
    <w:rsid w:val="002F23D6"/>
    <w:rsid w:val="002F25A1"/>
    <w:rsid w:val="002F2674"/>
    <w:rsid w:val="002F2697"/>
    <w:rsid w:val="002F278F"/>
    <w:rsid w:val="002F29C2"/>
    <w:rsid w:val="002F2AFE"/>
    <w:rsid w:val="002F2B64"/>
    <w:rsid w:val="002F2F98"/>
    <w:rsid w:val="002F3047"/>
    <w:rsid w:val="002F3117"/>
    <w:rsid w:val="002F318D"/>
    <w:rsid w:val="002F347F"/>
    <w:rsid w:val="002F34CA"/>
    <w:rsid w:val="002F3977"/>
    <w:rsid w:val="002F3CF5"/>
    <w:rsid w:val="002F40C9"/>
    <w:rsid w:val="002F42E4"/>
    <w:rsid w:val="002F4350"/>
    <w:rsid w:val="002F435F"/>
    <w:rsid w:val="002F4376"/>
    <w:rsid w:val="002F44A0"/>
    <w:rsid w:val="002F47FC"/>
    <w:rsid w:val="002F48D6"/>
    <w:rsid w:val="002F49FC"/>
    <w:rsid w:val="002F4B8F"/>
    <w:rsid w:val="002F4B97"/>
    <w:rsid w:val="002F4C2E"/>
    <w:rsid w:val="002F4DDF"/>
    <w:rsid w:val="002F4E13"/>
    <w:rsid w:val="002F501E"/>
    <w:rsid w:val="002F5267"/>
    <w:rsid w:val="002F53F1"/>
    <w:rsid w:val="002F5452"/>
    <w:rsid w:val="002F553A"/>
    <w:rsid w:val="002F5583"/>
    <w:rsid w:val="002F5887"/>
    <w:rsid w:val="002F58C2"/>
    <w:rsid w:val="002F5947"/>
    <w:rsid w:val="002F5A71"/>
    <w:rsid w:val="002F5B33"/>
    <w:rsid w:val="002F5B8E"/>
    <w:rsid w:val="002F5C79"/>
    <w:rsid w:val="002F5C8C"/>
    <w:rsid w:val="002F5CB7"/>
    <w:rsid w:val="002F5E03"/>
    <w:rsid w:val="002F5EB1"/>
    <w:rsid w:val="002F603C"/>
    <w:rsid w:val="002F6048"/>
    <w:rsid w:val="002F6465"/>
    <w:rsid w:val="002F66E3"/>
    <w:rsid w:val="002F6751"/>
    <w:rsid w:val="002F68E3"/>
    <w:rsid w:val="002F69BE"/>
    <w:rsid w:val="002F6DCA"/>
    <w:rsid w:val="002F7010"/>
    <w:rsid w:val="002F7471"/>
    <w:rsid w:val="002F797E"/>
    <w:rsid w:val="002F7ADA"/>
    <w:rsid w:val="002F7B94"/>
    <w:rsid w:val="002F7BE8"/>
    <w:rsid w:val="002F7D18"/>
    <w:rsid w:val="002F7D32"/>
    <w:rsid w:val="00300024"/>
    <w:rsid w:val="003001B2"/>
    <w:rsid w:val="003001F0"/>
    <w:rsid w:val="00300277"/>
    <w:rsid w:val="003002C3"/>
    <w:rsid w:val="003002C8"/>
    <w:rsid w:val="0030045A"/>
    <w:rsid w:val="003009FB"/>
    <w:rsid w:val="00300A2A"/>
    <w:rsid w:val="00300B22"/>
    <w:rsid w:val="00300B67"/>
    <w:rsid w:val="00300C19"/>
    <w:rsid w:val="00300C1A"/>
    <w:rsid w:val="00300C48"/>
    <w:rsid w:val="00301323"/>
    <w:rsid w:val="0030165F"/>
    <w:rsid w:val="003019A6"/>
    <w:rsid w:val="00301C6E"/>
    <w:rsid w:val="00301FC0"/>
    <w:rsid w:val="00302140"/>
    <w:rsid w:val="003021F7"/>
    <w:rsid w:val="00302527"/>
    <w:rsid w:val="00302531"/>
    <w:rsid w:val="0030262F"/>
    <w:rsid w:val="00302A20"/>
    <w:rsid w:val="00302AF0"/>
    <w:rsid w:val="00302AF3"/>
    <w:rsid w:val="00302BC5"/>
    <w:rsid w:val="00302CB3"/>
    <w:rsid w:val="00303103"/>
    <w:rsid w:val="0030316D"/>
    <w:rsid w:val="00303209"/>
    <w:rsid w:val="003035B3"/>
    <w:rsid w:val="00303851"/>
    <w:rsid w:val="003039F6"/>
    <w:rsid w:val="00303C1F"/>
    <w:rsid w:val="00303C7F"/>
    <w:rsid w:val="00303C8B"/>
    <w:rsid w:val="00303CE1"/>
    <w:rsid w:val="00303D33"/>
    <w:rsid w:val="0030402C"/>
    <w:rsid w:val="00304042"/>
    <w:rsid w:val="003040D4"/>
    <w:rsid w:val="003040D6"/>
    <w:rsid w:val="00304108"/>
    <w:rsid w:val="0030413B"/>
    <w:rsid w:val="0030428B"/>
    <w:rsid w:val="00304342"/>
    <w:rsid w:val="003044B6"/>
    <w:rsid w:val="00304561"/>
    <w:rsid w:val="003046AF"/>
    <w:rsid w:val="0030477D"/>
    <w:rsid w:val="00304887"/>
    <w:rsid w:val="00304C55"/>
    <w:rsid w:val="00304D71"/>
    <w:rsid w:val="0030508C"/>
    <w:rsid w:val="003050C3"/>
    <w:rsid w:val="003050F9"/>
    <w:rsid w:val="0030551E"/>
    <w:rsid w:val="00305742"/>
    <w:rsid w:val="003059CF"/>
    <w:rsid w:val="00305B03"/>
    <w:rsid w:val="00305C7B"/>
    <w:rsid w:val="00305CA5"/>
    <w:rsid w:val="00305CD2"/>
    <w:rsid w:val="00305D9D"/>
    <w:rsid w:val="00305E54"/>
    <w:rsid w:val="00305F4F"/>
    <w:rsid w:val="00306068"/>
    <w:rsid w:val="003061A6"/>
    <w:rsid w:val="00306326"/>
    <w:rsid w:val="0030636A"/>
    <w:rsid w:val="003065ED"/>
    <w:rsid w:val="003065F8"/>
    <w:rsid w:val="003066EB"/>
    <w:rsid w:val="00306A8B"/>
    <w:rsid w:val="00306AAE"/>
    <w:rsid w:val="00306DF5"/>
    <w:rsid w:val="00306E4C"/>
    <w:rsid w:val="00306ED9"/>
    <w:rsid w:val="00306FDC"/>
    <w:rsid w:val="003070F5"/>
    <w:rsid w:val="003071D3"/>
    <w:rsid w:val="003073A6"/>
    <w:rsid w:val="003073FB"/>
    <w:rsid w:val="00307466"/>
    <w:rsid w:val="00307632"/>
    <w:rsid w:val="00307673"/>
    <w:rsid w:val="00307880"/>
    <w:rsid w:val="00307884"/>
    <w:rsid w:val="00307E0E"/>
    <w:rsid w:val="00307EB6"/>
    <w:rsid w:val="00307ECE"/>
    <w:rsid w:val="00310030"/>
    <w:rsid w:val="00310437"/>
    <w:rsid w:val="003104FA"/>
    <w:rsid w:val="0031070C"/>
    <w:rsid w:val="003107F1"/>
    <w:rsid w:val="00310805"/>
    <w:rsid w:val="003109E2"/>
    <w:rsid w:val="00310CC2"/>
    <w:rsid w:val="00310D24"/>
    <w:rsid w:val="00310E33"/>
    <w:rsid w:val="00311018"/>
    <w:rsid w:val="00311024"/>
    <w:rsid w:val="00311199"/>
    <w:rsid w:val="003111DD"/>
    <w:rsid w:val="00311289"/>
    <w:rsid w:val="00311307"/>
    <w:rsid w:val="00311321"/>
    <w:rsid w:val="0031133E"/>
    <w:rsid w:val="003116A9"/>
    <w:rsid w:val="00311A60"/>
    <w:rsid w:val="00311D5C"/>
    <w:rsid w:val="00311FB2"/>
    <w:rsid w:val="00312073"/>
    <w:rsid w:val="003121E4"/>
    <w:rsid w:val="00312471"/>
    <w:rsid w:val="00312689"/>
    <w:rsid w:val="00312693"/>
    <w:rsid w:val="0031282B"/>
    <w:rsid w:val="00312835"/>
    <w:rsid w:val="00312908"/>
    <w:rsid w:val="003129CF"/>
    <w:rsid w:val="003130A5"/>
    <w:rsid w:val="00313275"/>
    <w:rsid w:val="00313304"/>
    <w:rsid w:val="0031334F"/>
    <w:rsid w:val="00313924"/>
    <w:rsid w:val="00313A9D"/>
    <w:rsid w:val="00313BEA"/>
    <w:rsid w:val="00313C3E"/>
    <w:rsid w:val="00313DD4"/>
    <w:rsid w:val="00313EAF"/>
    <w:rsid w:val="00314423"/>
    <w:rsid w:val="003146EA"/>
    <w:rsid w:val="003149D1"/>
    <w:rsid w:val="00314B35"/>
    <w:rsid w:val="00314BFF"/>
    <w:rsid w:val="00314C1C"/>
    <w:rsid w:val="00314C6C"/>
    <w:rsid w:val="00314CF0"/>
    <w:rsid w:val="00315028"/>
    <w:rsid w:val="003153F5"/>
    <w:rsid w:val="0031541C"/>
    <w:rsid w:val="00315436"/>
    <w:rsid w:val="003154A3"/>
    <w:rsid w:val="0031562D"/>
    <w:rsid w:val="003159AC"/>
    <w:rsid w:val="00315CA9"/>
    <w:rsid w:val="00315E3C"/>
    <w:rsid w:val="00315E66"/>
    <w:rsid w:val="00315E73"/>
    <w:rsid w:val="00315F5E"/>
    <w:rsid w:val="00316026"/>
    <w:rsid w:val="0031604F"/>
    <w:rsid w:val="00316151"/>
    <w:rsid w:val="00316299"/>
    <w:rsid w:val="00316576"/>
    <w:rsid w:val="003165A4"/>
    <w:rsid w:val="00316620"/>
    <w:rsid w:val="00316653"/>
    <w:rsid w:val="00316C1C"/>
    <w:rsid w:val="00316C55"/>
    <w:rsid w:val="00316D48"/>
    <w:rsid w:val="003170FC"/>
    <w:rsid w:val="00317133"/>
    <w:rsid w:val="00317394"/>
    <w:rsid w:val="00317476"/>
    <w:rsid w:val="0031749A"/>
    <w:rsid w:val="00317930"/>
    <w:rsid w:val="00317983"/>
    <w:rsid w:val="00317A8F"/>
    <w:rsid w:val="00317B3D"/>
    <w:rsid w:val="00317E70"/>
    <w:rsid w:val="00317EAA"/>
    <w:rsid w:val="00317EE2"/>
    <w:rsid w:val="0032027D"/>
    <w:rsid w:val="00320316"/>
    <w:rsid w:val="003203A5"/>
    <w:rsid w:val="003203BA"/>
    <w:rsid w:val="003203DA"/>
    <w:rsid w:val="003203FF"/>
    <w:rsid w:val="00320485"/>
    <w:rsid w:val="003204C4"/>
    <w:rsid w:val="00320A23"/>
    <w:rsid w:val="00320B67"/>
    <w:rsid w:val="00320BBB"/>
    <w:rsid w:val="00320C84"/>
    <w:rsid w:val="00320C92"/>
    <w:rsid w:val="00320E4C"/>
    <w:rsid w:val="00320EEB"/>
    <w:rsid w:val="00320FE0"/>
    <w:rsid w:val="0032110C"/>
    <w:rsid w:val="003211C8"/>
    <w:rsid w:val="0032131F"/>
    <w:rsid w:val="00321668"/>
    <w:rsid w:val="0032192F"/>
    <w:rsid w:val="0032198D"/>
    <w:rsid w:val="00321B88"/>
    <w:rsid w:val="00321D21"/>
    <w:rsid w:val="00321F67"/>
    <w:rsid w:val="00321F7E"/>
    <w:rsid w:val="0032219E"/>
    <w:rsid w:val="00322382"/>
    <w:rsid w:val="003224E0"/>
    <w:rsid w:val="003224FB"/>
    <w:rsid w:val="0032258A"/>
    <w:rsid w:val="003225D9"/>
    <w:rsid w:val="003225DB"/>
    <w:rsid w:val="00322663"/>
    <w:rsid w:val="0032276E"/>
    <w:rsid w:val="00322A5F"/>
    <w:rsid w:val="00322B94"/>
    <w:rsid w:val="00322C11"/>
    <w:rsid w:val="00322C4A"/>
    <w:rsid w:val="00322D44"/>
    <w:rsid w:val="00322D61"/>
    <w:rsid w:val="00322DD7"/>
    <w:rsid w:val="00322DEA"/>
    <w:rsid w:val="00322E8B"/>
    <w:rsid w:val="00322F66"/>
    <w:rsid w:val="003236D5"/>
    <w:rsid w:val="00323716"/>
    <w:rsid w:val="003237F0"/>
    <w:rsid w:val="00323D30"/>
    <w:rsid w:val="0032420A"/>
    <w:rsid w:val="0032445C"/>
    <w:rsid w:val="003248EA"/>
    <w:rsid w:val="003249D8"/>
    <w:rsid w:val="00324A8B"/>
    <w:rsid w:val="00324E49"/>
    <w:rsid w:val="00324F20"/>
    <w:rsid w:val="003253DD"/>
    <w:rsid w:val="0032578E"/>
    <w:rsid w:val="00325928"/>
    <w:rsid w:val="00325958"/>
    <w:rsid w:val="0032598A"/>
    <w:rsid w:val="00325AAD"/>
    <w:rsid w:val="00325B65"/>
    <w:rsid w:val="00325B91"/>
    <w:rsid w:val="00325F8F"/>
    <w:rsid w:val="00326065"/>
    <w:rsid w:val="00326187"/>
    <w:rsid w:val="00326285"/>
    <w:rsid w:val="003262C6"/>
    <w:rsid w:val="00326372"/>
    <w:rsid w:val="003264A7"/>
    <w:rsid w:val="003266D9"/>
    <w:rsid w:val="003268BB"/>
    <w:rsid w:val="00326B20"/>
    <w:rsid w:val="00326B53"/>
    <w:rsid w:val="00326CB7"/>
    <w:rsid w:val="00326CE8"/>
    <w:rsid w:val="00326D79"/>
    <w:rsid w:val="00327049"/>
    <w:rsid w:val="0032722E"/>
    <w:rsid w:val="00327381"/>
    <w:rsid w:val="003273C2"/>
    <w:rsid w:val="00327408"/>
    <w:rsid w:val="0032767E"/>
    <w:rsid w:val="003278D6"/>
    <w:rsid w:val="00327996"/>
    <w:rsid w:val="00327A3C"/>
    <w:rsid w:val="00327AD9"/>
    <w:rsid w:val="00327ADD"/>
    <w:rsid w:val="00327C02"/>
    <w:rsid w:val="00327C8C"/>
    <w:rsid w:val="00327E64"/>
    <w:rsid w:val="00330008"/>
    <w:rsid w:val="00330143"/>
    <w:rsid w:val="0033018F"/>
    <w:rsid w:val="00330578"/>
    <w:rsid w:val="00330588"/>
    <w:rsid w:val="00330729"/>
    <w:rsid w:val="00330888"/>
    <w:rsid w:val="003308FF"/>
    <w:rsid w:val="00330AEE"/>
    <w:rsid w:val="00330CCD"/>
    <w:rsid w:val="00330DD2"/>
    <w:rsid w:val="00330FA9"/>
    <w:rsid w:val="00331196"/>
    <w:rsid w:val="00331552"/>
    <w:rsid w:val="00331564"/>
    <w:rsid w:val="00331706"/>
    <w:rsid w:val="00331859"/>
    <w:rsid w:val="003319E2"/>
    <w:rsid w:val="00331B4E"/>
    <w:rsid w:val="00331CC1"/>
    <w:rsid w:val="00331D22"/>
    <w:rsid w:val="00331EF8"/>
    <w:rsid w:val="003320B0"/>
    <w:rsid w:val="00332188"/>
    <w:rsid w:val="003322D0"/>
    <w:rsid w:val="003324A9"/>
    <w:rsid w:val="003325C1"/>
    <w:rsid w:val="003326DA"/>
    <w:rsid w:val="00332805"/>
    <w:rsid w:val="003328F1"/>
    <w:rsid w:val="003329BA"/>
    <w:rsid w:val="00332AFE"/>
    <w:rsid w:val="00332C10"/>
    <w:rsid w:val="00332CA3"/>
    <w:rsid w:val="0033322D"/>
    <w:rsid w:val="00333373"/>
    <w:rsid w:val="00333752"/>
    <w:rsid w:val="003338E5"/>
    <w:rsid w:val="00333995"/>
    <w:rsid w:val="00333B23"/>
    <w:rsid w:val="00333CBF"/>
    <w:rsid w:val="00333F87"/>
    <w:rsid w:val="00333FDA"/>
    <w:rsid w:val="0033425F"/>
    <w:rsid w:val="00334277"/>
    <w:rsid w:val="0033428C"/>
    <w:rsid w:val="00334470"/>
    <w:rsid w:val="003348FB"/>
    <w:rsid w:val="00334941"/>
    <w:rsid w:val="0033496D"/>
    <w:rsid w:val="003349FC"/>
    <w:rsid w:val="00334A2A"/>
    <w:rsid w:val="00334B25"/>
    <w:rsid w:val="00334B82"/>
    <w:rsid w:val="00334C83"/>
    <w:rsid w:val="00334D31"/>
    <w:rsid w:val="00334D9A"/>
    <w:rsid w:val="00334DE1"/>
    <w:rsid w:val="00334E42"/>
    <w:rsid w:val="00334F35"/>
    <w:rsid w:val="0033508C"/>
    <w:rsid w:val="003350BE"/>
    <w:rsid w:val="003351ED"/>
    <w:rsid w:val="00335211"/>
    <w:rsid w:val="00335543"/>
    <w:rsid w:val="003355A4"/>
    <w:rsid w:val="00335646"/>
    <w:rsid w:val="003357AD"/>
    <w:rsid w:val="0033594F"/>
    <w:rsid w:val="00335A65"/>
    <w:rsid w:val="00335B4B"/>
    <w:rsid w:val="00335BCE"/>
    <w:rsid w:val="00335CE6"/>
    <w:rsid w:val="00335D7E"/>
    <w:rsid w:val="00335DED"/>
    <w:rsid w:val="00335F52"/>
    <w:rsid w:val="00336007"/>
    <w:rsid w:val="003360D2"/>
    <w:rsid w:val="003361CA"/>
    <w:rsid w:val="0033620E"/>
    <w:rsid w:val="003362DF"/>
    <w:rsid w:val="003363A7"/>
    <w:rsid w:val="0033643A"/>
    <w:rsid w:val="0033649E"/>
    <w:rsid w:val="003364AB"/>
    <w:rsid w:val="003364DE"/>
    <w:rsid w:val="0033680F"/>
    <w:rsid w:val="00336B00"/>
    <w:rsid w:val="00336B44"/>
    <w:rsid w:val="00336E38"/>
    <w:rsid w:val="00336F10"/>
    <w:rsid w:val="00337082"/>
    <w:rsid w:val="00337134"/>
    <w:rsid w:val="003371CA"/>
    <w:rsid w:val="00337256"/>
    <w:rsid w:val="0033725F"/>
    <w:rsid w:val="00337352"/>
    <w:rsid w:val="003373C0"/>
    <w:rsid w:val="0033771B"/>
    <w:rsid w:val="0033786C"/>
    <w:rsid w:val="0033786F"/>
    <w:rsid w:val="00337A44"/>
    <w:rsid w:val="00337DDD"/>
    <w:rsid w:val="00337E50"/>
    <w:rsid w:val="00337F62"/>
    <w:rsid w:val="00340016"/>
    <w:rsid w:val="0034019C"/>
    <w:rsid w:val="00340298"/>
    <w:rsid w:val="003402C5"/>
    <w:rsid w:val="003402D9"/>
    <w:rsid w:val="0034056C"/>
    <w:rsid w:val="003406D3"/>
    <w:rsid w:val="00340741"/>
    <w:rsid w:val="00340748"/>
    <w:rsid w:val="0034097C"/>
    <w:rsid w:val="00340A27"/>
    <w:rsid w:val="00340A88"/>
    <w:rsid w:val="00340A89"/>
    <w:rsid w:val="00340B4C"/>
    <w:rsid w:val="00340E81"/>
    <w:rsid w:val="00340F0C"/>
    <w:rsid w:val="00340F55"/>
    <w:rsid w:val="00340F92"/>
    <w:rsid w:val="003410D4"/>
    <w:rsid w:val="0034113B"/>
    <w:rsid w:val="003411CA"/>
    <w:rsid w:val="003414B0"/>
    <w:rsid w:val="003414C5"/>
    <w:rsid w:val="003414C8"/>
    <w:rsid w:val="003414CD"/>
    <w:rsid w:val="0034155A"/>
    <w:rsid w:val="003416ED"/>
    <w:rsid w:val="003416F7"/>
    <w:rsid w:val="00341936"/>
    <w:rsid w:val="00341A2F"/>
    <w:rsid w:val="00341AA7"/>
    <w:rsid w:val="00341B69"/>
    <w:rsid w:val="00341C08"/>
    <w:rsid w:val="00341C0E"/>
    <w:rsid w:val="00341C9C"/>
    <w:rsid w:val="00342150"/>
    <w:rsid w:val="003424DB"/>
    <w:rsid w:val="0034279E"/>
    <w:rsid w:val="0034286B"/>
    <w:rsid w:val="0034288E"/>
    <w:rsid w:val="00342A69"/>
    <w:rsid w:val="00342AD7"/>
    <w:rsid w:val="00342B9B"/>
    <w:rsid w:val="00342EE2"/>
    <w:rsid w:val="00342F39"/>
    <w:rsid w:val="00342F68"/>
    <w:rsid w:val="003430D9"/>
    <w:rsid w:val="0034317D"/>
    <w:rsid w:val="00343186"/>
    <w:rsid w:val="0034351A"/>
    <w:rsid w:val="00343576"/>
    <w:rsid w:val="00343981"/>
    <w:rsid w:val="00343B31"/>
    <w:rsid w:val="00343B68"/>
    <w:rsid w:val="00343BB2"/>
    <w:rsid w:val="00343C1F"/>
    <w:rsid w:val="00343D9E"/>
    <w:rsid w:val="00343F94"/>
    <w:rsid w:val="0034402F"/>
    <w:rsid w:val="003440E7"/>
    <w:rsid w:val="0034425D"/>
    <w:rsid w:val="003442DC"/>
    <w:rsid w:val="00344305"/>
    <w:rsid w:val="0034434A"/>
    <w:rsid w:val="003446D2"/>
    <w:rsid w:val="00344720"/>
    <w:rsid w:val="003447EA"/>
    <w:rsid w:val="00344A39"/>
    <w:rsid w:val="00344AF2"/>
    <w:rsid w:val="00344C98"/>
    <w:rsid w:val="00344FFF"/>
    <w:rsid w:val="0034523B"/>
    <w:rsid w:val="0034527F"/>
    <w:rsid w:val="00345500"/>
    <w:rsid w:val="003456BD"/>
    <w:rsid w:val="003456C4"/>
    <w:rsid w:val="00345709"/>
    <w:rsid w:val="00345755"/>
    <w:rsid w:val="00345950"/>
    <w:rsid w:val="00345CAC"/>
    <w:rsid w:val="00345EFC"/>
    <w:rsid w:val="00346549"/>
    <w:rsid w:val="0034655A"/>
    <w:rsid w:val="0034658E"/>
    <w:rsid w:val="00346635"/>
    <w:rsid w:val="003466F6"/>
    <w:rsid w:val="00346948"/>
    <w:rsid w:val="00346999"/>
    <w:rsid w:val="00346AAB"/>
    <w:rsid w:val="00346CBD"/>
    <w:rsid w:val="00346D8F"/>
    <w:rsid w:val="00346DB7"/>
    <w:rsid w:val="00347266"/>
    <w:rsid w:val="00347730"/>
    <w:rsid w:val="00347826"/>
    <w:rsid w:val="00347B10"/>
    <w:rsid w:val="00347C76"/>
    <w:rsid w:val="00347CF9"/>
    <w:rsid w:val="00347E9C"/>
    <w:rsid w:val="003500B5"/>
    <w:rsid w:val="00350152"/>
    <w:rsid w:val="00350245"/>
    <w:rsid w:val="00350451"/>
    <w:rsid w:val="003504DF"/>
    <w:rsid w:val="00350832"/>
    <w:rsid w:val="003509AE"/>
    <w:rsid w:val="00350B63"/>
    <w:rsid w:val="00350C2C"/>
    <w:rsid w:val="00350EBC"/>
    <w:rsid w:val="00350F8D"/>
    <w:rsid w:val="00350FF3"/>
    <w:rsid w:val="00351425"/>
    <w:rsid w:val="003515B8"/>
    <w:rsid w:val="003518B4"/>
    <w:rsid w:val="00351A01"/>
    <w:rsid w:val="00351A5E"/>
    <w:rsid w:val="00351C66"/>
    <w:rsid w:val="00351D2F"/>
    <w:rsid w:val="00351E80"/>
    <w:rsid w:val="003522D2"/>
    <w:rsid w:val="00352364"/>
    <w:rsid w:val="00352377"/>
    <w:rsid w:val="00352378"/>
    <w:rsid w:val="0035248A"/>
    <w:rsid w:val="0035265F"/>
    <w:rsid w:val="003526CD"/>
    <w:rsid w:val="003526F9"/>
    <w:rsid w:val="00352BF8"/>
    <w:rsid w:val="00352C71"/>
    <w:rsid w:val="00352EC3"/>
    <w:rsid w:val="00353112"/>
    <w:rsid w:val="003532D1"/>
    <w:rsid w:val="00353388"/>
    <w:rsid w:val="00353698"/>
    <w:rsid w:val="003536D7"/>
    <w:rsid w:val="0035372C"/>
    <w:rsid w:val="003538EE"/>
    <w:rsid w:val="00353987"/>
    <w:rsid w:val="00353AF2"/>
    <w:rsid w:val="00353C5A"/>
    <w:rsid w:val="00353CB2"/>
    <w:rsid w:val="00353D9F"/>
    <w:rsid w:val="003544AB"/>
    <w:rsid w:val="0035453D"/>
    <w:rsid w:val="0035475A"/>
    <w:rsid w:val="003547A0"/>
    <w:rsid w:val="00354896"/>
    <w:rsid w:val="003549C7"/>
    <w:rsid w:val="00354C4D"/>
    <w:rsid w:val="00354CE0"/>
    <w:rsid w:val="00354F04"/>
    <w:rsid w:val="00354F30"/>
    <w:rsid w:val="0035526D"/>
    <w:rsid w:val="003553BD"/>
    <w:rsid w:val="00355497"/>
    <w:rsid w:val="003557AB"/>
    <w:rsid w:val="00355952"/>
    <w:rsid w:val="00355B65"/>
    <w:rsid w:val="00355CC0"/>
    <w:rsid w:val="00355D1F"/>
    <w:rsid w:val="00355D4A"/>
    <w:rsid w:val="00355DEF"/>
    <w:rsid w:val="00355E82"/>
    <w:rsid w:val="00356087"/>
    <w:rsid w:val="00356438"/>
    <w:rsid w:val="00356747"/>
    <w:rsid w:val="00356AD4"/>
    <w:rsid w:val="00356F62"/>
    <w:rsid w:val="00356FF2"/>
    <w:rsid w:val="00357044"/>
    <w:rsid w:val="00357049"/>
    <w:rsid w:val="00357098"/>
    <w:rsid w:val="00357105"/>
    <w:rsid w:val="003572F1"/>
    <w:rsid w:val="00357422"/>
    <w:rsid w:val="0035782B"/>
    <w:rsid w:val="00357882"/>
    <w:rsid w:val="003578E5"/>
    <w:rsid w:val="00357A3C"/>
    <w:rsid w:val="00357B5E"/>
    <w:rsid w:val="003602E6"/>
    <w:rsid w:val="00360354"/>
    <w:rsid w:val="00360393"/>
    <w:rsid w:val="003604A5"/>
    <w:rsid w:val="00360521"/>
    <w:rsid w:val="0036068D"/>
    <w:rsid w:val="003606FE"/>
    <w:rsid w:val="003608DA"/>
    <w:rsid w:val="0036090D"/>
    <w:rsid w:val="00360E3B"/>
    <w:rsid w:val="00360FC0"/>
    <w:rsid w:val="003612BD"/>
    <w:rsid w:val="003613CB"/>
    <w:rsid w:val="00361438"/>
    <w:rsid w:val="003614AB"/>
    <w:rsid w:val="003615F2"/>
    <w:rsid w:val="00361720"/>
    <w:rsid w:val="0036186C"/>
    <w:rsid w:val="0036187D"/>
    <w:rsid w:val="00361AC7"/>
    <w:rsid w:val="00361C40"/>
    <w:rsid w:val="00361C79"/>
    <w:rsid w:val="00361D3E"/>
    <w:rsid w:val="00361D82"/>
    <w:rsid w:val="0036205A"/>
    <w:rsid w:val="00362096"/>
    <w:rsid w:val="003623EE"/>
    <w:rsid w:val="00362568"/>
    <w:rsid w:val="00362794"/>
    <w:rsid w:val="00362828"/>
    <w:rsid w:val="0036282E"/>
    <w:rsid w:val="00362A80"/>
    <w:rsid w:val="00362A8C"/>
    <w:rsid w:val="00362DFA"/>
    <w:rsid w:val="00362E59"/>
    <w:rsid w:val="0036314F"/>
    <w:rsid w:val="00363325"/>
    <w:rsid w:val="0036335B"/>
    <w:rsid w:val="00363414"/>
    <w:rsid w:val="00363646"/>
    <w:rsid w:val="003636A1"/>
    <w:rsid w:val="00363894"/>
    <w:rsid w:val="00363910"/>
    <w:rsid w:val="00363C7E"/>
    <w:rsid w:val="00363EC4"/>
    <w:rsid w:val="0036410F"/>
    <w:rsid w:val="003641AE"/>
    <w:rsid w:val="00364398"/>
    <w:rsid w:val="003643AE"/>
    <w:rsid w:val="00364482"/>
    <w:rsid w:val="003644FF"/>
    <w:rsid w:val="00364618"/>
    <w:rsid w:val="003646BD"/>
    <w:rsid w:val="00364917"/>
    <w:rsid w:val="00365022"/>
    <w:rsid w:val="00365148"/>
    <w:rsid w:val="00365153"/>
    <w:rsid w:val="00365326"/>
    <w:rsid w:val="00365351"/>
    <w:rsid w:val="00365364"/>
    <w:rsid w:val="003653DB"/>
    <w:rsid w:val="00365583"/>
    <w:rsid w:val="003655B4"/>
    <w:rsid w:val="0036565D"/>
    <w:rsid w:val="00365BDC"/>
    <w:rsid w:val="00365C2B"/>
    <w:rsid w:val="00365D33"/>
    <w:rsid w:val="00365DB3"/>
    <w:rsid w:val="00365EB9"/>
    <w:rsid w:val="00365F34"/>
    <w:rsid w:val="003660CB"/>
    <w:rsid w:val="0036612E"/>
    <w:rsid w:val="0036628B"/>
    <w:rsid w:val="00366429"/>
    <w:rsid w:val="003664B3"/>
    <w:rsid w:val="0036673B"/>
    <w:rsid w:val="00366815"/>
    <w:rsid w:val="0036683F"/>
    <w:rsid w:val="00366BF9"/>
    <w:rsid w:val="00366CFF"/>
    <w:rsid w:val="00366D23"/>
    <w:rsid w:val="00366E48"/>
    <w:rsid w:val="003670CF"/>
    <w:rsid w:val="003672BC"/>
    <w:rsid w:val="00367437"/>
    <w:rsid w:val="003677DA"/>
    <w:rsid w:val="003677DF"/>
    <w:rsid w:val="00367B23"/>
    <w:rsid w:val="00367B4B"/>
    <w:rsid w:val="003700B9"/>
    <w:rsid w:val="003706DB"/>
    <w:rsid w:val="00370B4A"/>
    <w:rsid w:val="00370C50"/>
    <w:rsid w:val="00370DE8"/>
    <w:rsid w:val="00370E29"/>
    <w:rsid w:val="00370FBD"/>
    <w:rsid w:val="003711BE"/>
    <w:rsid w:val="0037120C"/>
    <w:rsid w:val="00371294"/>
    <w:rsid w:val="00371398"/>
    <w:rsid w:val="0037154A"/>
    <w:rsid w:val="00371709"/>
    <w:rsid w:val="00371767"/>
    <w:rsid w:val="00371A2E"/>
    <w:rsid w:val="00371CBF"/>
    <w:rsid w:val="00371DA2"/>
    <w:rsid w:val="00371FE7"/>
    <w:rsid w:val="0037230C"/>
    <w:rsid w:val="00372314"/>
    <w:rsid w:val="00372346"/>
    <w:rsid w:val="00372709"/>
    <w:rsid w:val="0037278D"/>
    <w:rsid w:val="00372952"/>
    <w:rsid w:val="00372C22"/>
    <w:rsid w:val="00373500"/>
    <w:rsid w:val="003735B7"/>
    <w:rsid w:val="0037376B"/>
    <w:rsid w:val="00373892"/>
    <w:rsid w:val="003738E6"/>
    <w:rsid w:val="0037397D"/>
    <w:rsid w:val="003739D2"/>
    <w:rsid w:val="00373A8C"/>
    <w:rsid w:val="00373D96"/>
    <w:rsid w:val="00373F43"/>
    <w:rsid w:val="00373F4E"/>
    <w:rsid w:val="0037406B"/>
    <w:rsid w:val="00374313"/>
    <w:rsid w:val="0037452A"/>
    <w:rsid w:val="00374678"/>
    <w:rsid w:val="00374759"/>
    <w:rsid w:val="00374921"/>
    <w:rsid w:val="00374A1C"/>
    <w:rsid w:val="00374AE2"/>
    <w:rsid w:val="00374BE3"/>
    <w:rsid w:val="00374C02"/>
    <w:rsid w:val="00374ECC"/>
    <w:rsid w:val="0037512E"/>
    <w:rsid w:val="00375543"/>
    <w:rsid w:val="00375A92"/>
    <w:rsid w:val="00375AED"/>
    <w:rsid w:val="00375CC7"/>
    <w:rsid w:val="003760EC"/>
    <w:rsid w:val="0037612E"/>
    <w:rsid w:val="003763A2"/>
    <w:rsid w:val="0037652A"/>
    <w:rsid w:val="00376768"/>
    <w:rsid w:val="003769E4"/>
    <w:rsid w:val="00376B17"/>
    <w:rsid w:val="00376C73"/>
    <w:rsid w:val="00376D33"/>
    <w:rsid w:val="003770D0"/>
    <w:rsid w:val="00377307"/>
    <w:rsid w:val="003774EF"/>
    <w:rsid w:val="003774F4"/>
    <w:rsid w:val="00377714"/>
    <w:rsid w:val="00377740"/>
    <w:rsid w:val="0037789F"/>
    <w:rsid w:val="00377974"/>
    <w:rsid w:val="00377983"/>
    <w:rsid w:val="00377B45"/>
    <w:rsid w:val="00377BB7"/>
    <w:rsid w:val="00377D0C"/>
    <w:rsid w:val="00377D3B"/>
    <w:rsid w:val="00377D93"/>
    <w:rsid w:val="00377FC9"/>
    <w:rsid w:val="0038006C"/>
    <w:rsid w:val="00380471"/>
    <w:rsid w:val="003804DD"/>
    <w:rsid w:val="003805B6"/>
    <w:rsid w:val="003807E4"/>
    <w:rsid w:val="00380891"/>
    <w:rsid w:val="00380A6D"/>
    <w:rsid w:val="00380ABA"/>
    <w:rsid w:val="00380AE1"/>
    <w:rsid w:val="00380BBE"/>
    <w:rsid w:val="00380EED"/>
    <w:rsid w:val="00381032"/>
    <w:rsid w:val="003815FB"/>
    <w:rsid w:val="003818D1"/>
    <w:rsid w:val="00381DF3"/>
    <w:rsid w:val="00382017"/>
    <w:rsid w:val="00382289"/>
    <w:rsid w:val="003824FF"/>
    <w:rsid w:val="00382784"/>
    <w:rsid w:val="00382808"/>
    <w:rsid w:val="0038298B"/>
    <w:rsid w:val="00382A72"/>
    <w:rsid w:val="00382BDA"/>
    <w:rsid w:val="00382C01"/>
    <w:rsid w:val="00382C5C"/>
    <w:rsid w:val="00382E61"/>
    <w:rsid w:val="003830A4"/>
    <w:rsid w:val="003830EF"/>
    <w:rsid w:val="00383115"/>
    <w:rsid w:val="0038319C"/>
    <w:rsid w:val="003832DD"/>
    <w:rsid w:val="003836D5"/>
    <w:rsid w:val="003838B7"/>
    <w:rsid w:val="003838E8"/>
    <w:rsid w:val="0038393A"/>
    <w:rsid w:val="003839FC"/>
    <w:rsid w:val="00383A0F"/>
    <w:rsid w:val="00383A99"/>
    <w:rsid w:val="00383BDF"/>
    <w:rsid w:val="00383C71"/>
    <w:rsid w:val="00383D28"/>
    <w:rsid w:val="00383EFA"/>
    <w:rsid w:val="00384047"/>
    <w:rsid w:val="00384073"/>
    <w:rsid w:val="003841BA"/>
    <w:rsid w:val="00384344"/>
    <w:rsid w:val="003845B0"/>
    <w:rsid w:val="003848D0"/>
    <w:rsid w:val="0038491C"/>
    <w:rsid w:val="003849AF"/>
    <w:rsid w:val="003849DF"/>
    <w:rsid w:val="00384BF6"/>
    <w:rsid w:val="00384C4B"/>
    <w:rsid w:val="00384DDA"/>
    <w:rsid w:val="00384E78"/>
    <w:rsid w:val="00384F4B"/>
    <w:rsid w:val="003850D5"/>
    <w:rsid w:val="003851A8"/>
    <w:rsid w:val="0038542A"/>
    <w:rsid w:val="003854DC"/>
    <w:rsid w:val="00385523"/>
    <w:rsid w:val="003855AA"/>
    <w:rsid w:val="003856BF"/>
    <w:rsid w:val="003856CD"/>
    <w:rsid w:val="0038584A"/>
    <w:rsid w:val="00385A14"/>
    <w:rsid w:val="00385D9C"/>
    <w:rsid w:val="00385F17"/>
    <w:rsid w:val="00386127"/>
    <w:rsid w:val="0038627B"/>
    <w:rsid w:val="00386348"/>
    <w:rsid w:val="00386450"/>
    <w:rsid w:val="003864AD"/>
    <w:rsid w:val="0038652D"/>
    <w:rsid w:val="003868FD"/>
    <w:rsid w:val="00386903"/>
    <w:rsid w:val="003869AF"/>
    <w:rsid w:val="003869E2"/>
    <w:rsid w:val="00386AF6"/>
    <w:rsid w:val="00386B96"/>
    <w:rsid w:val="00386BE9"/>
    <w:rsid w:val="00386C71"/>
    <w:rsid w:val="00386D68"/>
    <w:rsid w:val="00386DDF"/>
    <w:rsid w:val="00386FD2"/>
    <w:rsid w:val="00387582"/>
    <w:rsid w:val="00387676"/>
    <w:rsid w:val="003876DD"/>
    <w:rsid w:val="003876FA"/>
    <w:rsid w:val="0038794D"/>
    <w:rsid w:val="003879D3"/>
    <w:rsid w:val="00387BA9"/>
    <w:rsid w:val="00387BAA"/>
    <w:rsid w:val="00387BAE"/>
    <w:rsid w:val="00387EA7"/>
    <w:rsid w:val="00390077"/>
    <w:rsid w:val="003900C4"/>
    <w:rsid w:val="0039033F"/>
    <w:rsid w:val="00390438"/>
    <w:rsid w:val="00390443"/>
    <w:rsid w:val="003905AC"/>
    <w:rsid w:val="00390CEA"/>
    <w:rsid w:val="00391101"/>
    <w:rsid w:val="0039121F"/>
    <w:rsid w:val="00391434"/>
    <w:rsid w:val="00391485"/>
    <w:rsid w:val="0039149E"/>
    <w:rsid w:val="003916BB"/>
    <w:rsid w:val="00391744"/>
    <w:rsid w:val="00391754"/>
    <w:rsid w:val="00391ACC"/>
    <w:rsid w:val="00391B25"/>
    <w:rsid w:val="00392203"/>
    <w:rsid w:val="0039252A"/>
    <w:rsid w:val="00392766"/>
    <w:rsid w:val="0039282D"/>
    <w:rsid w:val="003928A3"/>
    <w:rsid w:val="00392BA6"/>
    <w:rsid w:val="00392BC3"/>
    <w:rsid w:val="00392CFE"/>
    <w:rsid w:val="00392FFE"/>
    <w:rsid w:val="00393135"/>
    <w:rsid w:val="00393168"/>
    <w:rsid w:val="0039316A"/>
    <w:rsid w:val="0039335E"/>
    <w:rsid w:val="003933B3"/>
    <w:rsid w:val="00393938"/>
    <w:rsid w:val="00393B3D"/>
    <w:rsid w:val="00393F86"/>
    <w:rsid w:val="00394A09"/>
    <w:rsid w:val="00394A2C"/>
    <w:rsid w:val="00394B8E"/>
    <w:rsid w:val="00394B99"/>
    <w:rsid w:val="00394BA7"/>
    <w:rsid w:val="00394C4C"/>
    <w:rsid w:val="00394CCB"/>
    <w:rsid w:val="00395064"/>
    <w:rsid w:val="00395233"/>
    <w:rsid w:val="0039525A"/>
    <w:rsid w:val="00395317"/>
    <w:rsid w:val="00395393"/>
    <w:rsid w:val="00395809"/>
    <w:rsid w:val="00395864"/>
    <w:rsid w:val="003958ED"/>
    <w:rsid w:val="003959E2"/>
    <w:rsid w:val="00395BAB"/>
    <w:rsid w:val="00395BE7"/>
    <w:rsid w:val="00395C31"/>
    <w:rsid w:val="00395DDA"/>
    <w:rsid w:val="00395FC2"/>
    <w:rsid w:val="003961B5"/>
    <w:rsid w:val="003961BF"/>
    <w:rsid w:val="00396229"/>
    <w:rsid w:val="0039643A"/>
    <w:rsid w:val="003965B3"/>
    <w:rsid w:val="003967CF"/>
    <w:rsid w:val="003968DF"/>
    <w:rsid w:val="00396F56"/>
    <w:rsid w:val="00396FF6"/>
    <w:rsid w:val="003971BC"/>
    <w:rsid w:val="00397267"/>
    <w:rsid w:val="0039727C"/>
    <w:rsid w:val="00397736"/>
    <w:rsid w:val="00397D57"/>
    <w:rsid w:val="00397DB4"/>
    <w:rsid w:val="00397E71"/>
    <w:rsid w:val="00397F90"/>
    <w:rsid w:val="003A0074"/>
    <w:rsid w:val="003A00BB"/>
    <w:rsid w:val="003A01E6"/>
    <w:rsid w:val="003A05B8"/>
    <w:rsid w:val="003A0A88"/>
    <w:rsid w:val="003A0B0B"/>
    <w:rsid w:val="003A0CE6"/>
    <w:rsid w:val="003A0E6C"/>
    <w:rsid w:val="003A0E85"/>
    <w:rsid w:val="003A0EB9"/>
    <w:rsid w:val="003A10DB"/>
    <w:rsid w:val="003A13BC"/>
    <w:rsid w:val="003A1430"/>
    <w:rsid w:val="003A14AF"/>
    <w:rsid w:val="003A1509"/>
    <w:rsid w:val="003A1642"/>
    <w:rsid w:val="003A17FB"/>
    <w:rsid w:val="003A18E1"/>
    <w:rsid w:val="003A192E"/>
    <w:rsid w:val="003A1A18"/>
    <w:rsid w:val="003A1A45"/>
    <w:rsid w:val="003A1B0A"/>
    <w:rsid w:val="003A1C04"/>
    <w:rsid w:val="003A229E"/>
    <w:rsid w:val="003A22CD"/>
    <w:rsid w:val="003A2362"/>
    <w:rsid w:val="003A2516"/>
    <w:rsid w:val="003A267A"/>
    <w:rsid w:val="003A2781"/>
    <w:rsid w:val="003A2833"/>
    <w:rsid w:val="003A2860"/>
    <w:rsid w:val="003A28D4"/>
    <w:rsid w:val="003A29BA"/>
    <w:rsid w:val="003A2A3E"/>
    <w:rsid w:val="003A2AE9"/>
    <w:rsid w:val="003A2AF3"/>
    <w:rsid w:val="003A2B57"/>
    <w:rsid w:val="003A2B59"/>
    <w:rsid w:val="003A2CA9"/>
    <w:rsid w:val="003A2DAE"/>
    <w:rsid w:val="003A2FCB"/>
    <w:rsid w:val="003A2FF0"/>
    <w:rsid w:val="003A338D"/>
    <w:rsid w:val="003A36B5"/>
    <w:rsid w:val="003A3712"/>
    <w:rsid w:val="003A39AE"/>
    <w:rsid w:val="003A39CA"/>
    <w:rsid w:val="003A3D81"/>
    <w:rsid w:val="003A3F25"/>
    <w:rsid w:val="003A3F6F"/>
    <w:rsid w:val="003A4169"/>
    <w:rsid w:val="003A42CF"/>
    <w:rsid w:val="003A43D2"/>
    <w:rsid w:val="003A4806"/>
    <w:rsid w:val="003A4DE3"/>
    <w:rsid w:val="003A4FC8"/>
    <w:rsid w:val="003A52C1"/>
    <w:rsid w:val="003A5485"/>
    <w:rsid w:val="003A5542"/>
    <w:rsid w:val="003A55DE"/>
    <w:rsid w:val="003A57DA"/>
    <w:rsid w:val="003A59D4"/>
    <w:rsid w:val="003A5B80"/>
    <w:rsid w:val="003A5FCD"/>
    <w:rsid w:val="003A601A"/>
    <w:rsid w:val="003A60CD"/>
    <w:rsid w:val="003A60DF"/>
    <w:rsid w:val="003A633C"/>
    <w:rsid w:val="003A642D"/>
    <w:rsid w:val="003A657A"/>
    <w:rsid w:val="003A68FC"/>
    <w:rsid w:val="003A6944"/>
    <w:rsid w:val="003A6968"/>
    <w:rsid w:val="003A6A52"/>
    <w:rsid w:val="003A6B85"/>
    <w:rsid w:val="003A6DBE"/>
    <w:rsid w:val="003A70B4"/>
    <w:rsid w:val="003A716F"/>
    <w:rsid w:val="003A7366"/>
    <w:rsid w:val="003A73CA"/>
    <w:rsid w:val="003A75BF"/>
    <w:rsid w:val="003A763A"/>
    <w:rsid w:val="003A7766"/>
    <w:rsid w:val="003A781C"/>
    <w:rsid w:val="003A7859"/>
    <w:rsid w:val="003A79B4"/>
    <w:rsid w:val="003A7B6B"/>
    <w:rsid w:val="003B00E9"/>
    <w:rsid w:val="003B015C"/>
    <w:rsid w:val="003B021B"/>
    <w:rsid w:val="003B02E0"/>
    <w:rsid w:val="003B02F4"/>
    <w:rsid w:val="003B03B8"/>
    <w:rsid w:val="003B06AB"/>
    <w:rsid w:val="003B0A05"/>
    <w:rsid w:val="003B0BB7"/>
    <w:rsid w:val="003B0D60"/>
    <w:rsid w:val="003B0D79"/>
    <w:rsid w:val="003B0F57"/>
    <w:rsid w:val="003B0FF3"/>
    <w:rsid w:val="003B1157"/>
    <w:rsid w:val="003B1456"/>
    <w:rsid w:val="003B15C6"/>
    <w:rsid w:val="003B163F"/>
    <w:rsid w:val="003B1675"/>
    <w:rsid w:val="003B17C6"/>
    <w:rsid w:val="003B18CF"/>
    <w:rsid w:val="003B1B1D"/>
    <w:rsid w:val="003B1B2E"/>
    <w:rsid w:val="003B1B2F"/>
    <w:rsid w:val="003B1B6F"/>
    <w:rsid w:val="003B1C16"/>
    <w:rsid w:val="003B22D3"/>
    <w:rsid w:val="003B285E"/>
    <w:rsid w:val="003B288A"/>
    <w:rsid w:val="003B2A54"/>
    <w:rsid w:val="003B2A6B"/>
    <w:rsid w:val="003B2B14"/>
    <w:rsid w:val="003B2F55"/>
    <w:rsid w:val="003B305A"/>
    <w:rsid w:val="003B30ED"/>
    <w:rsid w:val="003B3126"/>
    <w:rsid w:val="003B324A"/>
    <w:rsid w:val="003B3414"/>
    <w:rsid w:val="003B360F"/>
    <w:rsid w:val="003B3663"/>
    <w:rsid w:val="003B3854"/>
    <w:rsid w:val="003B3891"/>
    <w:rsid w:val="003B395C"/>
    <w:rsid w:val="003B3F0F"/>
    <w:rsid w:val="003B404C"/>
    <w:rsid w:val="003B4482"/>
    <w:rsid w:val="003B44F4"/>
    <w:rsid w:val="003B49F9"/>
    <w:rsid w:val="003B4BEC"/>
    <w:rsid w:val="003B4CCD"/>
    <w:rsid w:val="003B4D08"/>
    <w:rsid w:val="003B4D8F"/>
    <w:rsid w:val="003B4DD2"/>
    <w:rsid w:val="003B4FC2"/>
    <w:rsid w:val="003B4FE5"/>
    <w:rsid w:val="003B4FF0"/>
    <w:rsid w:val="003B5057"/>
    <w:rsid w:val="003B5193"/>
    <w:rsid w:val="003B51CA"/>
    <w:rsid w:val="003B51D0"/>
    <w:rsid w:val="003B5523"/>
    <w:rsid w:val="003B58C3"/>
    <w:rsid w:val="003B5C3C"/>
    <w:rsid w:val="003B5DC4"/>
    <w:rsid w:val="003B5DDD"/>
    <w:rsid w:val="003B5E02"/>
    <w:rsid w:val="003B5E71"/>
    <w:rsid w:val="003B5F2C"/>
    <w:rsid w:val="003B606A"/>
    <w:rsid w:val="003B634D"/>
    <w:rsid w:val="003B63C5"/>
    <w:rsid w:val="003B650D"/>
    <w:rsid w:val="003B6631"/>
    <w:rsid w:val="003B6BEA"/>
    <w:rsid w:val="003B6BFE"/>
    <w:rsid w:val="003B6CB7"/>
    <w:rsid w:val="003B6CC6"/>
    <w:rsid w:val="003B7044"/>
    <w:rsid w:val="003B7079"/>
    <w:rsid w:val="003B72B9"/>
    <w:rsid w:val="003B7321"/>
    <w:rsid w:val="003B7340"/>
    <w:rsid w:val="003B738B"/>
    <w:rsid w:val="003B73F2"/>
    <w:rsid w:val="003B7818"/>
    <w:rsid w:val="003B7925"/>
    <w:rsid w:val="003B7BD9"/>
    <w:rsid w:val="003B7C56"/>
    <w:rsid w:val="003B7EF5"/>
    <w:rsid w:val="003B7F0A"/>
    <w:rsid w:val="003C003B"/>
    <w:rsid w:val="003C02FC"/>
    <w:rsid w:val="003C057C"/>
    <w:rsid w:val="003C063F"/>
    <w:rsid w:val="003C065A"/>
    <w:rsid w:val="003C0676"/>
    <w:rsid w:val="003C08D5"/>
    <w:rsid w:val="003C0971"/>
    <w:rsid w:val="003C09E2"/>
    <w:rsid w:val="003C0A47"/>
    <w:rsid w:val="003C0A94"/>
    <w:rsid w:val="003C0AB7"/>
    <w:rsid w:val="003C0CD5"/>
    <w:rsid w:val="003C0E2D"/>
    <w:rsid w:val="003C0E90"/>
    <w:rsid w:val="003C0EFD"/>
    <w:rsid w:val="003C1229"/>
    <w:rsid w:val="003C1315"/>
    <w:rsid w:val="003C164D"/>
    <w:rsid w:val="003C1650"/>
    <w:rsid w:val="003C18B6"/>
    <w:rsid w:val="003C1963"/>
    <w:rsid w:val="003C1A6D"/>
    <w:rsid w:val="003C1D91"/>
    <w:rsid w:val="003C1D99"/>
    <w:rsid w:val="003C1DD2"/>
    <w:rsid w:val="003C1E83"/>
    <w:rsid w:val="003C1EF0"/>
    <w:rsid w:val="003C1F02"/>
    <w:rsid w:val="003C2608"/>
    <w:rsid w:val="003C2616"/>
    <w:rsid w:val="003C2728"/>
    <w:rsid w:val="003C2A70"/>
    <w:rsid w:val="003C2F2D"/>
    <w:rsid w:val="003C2F60"/>
    <w:rsid w:val="003C2F77"/>
    <w:rsid w:val="003C2F7F"/>
    <w:rsid w:val="003C2FF0"/>
    <w:rsid w:val="003C308A"/>
    <w:rsid w:val="003C3107"/>
    <w:rsid w:val="003C3132"/>
    <w:rsid w:val="003C347F"/>
    <w:rsid w:val="003C34AF"/>
    <w:rsid w:val="003C34C8"/>
    <w:rsid w:val="003C34E1"/>
    <w:rsid w:val="003C364B"/>
    <w:rsid w:val="003C37A1"/>
    <w:rsid w:val="003C3948"/>
    <w:rsid w:val="003C3DA4"/>
    <w:rsid w:val="003C403F"/>
    <w:rsid w:val="003C43DE"/>
    <w:rsid w:val="003C43E2"/>
    <w:rsid w:val="003C4428"/>
    <w:rsid w:val="003C447C"/>
    <w:rsid w:val="003C48D1"/>
    <w:rsid w:val="003C48E2"/>
    <w:rsid w:val="003C48E3"/>
    <w:rsid w:val="003C4A35"/>
    <w:rsid w:val="003C4C2A"/>
    <w:rsid w:val="003C4CD2"/>
    <w:rsid w:val="003C50A8"/>
    <w:rsid w:val="003C5136"/>
    <w:rsid w:val="003C538A"/>
    <w:rsid w:val="003C538D"/>
    <w:rsid w:val="003C5489"/>
    <w:rsid w:val="003C593C"/>
    <w:rsid w:val="003C62BB"/>
    <w:rsid w:val="003C63FB"/>
    <w:rsid w:val="003C642A"/>
    <w:rsid w:val="003C669E"/>
    <w:rsid w:val="003C6735"/>
    <w:rsid w:val="003C6D85"/>
    <w:rsid w:val="003C6F21"/>
    <w:rsid w:val="003C71B0"/>
    <w:rsid w:val="003C73B9"/>
    <w:rsid w:val="003C7784"/>
    <w:rsid w:val="003C78C1"/>
    <w:rsid w:val="003C7957"/>
    <w:rsid w:val="003C79E0"/>
    <w:rsid w:val="003C7A9A"/>
    <w:rsid w:val="003C7C96"/>
    <w:rsid w:val="003C7D9C"/>
    <w:rsid w:val="003C7EC7"/>
    <w:rsid w:val="003C7EFB"/>
    <w:rsid w:val="003D02DA"/>
    <w:rsid w:val="003D05ED"/>
    <w:rsid w:val="003D084F"/>
    <w:rsid w:val="003D09AC"/>
    <w:rsid w:val="003D0ABC"/>
    <w:rsid w:val="003D0C59"/>
    <w:rsid w:val="003D0D7F"/>
    <w:rsid w:val="003D0DB3"/>
    <w:rsid w:val="003D0E12"/>
    <w:rsid w:val="003D0EF5"/>
    <w:rsid w:val="003D1463"/>
    <w:rsid w:val="003D1591"/>
    <w:rsid w:val="003D162C"/>
    <w:rsid w:val="003D17E5"/>
    <w:rsid w:val="003D1804"/>
    <w:rsid w:val="003D1844"/>
    <w:rsid w:val="003D196A"/>
    <w:rsid w:val="003D1B4C"/>
    <w:rsid w:val="003D1C3D"/>
    <w:rsid w:val="003D20BC"/>
    <w:rsid w:val="003D254D"/>
    <w:rsid w:val="003D2599"/>
    <w:rsid w:val="003D26C6"/>
    <w:rsid w:val="003D28E9"/>
    <w:rsid w:val="003D2908"/>
    <w:rsid w:val="003D302B"/>
    <w:rsid w:val="003D33AA"/>
    <w:rsid w:val="003D3494"/>
    <w:rsid w:val="003D3567"/>
    <w:rsid w:val="003D3723"/>
    <w:rsid w:val="003D3B66"/>
    <w:rsid w:val="003D3D32"/>
    <w:rsid w:val="003D3DB0"/>
    <w:rsid w:val="003D42E6"/>
    <w:rsid w:val="003D43F1"/>
    <w:rsid w:val="003D4634"/>
    <w:rsid w:val="003D4993"/>
    <w:rsid w:val="003D49EE"/>
    <w:rsid w:val="003D49FF"/>
    <w:rsid w:val="003D4AEF"/>
    <w:rsid w:val="003D4B3F"/>
    <w:rsid w:val="003D4B5B"/>
    <w:rsid w:val="003D4C1E"/>
    <w:rsid w:val="003D4D62"/>
    <w:rsid w:val="003D4D6A"/>
    <w:rsid w:val="003D51E1"/>
    <w:rsid w:val="003D569C"/>
    <w:rsid w:val="003D5998"/>
    <w:rsid w:val="003D5B40"/>
    <w:rsid w:val="003D5B91"/>
    <w:rsid w:val="003D5E89"/>
    <w:rsid w:val="003D5F3B"/>
    <w:rsid w:val="003D5FC5"/>
    <w:rsid w:val="003D61B6"/>
    <w:rsid w:val="003D6254"/>
    <w:rsid w:val="003D62EE"/>
    <w:rsid w:val="003D631D"/>
    <w:rsid w:val="003D6433"/>
    <w:rsid w:val="003D6654"/>
    <w:rsid w:val="003D667D"/>
    <w:rsid w:val="003D688B"/>
    <w:rsid w:val="003D69EC"/>
    <w:rsid w:val="003D6B04"/>
    <w:rsid w:val="003D6C40"/>
    <w:rsid w:val="003D6C90"/>
    <w:rsid w:val="003D6CFB"/>
    <w:rsid w:val="003D6D54"/>
    <w:rsid w:val="003D6F0B"/>
    <w:rsid w:val="003D6F3A"/>
    <w:rsid w:val="003D6F83"/>
    <w:rsid w:val="003D70C0"/>
    <w:rsid w:val="003D724D"/>
    <w:rsid w:val="003D7295"/>
    <w:rsid w:val="003D7392"/>
    <w:rsid w:val="003D76BE"/>
    <w:rsid w:val="003D7712"/>
    <w:rsid w:val="003D78B5"/>
    <w:rsid w:val="003D79B2"/>
    <w:rsid w:val="003D7A6F"/>
    <w:rsid w:val="003D7C9E"/>
    <w:rsid w:val="003D7CD6"/>
    <w:rsid w:val="003D7CE3"/>
    <w:rsid w:val="003E03BA"/>
    <w:rsid w:val="003E0447"/>
    <w:rsid w:val="003E0C15"/>
    <w:rsid w:val="003E0C18"/>
    <w:rsid w:val="003E0C91"/>
    <w:rsid w:val="003E1061"/>
    <w:rsid w:val="003E1399"/>
    <w:rsid w:val="003E143C"/>
    <w:rsid w:val="003E15A7"/>
    <w:rsid w:val="003E1841"/>
    <w:rsid w:val="003E1858"/>
    <w:rsid w:val="003E193C"/>
    <w:rsid w:val="003E1DC2"/>
    <w:rsid w:val="003E226D"/>
    <w:rsid w:val="003E23C3"/>
    <w:rsid w:val="003E24A6"/>
    <w:rsid w:val="003E2670"/>
    <w:rsid w:val="003E27CC"/>
    <w:rsid w:val="003E296E"/>
    <w:rsid w:val="003E2AA0"/>
    <w:rsid w:val="003E2BD7"/>
    <w:rsid w:val="003E2BDD"/>
    <w:rsid w:val="003E2BE0"/>
    <w:rsid w:val="003E2BFA"/>
    <w:rsid w:val="003E2C57"/>
    <w:rsid w:val="003E2C7D"/>
    <w:rsid w:val="003E30DA"/>
    <w:rsid w:val="003E335D"/>
    <w:rsid w:val="003E356B"/>
    <w:rsid w:val="003E35F6"/>
    <w:rsid w:val="003E363D"/>
    <w:rsid w:val="003E369E"/>
    <w:rsid w:val="003E36CA"/>
    <w:rsid w:val="003E371D"/>
    <w:rsid w:val="003E3832"/>
    <w:rsid w:val="003E393A"/>
    <w:rsid w:val="003E39FB"/>
    <w:rsid w:val="003E3A4E"/>
    <w:rsid w:val="003E3BA1"/>
    <w:rsid w:val="003E3F9F"/>
    <w:rsid w:val="003E4179"/>
    <w:rsid w:val="003E41AF"/>
    <w:rsid w:val="003E4507"/>
    <w:rsid w:val="003E4725"/>
    <w:rsid w:val="003E4865"/>
    <w:rsid w:val="003E4935"/>
    <w:rsid w:val="003E4A50"/>
    <w:rsid w:val="003E4A98"/>
    <w:rsid w:val="003E4AE5"/>
    <w:rsid w:val="003E50DD"/>
    <w:rsid w:val="003E5127"/>
    <w:rsid w:val="003E5218"/>
    <w:rsid w:val="003E522C"/>
    <w:rsid w:val="003E52FE"/>
    <w:rsid w:val="003E531D"/>
    <w:rsid w:val="003E5736"/>
    <w:rsid w:val="003E57FC"/>
    <w:rsid w:val="003E586C"/>
    <w:rsid w:val="003E5A3E"/>
    <w:rsid w:val="003E5B00"/>
    <w:rsid w:val="003E5B6C"/>
    <w:rsid w:val="003E5C2A"/>
    <w:rsid w:val="003E5E01"/>
    <w:rsid w:val="003E5F32"/>
    <w:rsid w:val="003E605C"/>
    <w:rsid w:val="003E6175"/>
    <w:rsid w:val="003E6354"/>
    <w:rsid w:val="003E63E6"/>
    <w:rsid w:val="003E649D"/>
    <w:rsid w:val="003E64CE"/>
    <w:rsid w:val="003E64EF"/>
    <w:rsid w:val="003E6634"/>
    <w:rsid w:val="003E66BB"/>
    <w:rsid w:val="003E68BA"/>
    <w:rsid w:val="003E69F7"/>
    <w:rsid w:val="003E6A86"/>
    <w:rsid w:val="003E6D4B"/>
    <w:rsid w:val="003E6DEB"/>
    <w:rsid w:val="003E7234"/>
    <w:rsid w:val="003E735E"/>
    <w:rsid w:val="003E7385"/>
    <w:rsid w:val="003E73B6"/>
    <w:rsid w:val="003E76ED"/>
    <w:rsid w:val="003E7850"/>
    <w:rsid w:val="003E7B08"/>
    <w:rsid w:val="003E7BFF"/>
    <w:rsid w:val="003E7E6A"/>
    <w:rsid w:val="003E7E9F"/>
    <w:rsid w:val="003F01D3"/>
    <w:rsid w:val="003F0237"/>
    <w:rsid w:val="003F0258"/>
    <w:rsid w:val="003F04A4"/>
    <w:rsid w:val="003F04EB"/>
    <w:rsid w:val="003F0578"/>
    <w:rsid w:val="003F0709"/>
    <w:rsid w:val="003F076F"/>
    <w:rsid w:val="003F0974"/>
    <w:rsid w:val="003F0D24"/>
    <w:rsid w:val="003F0EA1"/>
    <w:rsid w:val="003F1062"/>
    <w:rsid w:val="003F14BE"/>
    <w:rsid w:val="003F15D6"/>
    <w:rsid w:val="003F16A8"/>
    <w:rsid w:val="003F16E0"/>
    <w:rsid w:val="003F186D"/>
    <w:rsid w:val="003F1A8F"/>
    <w:rsid w:val="003F1C89"/>
    <w:rsid w:val="003F1D47"/>
    <w:rsid w:val="003F1E8F"/>
    <w:rsid w:val="003F1EB8"/>
    <w:rsid w:val="003F1F0F"/>
    <w:rsid w:val="003F1F4B"/>
    <w:rsid w:val="003F227D"/>
    <w:rsid w:val="003F2326"/>
    <w:rsid w:val="003F2348"/>
    <w:rsid w:val="003F2349"/>
    <w:rsid w:val="003F2687"/>
    <w:rsid w:val="003F26FD"/>
    <w:rsid w:val="003F2824"/>
    <w:rsid w:val="003F2C6E"/>
    <w:rsid w:val="003F2D73"/>
    <w:rsid w:val="003F2E1D"/>
    <w:rsid w:val="003F2F0E"/>
    <w:rsid w:val="003F326F"/>
    <w:rsid w:val="003F35C2"/>
    <w:rsid w:val="003F3902"/>
    <w:rsid w:val="003F39F3"/>
    <w:rsid w:val="003F3A68"/>
    <w:rsid w:val="003F3D4A"/>
    <w:rsid w:val="003F3E36"/>
    <w:rsid w:val="003F413D"/>
    <w:rsid w:val="003F433F"/>
    <w:rsid w:val="003F4358"/>
    <w:rsid w:val="003F43AF"/>
    <w:rsid w:val="003F4730"/>
    <w:rsid w:val="003F49CD"/>
    <w:rsid w:val="003F4BBC"/>
    <w:rsid w:val="003F4C25"/>
    <w:rsid w:val="003F4EC3"/>
    <w:rsid w:val="003F508F"/>
    <w:rsid w:val="003F510D"/>
    <w:rsid w:val="003F5371"/>
    <w:rsid w:val="003F553B"/>
    <w:rsid w:val="003F556E"/>
    <w:rsid w:val="003F58C0"/>
    <w:rsid w:val="003F5AA3"/>
    <w:rsid w:val="003F5F15"/>
    <w:rsid w:val="003F5FD5"/>
    <w:rsid w:val="003F61DF"/>
    <w:rsid w:val="003F620B"/>
    <w:rsid w:val="003F628E"/>
    <w:rsid w:val="003F6570"/>
    <w:rsid w:val="003F66AC"/>
    <w:rsid w:val="003F6744"/>
    <w:rsid w:val="003F6754"/>
    <w:rsid w:val="003F6B8E"/>
    <w:rsid w:val="003F6CEA"/>
    <w:rsid w:val="003F6DA7"/>
    <w:rsid w:val="003F6DEB"/>
    <w:rsid w:val="003F7033"/>
    <w:rsid w:val="003F71B6"/>
    <w:rsid w:val="003F725B"/>
    <w:rsid w:val="003F7CB1"/>
    <w:rsid w:val="003F7CE2"/>
    <w:rsid w:val="003F7DE6"/>
    <w:rsid w:val="0040009F"/>
    <w:rsid w:val="004001A9"/>
    <w:rsid w:val="0040028A"/>
    <w:rsid w:val="00400309"/>
    <w:rsid w:val="004005C5"/>
    <w:rsid w:val="00400657"/>
    <w:rsid w:val="00400BC6"/>
    <w:rsid w:val="00400D6A"/>
    <w:rsid w:val="00400E8E"/>
    <w:rsid w:val="004010F5"/>
    <w:rsid w:val="00401111"/>
    <w:rsid w:val="004011AE"/>
    <w:rsid w:val="00401226"/>
    <w:rsid w:val="00401232"/>
    <w:rsid w:val="004012EB"/>
    <w:rsid w:val="00401478"/>
    <w:rsid w:val="0040155E"/>
    <w:rsid w:val="0040178E"/>
    <w:rsid w:val="004019FF"/>
    <w:rsid w:val="00401A33"/>
    <w:rsid w:val="00401E7E"/>
    <w:rsid w:val="00401EFB"/>
    <w:rsid w:val="00401F07"/>
    <w:rsid w:val="00401FB7"/>
    <w:rsid w:val="00402097"/>
    <w:rsid w:val="004020FD"/>
    <w:rsid w:val="004024A3"/>
    <w:rsid w:val="004027C7"/>
    <w:rsid w:val="004028D7"/>
    <w:rsid w:val="004028DB"/>
    <w:rsid w:val="004028E1"/>
    <w:rsid w:val="0040290B"/>
    <w:rsid w:val="00402AB7"/>
    <w:rsid w:val="00402B6F"/>
    <w:rsid w:val="00402C6A"/>
    <w:rsid w:val="00402DBA"/>
    <w:rsid w:val="0040305B"/>
    <w:rsid w:val="004030CD"/>
    <w:rsid w:val="00403167"/>
    <w:rsid w:val="00403335"/>
    <w:rsid w:val="00403591"/>
    <w:rsid w:val="00403818"/>
    <w:rsid w:val="0040383A"/>
    <w:rsid w:val="00403B1E"/>
    <w:rsid w:val="00403BBA"/>
    <w:rsid w:val="00403D8E"/>
    <w:rsid w:val="00403F3D"/>
    <w:rsid w:val="00403F9C"/>
    <w:rsid w:val="0040435D"/>
    <w:rsid w:val="004043BE"/>
    <w:rsid w:val="00404451"/>
    <w:rsid w:val="00404712"/>
    <w:rsid w:val="004049D7"/>
    <w:rsid w:val="00404A0C"/>
    <w:rsid w:val="00404B6B"/>
    <w:rsid w:val="00404D0B"/>
    <w:rsid w:val="00404D1A"/>
    <w:rsid w:val="00404D7A"/>
    <w:rsid w:val="00404D7E"/>
    <w:rsid w:val="00404E12"/>
    <w:rsid w:val="00404E46"/>
    <w:rsid w:val="004051B7"/>
    <w:rsid w:val="0040542C"/>
    <w:rsid w:val="00405793"/>
    <w:rsid w:val="00405CA8"/>
    <w:rsid w:val="00405E12"/>
    <w:rsid w:val="00405E28"/>
    <w:rsid w:val="00405E2D"/>
    <w:rsid w:val="00405E92"/>
    <w:rsid w:val="0040609E"/>
    <w:rsid w:val="004060E3"/>
    <w:rsid w:val="00406192"/>
    <w:rsid w:val="004061CE"/>
    <w:rsid w:val="00406373"/>
    <w:rsid w:val="004063BA"/>
    <w:rsid w:val="00406473"/>
    <w:rsid w:val="00406474"/>
    <w:rsid w:val="0040652C"/>
    <w:rsid w:val="00406691"/>
    <w:rsid w:val="004066CD"/>
    <w:rsid w:val="0040682D"/>
    <w:rsid w:val="0040686F"/>
    <w:rsid w:val="00406AE0"/>
    <w:rsid w:val="00406AF4"/>
    <w:rsid w:val="00406B10"/>
    <w:rsid w:val="00406EF7"/>
    <w:rsid w:val="0040714A"/>
    <w:rsid w:val="004075EB"/>
    <w:rsid w:val="00407614"/>
    <w:rsid w:val="004079FA"/>
    <w:rsid w:val="00407B38"/>
    <w:rsid w:val="00407CE7"/>
    <w:rsid w:val="00407DB5"/>
    <w:rsid w:val="00407F9E"/>
    <w:rsid w:val="004100AD"/>
    <w:rsid w:val="004104C5"/>
    <w:rsid w:val="00410644"/>
    <w:rsid w:val="004109AD"/>
    <w:rsid w:val="00410A0A"/>
    <w:rsid w:val="00410DF6"/>
    <w:rsid w:val="00410E54"/>
    <w:rsid w:val="00410F87"/>
    <w:rsid w:val="00411062"/>
    <w:rsid w:val="00411333"/>
    <w:rsid w:val="004116F8"/>
    <w:rsid w:val="004119B7"/>
    <w:rsid w:val="00411B67"/>
    <w:rsid w:val="00411C05"/>
    <w:rsid w:val="00411D0E"/>
    <w:rsid w:val="00411E90"/>
    <w:rsid w:val="00412251"/>
    <w:rsid w:val="0041243C"/>
    <w:rsid w:val="00412477"/>
    <w:rsid w:val="004125D1"/>
    <w:rsid w:val="00412821"/>
    <w:rsid w:val="0041285F"/>
    <w:rsid w:val="00412888"/>
    <w:rsid w:val="00412A2B"/>
    <w:rsid w:val="00412A5A"/>
    <w:rsid w:val="00412A93"/>
    <w:rsid w:val="00412CC5"/>
    <w:rsid w:val="00412DF3"/>
    <w:rsid w:val="00412F78"/>
    <w:rsid w:val="00413035"/>
    <w:rsid w:val="00413174"/>
    <w:rsid w:val="00413600"/>
    <w:rsid w:val="00413655"/>
    <w:rsid w:val="0041365E"/>
    <w:rsid w:val="00413752"/>
    <w:rsid w:val="0041389D"/>
    <w:rsid w:val="00413989"/>
    <w:rsid w:val="00413A60"/>
    <w:rsid w:val="00413ABD"/>
    <w:rsid w:val="00413DA6"/>
    <w:rsid w:val="00413E31"/>
    <w:rsid w:val="004142C1"/>
    <w:rsid w:val="00414669"/>
    <w:rsid w:val="004147FF"/>
    <w:rsid w:val="004148E0"/>
    <w:rsid w:val="00414B9C"/>
    <w:rsid w:val="00414C34"/>
    <w:rsid w:val="00414CA6"/>
    <w:rsid w:val="00414D12"/>
    <w:rsid w:val="0041505B"/>
    <w:rsid w:val="00415092"/>
    <w:rsid w:val="004150ED"/>
    <w:rsid w:val="00415247"/>
    <w:rsid w:val="00415938"/>
    <w:rsid w:val="00415A7A"/>
    <w:rsid w:val="00415B54"/>
    <w:rsid w:val="00415D2B"/>
    <w:rsid w:val="00415E1E"/>
    <w:rsid w:val="00415F6F"/>
    <w:rsid w:val="00416296"/>
    <w:rsid w:val="0041671F"/>
    <w:rsid w:val="0041684F"/>
    <w:rsid w:val="004168F2"/>
    <w:rsid w:val="00416970"/>
    <w:rsid w:val="00416981"/>
    <w:rsid w:val="0041699F"/>
    <w:rsid w:val="00416BDD"/>
    <w:rsid w:val="00416C44"/>
    <w:rsid w:val="00416CB2"/>
    <w:rsid w:val="00416D66"/>
    <w:rsid w:val="00416FA2"/>
    <w:rsid w:val="00417275"/>
    <w:rsid w:val="0041737F"/>
    <w:rsid w:val="00417450"/>
    <w:rsid w:val="00417752"/>
    <w:rsid w:val="00417760"/>
    <w:rsid w:val="00417A92"/>
    <w:rsid w:val="00417AEA"/>
    <w:rsid w:val="00417C40"/>
    <w:rsid w:val="00417C5A"/>
    <w:rsid w:val="00417F22"/>
    <w:rsid w:val="00417FBE"/>
    <w:rsid w:val="0042003E"/>
    <w:rsid w:val="004200F2"/>
    <w:rsid w:val="00420146"/>
    <w:rsid w:val="0042027A"/>
    <w:rsid w:val="00420416"/>
    <w:rsid w:val="004205E0"/>
    <w:rsid w:val="0042068F"/>
    <w:rsid w:val="004207FE"/>
    <w:rsid w:val="004208BB"/>
    <w:rsid w:val="00420E71"/>
    <w:rsid w:val="00421042"/>
    <w:rsid w:val="0042137D"/>
    <w:rsid w:val="0042147B"/>
    <w:rsid w:val="00421B1C"/>
    <w:rsid w:val="00421B56"/>
    <w:rsid w:val="00421CB4"/>
    <w:rsid w:val="00421CE2"/>
    <w:rsid w:val="00421D50"/>
    <w:rsid w:val="00421D71"/>
    <w:rsid w:val="00421D7D"/>
    <w:rsid w:val="00421E11"/>
    <w:rsid w:val="00422036"/>
    <w:rsid w:val="00422124"/>
    <w:rsid w:val="0042236E"/>
    <w:rsid w:val="004223D9"/>
    <w:rsid w:val="0042246E"/>
    <w:rsid w:val="00422617"/>
    <w:rsid w:val="00422919"/>
    <w:rsid w:val="0042298F"/>
    <w:rsid w:val="00422BBB"/>
    <w:rsid w:val="00422E1A"/>
    <w:rsid w:val="00422E75"/>
    <w:rsid w:val="00422FCD"/>
    <w:rsid w:val="0042307E"/>
    <w:rsid w:val="00423277"/>
    <w:rsid w:val="00423547"/>
    <w:rsid w:val="004236B2"/>
    <w:rsid w:val="00423822"/>
    <w:rsid w:val="00423848"/>
    <w:rsid w:val="00423938"/>
    <w:rsid w:val="0042424C"/>
    <w:rsid w:val="004248EE"/>
    <w:rsid w:val="00424959"/>
    <w:rsid w:val="00424A1A"/>
    <w:rsid w:val="00424A4D"/>
    <w:rsid w:val="00424AB2"/>
    <w:rsid w:val="00424D5F"/>
    <w:rsid w:val="00424D98"/>
    <w:rsid w:val="00424E1C"/>
    <w:rsid w:val="0042506A"/>
    <w:rsid w:val="004250D2"/>
    <w:rsid w:val="004251B4"/>
    <w:rsid w:val="00425285"/>
    <w:rsid w:val="004254DE"/>
    <w:rsid w:val="0042557F"/>
    <w:rsid w:val="0042558C"/>
    <w:rsid w:val="00425649"/>
    <w:rsid w:val="00425727"/>
    <w:rsid w:val="0042582A"/>
    <w:rsid w:val="00425970"/>
    <w:rsid w:val="00425A6B"/>
    <w:rsid w:val="00425C50"/>
    <w:rsid w:val="00425CFD"/>
    <w:rsid w:val="00425EE1"/>
    <w:rsid w:val="0042606C"/>
    <w:rsid w:val="00426073"/>
    <w:rsid w:val="0042626B"/>
    <w:rsid w:val="004264FC"/>
    <w:rsid w:val="00426518"/>
    <w:rsid w:val="00426610"/>
    <w:rsid w:val="004268E5"/>
    <w:rsid w:val="004269E0"/>
    <w:rsid w:val="00426D9C"/>
    <w:rsid w:val="00426DE7"/>
    <w:rsid w:val="00426DF2"/>
    <w:rsid w:val="004272AA"/>
    <w:rsid w:val="004272E6"/>
    <w:rsid w:val="00427321"/>
    <w:rsid w:val="0042765E"/>
    <w:rsid w:val="004276AE"/>
    <w:rsid w:val="004276B0"/>
    <w:rsid w:val="00427AAD"/>
    <w:rsid w:val="00427B80"/>
    <w:rsid w:val="00427C72"/>
    <w:rsid w:val="00427E66"/>
    <w:rsid w:val="00427E72"/>
    <w:rsid w:val="00427FF3"/>
    <w:rsid w:val="00430034"/>
    <w:rsid w:val="00430087"/>
    <w:rsid w:val="0043013C"/>
    <w:rsid w:val="0043019E"/>
    <w:rsid w:val="004302A8"/>
    <w:rsid w:val="00430355"/>
    <w:rsid w:val="0043039F"/>
    <w:rsid w:val="004303C3"/>
    <w:rsid w:val="0043057C"/>
    <w:rsid w:val="004307D6"/>
    <w:rsid w:val="004307F9"/>
    <w:rsid w:val="0043083F"/>
    <w:rsid w:val="00430938"/>
    <w:rsid w:val="0043094C"/>
    <w:rsid w:val="004309C1"/>
    <w:rsid w:val="004309D1"/>
    <w:rsid w:val="00430A25"/>
    <w:rsid w:val="00430A55"/>
    <w:rsid w:val="00430B19"/>
    <w:rsid w:val="00430B62"/>
    <w:rsid w:val="00430CAD"/>
    <w:rsid w:val="00430CC9"/>
    <w:rsid w:val="004313FE"/>
    <w:rsid w:val="00431563"/>
    <w:rsid w:val="004316F1"/>
    <w:rsid w:val="004317C6"/>
    <w:rsid w:val="00431914"/>
    <w:rsid w:val="00431A72"/>
    <w:rsid w:val="00431C11"/>
    <w:rsid w:val="00431CFC"/>
    <w:rsid w:val="00432022"/>
    <w:rsid w:val="00432140"/>
    <w:rsid w:val="00432313"/>
    <w:rsid w:val="00432671"/>
    <w:rsid w:val="00432841"/>
    <w:rsid w:val="00432958"/>
    <w:rsid w:val="0043297E"/>
    <w:rsid w:val="00432B31"/>
    <w:rsid w:val="004330C9"/>
    <w:rsid w:val="00433142"/>
    <w:rsid w:val="004331D5"/>
    <w:rsid w:val="004332B3"/>
    <w:rsid w:val="004334EF"/>
    <w:rsid w:val="0043385C"/>
    <w:rsid w:val="004338D3"/>
    <w:rsid w:val="00433A43"/>
    <w:rsid w:val="00433AA9"/>
    <w:rsid w:val="00433AFC"/>
    <w:rsid w:val="00433DE8"/>
    <w:rsid w:val="00433FB7"/>
    <w:rsid w:val="0043402F"/>
    <w:rsid w:val="00434052"/>
    <w:rsid w:val="0043406A"/>
    <w:rsid w:val="00434289"/>
    <w:rsid w:val="00434294"/>
    <w:rsid w:val="004342CD"/>
    <w:rsid w:val="004349F3"/>
    <w:rsid w:val="00434CE1"/>
    <w:rsid w:val="00434D2F"/>
    <w:rsid w:val="00434DB4"/>
    <w:rsid w:val="00434F50"/>
    <w:rsid w:val="004351A5"/>
    <w:rsid w:val="0043522F"/>
    <w:rsid w:val="0043531D"/>
    <w:rsid w:val="00435377"/>
    <w:rsid w:val="0043541B"/>
    <w:rsid w:val="004354B0"/>
    <w:rsid w:val="004356E8"/>
    <w:rsid w:val="00435713"/>
    <w:rsid w:val="0043571D"/>
    <w:rsid w:val="00435730"/>
    <w:rsid w:val="00435965"/>
    <w:rsid w:val="00435A13"/>
    <w:rsid w:val="00435BC3"/>
    <w:rsid w:val="00435DEA"/>
    <w:rsid w:val="00435F4A"/>
    <w:rsid w:val="00435F97"/>
    <w:rsid w:val="00436191"/>
    <w:rsid w:val="004361C8"/>
    <w:rsid w:val="004362CD"/>
    <w:rsid w:val="004362F3"/>
    <w:rsid w:val="00436447"/>
    <w:rsid w:val="0043644A"/>
    <w:rsid w:val="004364C3"/>
    <w:rsid w:val="00436531"/>
    <w:rsid w:val="0043667E"/>
    <w:rsid w:val="004367DC"/>
    <w:rsid w:val="0043689B"/>
    <w:rsid w:val="00436957"/>
    <w:rsid w:val="004369C8"/>
    <w:rsid w:val="00436C3C"/>
    <w:rsid w:val="00436D2E"/>
    <w:rsid w:val="00436FAE"/>
    <w:rsid w:val="00437016"/>
    <w:rsid w:val="00437080"/>
    <w:rsid w:val="0043709B"/>
    <w:rsid w:val="004370C4"/>
    <w:rsid w:val="00437483"/>
    <w:rsid w:val="004377F0"/>
    <w:rsid w:val="00437923"/>
    <w:rsid w:val="00437C5C"/>
    <w:rsid w:val="00437EB2"/>
    <w:rsid w:val="00440074"/>
    <w:rsid w:val="004401F8"/>
    <w:rsid w:val="0044052B"/>
    <w:rsid w:val="00440567"/>
    <w:rsid w:val="00440662"/>
    <w:rsid w:val="004407B9"/>
    <w:rsid w:val="0044092E"/>
    <w:rsid w:val="004410D5"/>
    <w:rsid w:val="004413EF"/>
    <w:rsid w:val="0044144D"/>
    <w:rsid w:val="0044153F"/>
    <w:rsid w:val="00441541"/>
    <w:rsid w:val="00441AB5"/>
    <w:rsid w:val="00441B78"/>
    <w:rsid w:val="00441E2C"/>
    <w:rsid w:val="00441E62"/>
    <w:rsid w:val="00441E70"/>
    <w:rsid w:val="0044200C"/>
    <w:rsid w:val="00442236"/>
    <w:rsid w:val="004422F6"/>
    <w:rsid w:val="0044287E"/>
    <w:rsid w:val="00442BF4"/>
    <w:rsid w:val="00442D34"/>
    <w:rsid w:val="00442DFD"/>
    <w:rsid w:val="00443089"/>
    <w:rsid w:val="0044311D"/>
    <w:rsid w:val="004434BC"/>
    <w:rsid w:val="004434C7"/>
    <w:rsid w:val="0044361F"/>
    <w:rsid w:val="0044399F"/>
    <w:rsid w:val="00443B42"/>
    <w:rsid w:val="00443CD2"/>
    <w:rsid w:val="00443D52"/>
    <w:rsid w:val="00443DF0"/>
    <w:rsid w:val="00443E49"/>
    <w:rsid w:val="00443F64"/>
    <w:rsid w:val="00444054"/>
    <w:rsid w:val="004440C6"/>
    <w:rsid w:val="00444456"/>
    <w:rsid w:val="004444BF"/>
    <w:rsid w:val="00444648"/>
    <w:rsid w:val="00444751"/>
    <w:rsid w:val="004447AD"/>
    <w:rsid w:val="004447C4"/>
    <w:rsid w:val="00444E14"/>
    <w:rsid w:val="00445158"/>
    <w:rsid w:val="00445194"/>
    <w:rsid w:val="004451CB"/>
    <w:rsid w:val="004452CC"/>
    <w:rsid w:val="00445396"/>
    <w:rsid w:val="0044558D"/>
    <w:rsid w:val="0044562E"/>
    <w:rsid w:val="0044568D"/>
    <w:rsid w:val="004456D9"/>
    <w:rsid w:val="004456F6"/>
    <w:rsid w:val="004457A0"/>
    <w:rsid w:val="00445968"/>
    <w:rsid w:val="004459C7"/>
    <w:rsid w:val="00445C38"/>
    <w:rsid w:val="00445F37"/>
    <w:rsid w:val="004464D8"/>
    <w:rsid w:val="004464F5"/>
    <w:rsid w:val="0044653A"/>
    <w:rsid w:val="00446710"/>
    <w:rsid w:val="00446951"/>
    <w:rsid w:val="00446B91"/>
    <w:rsid w:val="00446CBC"/>
    <w:rsid w:val="00446F8A"/>
    <w:rsid w:val="0044757D"/>
    <w:rsid w:val="00447675"/>
    <w:rsid w:val="00447BAB"/>
    <w:rsid w:val="00447E3E"/>
    <w:rsid w:val="004500DB"/>
    <w:rsid w:val="004502AF"/>
    <w:rsid w:val="00450612"/>
    <w:rsid w:val="00450645"/>
    <w:rsid w:val="0045080E"/>
    <w:rsid w:val="00450979"/>
    <w:rsid w:val="00450B77"/>
    <w:rsid w:val="00450D2A"/>
    <w:rsid w:val="00450DAB"/>
    <w:rsid w:val="00450E69"/>
    <w:rsid w:val="00450EC6"/>
    <w:rsid w:val="00450F92"/>
    <w:rsid w:val="00450FDA"/>
    <w:rsid w:val="00451161"/>
    <w:rsid w:val="0045148F"/>
    <w:rsid w:val="004514DE"/>
    <w:rsid w:val="004515A0"/>
    <w:rsid w:val="0045163A"/>
    <w:rsid w:val="00451658"/>
    <w:rsid w:val="004516BF"/>
    <w:rsid w:val="0045199E"/>
    <w:rsid w:val="00451C44"/>
    <w:rsid w:val="00451C7D"/>
    <w:rsid w:val="00451D85"/>
    <w:rsid w:val="00451E4C"/>
    <w:rsid w:val="00451F5B"/>
    <w:rsid w:val="004520EA"/>
    <w:rsid w:val="0045246F"/>
    <w:rsid w:val="0045275F"/>
    <w:rsid w:val="0045285B"/>
    <w:rsid w:val="00452899"/>
    <w:rsid w:val="004529B5"/>
    <w:rsid w:val="00452A3B"/>
    <w:rsid w:val="00452A66"/>
    <w:rsid w:val="00452D1F"/>
    <w:rsid w:val="0045327F"/>
    <w:rsid w:val="00453370"/>
    <w:rsid w:val="00453486"/>
    <w:rsid w:val="004537E3"/>
    <w:rsid w:val="00453850"/>
    <w:rsid w:val="00453957"/>
    <w:rsid w:val="0045396F"/>
    <w:rsid w:val="00453A22"/>
    <w:rsid w:val="00453A33"/>
    <w:rsid w:val="00453DD6"/>
    <w:rsid w:val="004540AB"/>
    <w:rsid w:val="0045418D"/>
    <w:rsid w:val="00454204"/>
    <w:rsid w:val="0045432B"/>
    <w:rsid w:val="0045443F"/>
    <w:rsid w:val="00454499"/>
    <w:rsid w:val="0045475F"/>
    <w:rsid w:val="004547B9"/>
    <w:rsid w:val="0045494A"/>
    <w:rsid w:val="00454951"/>
    <w:rsid w:val="00454A11"/>
    <w:rsid w:val="00454A90"/>
    <w:rsid w:val="00454C0A"/>
    <w:rsid w:val="00454D37"/>
    <w:rsid w:val="00454EDF"/>
    <w:rsid w:val="004550C5"/>
    <w:rsid w:val="00455775"/>
    <w:rsid w:val="0045585B"/>
    <w:rsid w:val="00455A9C"/>
    <w:rsid w:val="00455E96"/>
    <w:rsid w:val="00455EF6"/>
    <w:rsid w:val="0045608B"/>
    <w:rsid w:val="0045649D"/>
    <w:rsid w:val="0045659B"/>
    <w:rsid w:val="00456819"/>
    <w:rsid w:val="004568A1"/>
    <w:rsid w:val="00456C2D"/>
    <w:rsid w:val="00456DA7"/>
    <w:rsid w:val="00456EE6"/>
    <w:rsid w:val="00457045"/>
    <w:rsid w:val="00457A6E"/>
    <w:rsid w:val="00457A7E"/>
    <w:rsid w:val="00457AAA"/>
    <w:rsid w:val="00457F59"/>
    <w:rsid w:val="004600F4"/>
    <w:rsid w:val="004602B7"/>
    <w:rsid w:val="004602D7"/>
    <w:rsid w:val="00460439"/>
    <w:rsid w:val="0046048E"/>
    <w:rsid w:val="004604EB"/>
    <w:rsid w:val="0046054D"/>
    <w:rsid w:val="00460648"/>
    <w:rsid w:val="00460660"/>
    <w:rsid w:val="0046066A"/>
    <w:rsid w:val="0046071E"/>
    <w:rsid w:val="004607BC"/>
    <w:rsid w:val="004607FD"/>
    <w:rsid w:val="00460804"/>
    <w:rsid w:val="00460A6C"/>
    <w:rsid w:val="00460A7C"/>
    <w:rsid w:val="00460BA6"/>
    <w:rsid w:val="00460D59"/>
    <w:rsid w:val="00460D97"/>
    <w:rsid w:val="00460E07"/>
    <w:rsid w:val="00460EF2"/>
    <w:rsid w:val="004610A6"/>
    <w:rsid w:val="0046111C"/>
    <w:rsid w:val="0046118F"/>
    <w:rsid w:val="0046143A"/>
    <w:rsid w:val="00461475"/>
    <w:rsid w:val="004617B7"/>
    <w:rsid w:val="0046190D"/>
    <w:rsid w:val="00461972"/>
    <w:rsid w:val="00461A3C"/>
    <w:rsid w:val="00461A77"/>
    <w:rsid w:val="00461AB7"/>
    <w:rsid w:val="00461B64"/>
    <w:rsid w:val="00461C42"/>
    <w:rsid w:val="00461DE6"/>
    <w:rsid w:val="00461F45"/>
    <w:rsid w:val="00462205"/>
    <w:rsid w:val="0046234A"/>
    <w:rsid w:val="0046236C"/>
    <w:rsid w:val="004623A5"/>
    <w:rsid w:val="004623DE"/>
    <w:rsid w:val="00462421"/>
    <w:rsid w:val="00462620"/>
    <w:rsid w:val="004626B0"/>
    <w:rsid w:val="00462851"/>
    <w:rsid w:val="004628D1"/>
    <w:rsid w:val="00462909"/>
    <w:rsid w:val="004629D8"/>
    <w:rsid w:val="00462C06"/>
    <w:rsid w:val="00462CD5"/>
    <w:rsid w:val="00462F49"/>
    <w:rsid w:val="00463246"/>
    <w:rsid w:val="004634BE"/>
    <w:rsid w:val="00463695"/>
    <w:rsid w:val="0046371E"/>
    <w:rsid w:val="00463800"/>
    <w:rsid w:val="004639C7"/>
    <w:rsid w:val="00463A6B"/>
    <w:rsid w:val="00463AB3"/>
    <w:rsid w:val="00463BDA"/>
    <w:rsid w:val="00463C83"/>
    <w:rsid w:val="00463D18"/>
    <w:rsid w:val="00463DE3"/>
    <w:rsid w:val="004640D8"/>
    <w:rsid w:val="0046425D"/>
    <w:rsid w:val="0046430E"/>
    <w:rsid w:val="00464740"/>
    <w:rsid w:val="00464781"/>
    <w:rsid w:val="004649A5"/>
    <w:rsid w:val="00464C09"/>
    <w:rsid w:val="00464D3E"/>
    <w:rsid w:val="00464DD6"/>
    <w:rsid w:val="0046512B"/>
    <w:rsid w:val="0046514C"/>
    <w:rsid w:val="00465243"/>
    <w:rsid w:val="00465376"/>
    <w:rsid w:val="00465427"/>
    <w:rsid w:val="004654C2"/>
    <w:rsid w:val="00465B92"/>
    <w:rsid w:val="00465D25"/>
    <w:rsid w:val="00465D92"/>
    <w:rsid w:val="00465F55"/>
    <w:rsid w:val="00465FD4"/>
    <w:rsid w:val="00466023"/>
    <w:rsid w:val="00466115"/>
    <w:rsid w:val="004661AC"/>
    <w:rsid w:val="004661D9"/>
    <w:rsid w:val="004662ED"/>
    <w:rsid w:val="004663B9"/>
    <w:rsid w:val="0046668C"/>
    <w:rsid w:val="004667C5"/>
    <w:rsid w:val="00466A44"/>
    <w:rsid w:val="00466DD1"/>
    <w:rsid w:val="00466E5E"/>
    <w:rsid w:val="00466ECD"/>
    <w:rsid w:val="0046710F"/>
    <w:rsid w:val="00467242"/>
    <w:rsid w:val="00467248"/>
    <w:rsid w:val="004673FD"/>
    <w:rsid w:val="00467453"/>
    <w:rsid w:val="00467587"/>
    <w:rsid w:val="004676E8"/>
    <w:rsid w:val="0046778B"/>
    <w:rsid w:val="004679AC"/>
    <w:rsid w:val="00467C6A"/>
    <w:rsid w:val="00467FE4"/>
    <w:rsid w:val="004700E9"/>
    <w:rsid w:val="0047018A"/>
    <w:rsid w:val="00470301"/>
    <w:rsid w:val="00470374"/>
    <w:rsid w:val="0047056D"/>
    <w:rsid w:val="004705D1"/>
    <w:rsid w:val="00470616"/>
    <w:rsid w:val="004706AD"/>
    <w:rsid w:val="004706F7"/>
    <w:rsid w:val="00470819"/>
    <w:rsid w:val="0047095E"/>
    <w:rsid w:val="00470A0E"/>
    <w:rsid w:val="00470BAC"/>
    <w:rsid w:val="00470DBF"/>
    <w:rsid w:val="00470DD0"/>
    <w:rsid w:val="00471116"/>
    <w:rsid w:val="00471696"/>
    <w:rsid w:val="004719E5"/>
    <w:rsid w:val="00471C4C"/>
    <w:rsid w:val="00471CF3"/>
    <w:rsid w:val="00471D80"/>
    <w:rsid w:val="00471F98"/>
    <w:rsid w:val="0047202F"/>
    <w:rsid w:val="004722FF"/>
    <w:rsid w:val="0047234E"/>
    <w:rsid w:val="004724DE"/>
    <w:rsid w:val="004724F4"/>
    <w:rsid w:val="00472553"/>
    <w:rsid w:val="004725C4"/>
    <w:rsid w:val="004726BD"/>
    <w:rsid w:val="00472832"/>
    <w:rsid w:val="00472986"/>
    <w:rsid w:val="00472B92"/>
    <w:rsid w:val="00473004"/>
    <w:rsid w:val="004730D9"/>
    <w:rsid w:val="0047314D"/>
    <w:rsid w:val="004735C0"/>
    <w:rsid w:val="00473833"/>
    <w:rsid w:val="00473BF4"/>
    <w:rsid w:val="00473E73"/>
    <w:rsid w:val="00473EDF"/>
    <w:rsid w:val="004743D4"/>
    <w:rsid w:val="004746B4"/>
    <w:rsid w:val="00474838"/>
    <w:rsid w:val="004749BE"/>
    <w:rsid w:val="00474BE5"/>
    <w:rsid w:val="00474DF3"/>
    <w:rsid w:val="00474E86"/>
    <w:rsid w:val="00475336"/>
    <w:rsid w:val="004754DE"/>
    <w:rsid w:val="0047551F"/>
    <w:rsid w:val="00475529"/>
    <w:rsid w:val="00475603"/>
    <w:rsid w:val="004758DA"/>
    <w:rsid w:val="004759CE"/>
    <w:rsid w:val="00475AB0"/>
    <w:rsid w:val="00475AF0"/>
    <w:rsid w:val="00475AF8"/>
    <w:rsid w:val="00475B8A"/>
    <w:rsid w:val="004760E3"/>
    <w:rsid w:val="004762F2"/>
    <w:rsid w:val="00476408"/>
    <w:rsid w:val="00476788"/>
    <w:rsid w:val="0047687A"/>
    <w:rsid w:val="00476AA3"/>
    <w:rsid w:val="00476AD3"/>
    <w:rsid w:val="00476BD3"/>
    <w:rsid w:val="00476D10"/>
    <w:rsid w:val="00477283"/>
    <w:rsid w:val="0047733E"/>
    <w:rsid w:val="00477467"/>
    <w:rsid w:val="0047766E"/>
    <w:rsid w:val="004776D4"/>
    <w:rsid w:val="00477798"/>
    <w:rsid w:val="00477803"/>
    <w:rsid w:val="004778A4"/>
    <w:rsid w:val="00477BAC"/>
    <w:rsid w:val="00477E19"/>
    <w:rsid w:val="00480028"/>
    <w:rsid w:val="00480300"/>
    <w:rsid w:val="004804C2"/>
    <w:rsid w:val="00480612"/>
    <w:rsid w:val="00480686"/>
    <w:rsid w:val="00480687"/>
    <w:rsid w:val="004807C6"/>
    <w:rsid w:val="00480DA8"/>
    <w:rsid w:val="00480DFC"/>
    <w:rsid w:val="00480EF8"/>
    <w:rsid w:val="00481268"/>
    <w:rsid w:val="004813F5"/>
    <w:rsid w:val="0048161D"/>
    <w:rsid w:val="004818C4"/>
    <w:rsid w:val="004818DD"/>
    <w:rsid w:val="00481971"/>
    <w:rsid w:val="00481972"/>
    <w:rsid w:val="00481CE7"/>
    <w:rsid w:val="00481DF8"/>
    <w:rsid w:val="00481FB4"/>
    <w:rsid w:val="0048220D"/>
    <w:rsid w:val="00482346"/>
    <w:rsid w:val="0048245B"/>
    <w:rsid w:val="004824BA"/>
    <w:rsid w:val="004826D2"/>
    <w:rsid w:val="004826F8"/>
    <w:rsid w:val="0048297D"/>
    <w:rsid w:val="00482A7B"/>
    <w:rsid w:val="00482AB2"/>
    <w:rsid w:val="00482B5E"/>
    <w:rsid w:val="00482C57"/>
    <w:rsid w:val="00482C75"/>
    <w:rsid w:val="00482CE2"/>
    <w:rsid w:val="00482DBC"/>
    <w:rsid w:val="00483543"/>
    <w:rsid w:val="0048354C"/>
    <w:rsid w:val="004835FC"/>
    <w:rsid w:val="004837E5"/>
    <w:rsid w:val="00483A62"/>
    <w:rsid w:val="00483B10"/>
    <w:rsid w:val="0048431A"/>
    <w:rsid w:val="00484372"/>
    <w:rsid w:val="0048453E"/>
    <w:rsid w:val="004848E5"/>
    <w:rsid w:val="0048493D"/>
    <w:rsid w:val="0048499E"/>
    <w:rsid w:val="004849FA"/>
    <w:rsid w:val="00484C8E"/>
    <w:rsid w:val="00484D08"/>
    <w:rsid w:val="00484DCB"/>
    <w:rsid w:val="00484E99"/>
    <w:rsid w:val="00484F26"/>
    <w:rsid w:val="00484F87"/>
    <w:rsid w:val="0048529A"/>
    <w:rsid w:val="004852EB"/>
    <w:rsid w:val="004852F1"/>
    <w:rsid w:val="004853EF"/>
    <w:rsid w:val="00485732"/>
    <w:rsid w:val="0048582F"/>
    <w:rsid w:val="00485A8E"/>
    <w:rsid w:val="00485E2D"/>
    <w:rsid w:val="0048608F"/>
    <w:rsid w:val="004861A5"/>
    <w:rsid w:val="0048621D"/>
    <w:rsid w:val="0048622C"/>
    <w:rsid w:val="0048642B"/>
    <w:rsid w:val="0048658C"/>
    <w:rsid w:val="00486724"/>
    <w:rsid w:val="00486C15"/>
    <w:rsid w:val="00486D03"/>
    <w:rsid w:val="00486DAA"/>
    <w:rsid w:val="00486F0F"/>
    <w:rsid w:val="0048706E"/>
    <w:rsid w:val="00487111"/>
    <w:rsid w:val="0048726D"/>
    <w:rsid w:val="004876D7"/>
    <w:rsid w:val="00487759"/>
    <w:rsid w:val="00487830"/>
    <w:rsid w:val="00487962"/>
    <w:rsid w:val="00487999"/>
    <w:rsid w:val="0048799E"/>
    <w:rsid w:val="00487A9C"/>
    <w:rsid w:val="00487ACF"/>
    <w:rsid w:val="00487BB3"/>
    <w:rsid w:val="00487BD9"/>
    <w:rsid w:val="00487C08"/>
    <w:rsid w:val="00487C1D"/>
    <w:rsid w:val="00487C5B"/>
    <w:rsid w:val="00487D5B"/>
    <w:rsid w:val="00487DCE"/>
    <w:rsid w:val="00487DD7"/>
    <w:rsid w:val="00490150"/>
    <w:rsid w:val="004905CD"/>
    <w:rsid w:val="0049079C"/>
    <w:rsid w:val="0049084D"/>
    <w:rsid w:val="00490855"/>
    <w:rsid w:val="004908DC"/>
    <w:rsid w:val="00490BED"/>
    <w:rsid w:val="00490D53"/>
    <w:rsid w:val="00490F3A"/>
    <w:rsid w:val="00490F82"/>
    <w:rsid w:val="00490FC9"/>
    <w:rsid w:val="00490FDA"/>
    <w:rsid w:val="00491312"/>
    <w:rsid w:val="0049139C"/>
    <w:rsid w:val="004913DF"/>
    <w:rsid w:val="00491437"/>
    <w:rsid w:val="0049149B"/>
    <w:rsid w:val="004915E6"/>
    <w:rsid w:val="0049169D"/>
    <w:rsid w:val="004919F2"/>
    <w:rsid w:val="00491ACF"/>
    <w:rsid w:val="00491D30"/>
    <w:rsid w:val="00491D94"/>
    <w:rsid w:val="00491DD3"/>
    <w:rsid w:val="00491FAC"/>
    <w:rsid w:val="00492201"/>
    <w:rsid w:val="00492268"/>
    <w:rsid w:val="0049236B"/>
    <w:rsid w:val="0049244C"/>
    <w:rsid w:val="00492846"/>
    <w:rsid w:val="00492962"/>
    <w:rsid w:val="00492D92"/>
    <w:rsid w:val="00492DB7"/>
    <w:rsid w:val="004930B2"/>
    <w:rsid w:val="004930DF"/>
    <w:rsid w:val="00493192"/>
    <w:rsid w:val="0049333C"/>
    <w:rsid w:val="00493520"/>
    <w:rsid w:val="004939B5"/>
    <w:rsid w:val="00493B76"/>
    <w:rsid w:val="00493D1A"/>
    <w:rsid w:val="00493E63"/>
    <w:rsid w:val="00493E8C"/>
    <w:rsid w:val="00493ECA"/>
    <w:rsid w:val="00493EE3"/>
    <w:rsid w:val="00493EEC"/>
    <w:rsid w:val="00493FB1"/>
    <w:rsid w:val="00493FC9"/>
    <w:rsid w:val="00494590"/>
    <w:rsid w:val="004945F6"/>
    <w:rsid w:val="0049465E"/>
    <w:rsid w:val="004946DD"/>
    <w:rsid w:val="004947E6"/>
    <w:rsid w:val="00494831"/>
    <w:rsid w:val="00494866"/>
    <w:rsid w:val="00494AF1"/>
    <w:rsid w:val="00494D44"/>
    <w:rsid w:val="00494FA7"/>
    <w:rsid w:val="0049504B"/>
    <w:rsid w:val="0049504E"/>
    <w:rsid w:val="004950E7"/>
    <w:rsid w:val="004951D6"/>
    <w:rsid w:val="0049523E"/>
    <w:rsid w:val="0049533B"/>
    <w:rsid w:val="00495365"/>
    <w:rsid w:val="0049560D"/>
    <w:rsid w:val="0049561B"/>
    <w:rsid w:val="004958B3"/>
    <w:rsid w:val="004959DA"/>
    <w:rsid w:val="00495AEC"/>
    <w:rsid w:val="00495D91"/>
    <w:rsid w:val="00495E38"/>
    <w:rsid w:val="00495EEA"/>
    <w:rsid w:val="00496032"/>
    <w:rsid w:val="0049609E"/>
    <w:rsid w:val="004960EF"/>
    <w:rsid w:val="00496345"/>
    <w:rsid w:val="00496434"/>
    <w:rsid w:val="004965A7"/>
    <w:rsid w:val="0049699E"/>
    <w:rsid w:val="00496AF0"/>
    <w:rsid w:val="00496D05"/>
    <w:rsid w:val="00496D2F"/>
    <w:rsid w:val="00496D49"/>
    <w:rsid w:val="00496D98"/>
    <w:rsid w:val="00496F58"/>
    <w:rsid w:val="004975F8"/>
    <w:rsid w:val="0049764D"/>
    <w:rsid w:val="004976E4"/>
    <w:rsid w:val="0049784C"/>
    <w:rsid w:val="004978AD"/>
    <w:rsid w:val="00497944"/>
    <w:rsid w:val="00497954"/>
    <w:rsid w:val="00497AEB"/>
    <w:rsid w:val="00497B6A"/>
    <w:rsid w:val="00497BAF"/>
    <w:rsid w:val="00497BCA"/>
    <w:rsid w:val="00497C09"/>
    <w:rsid w:val="00497C54"/>
    <w:rsid w:val="00497C61"/>
    <w:rsid w:val="004A0087"/>
    <w:rsid w:val="004A00AD"/>
    <w:rsid w:val="004A02BB"/>
    <w:rsid w:val="004A0360"/>
    <w:rsid w:val="004A03D7"/>
    <w:rsid w:val="004A04ED"/>
    <w:rsid w:val="004A0637"/>
    <w:rsid w:val="004A074B"/>
    <w:rsid w:val="004A08AC"/>
    <w:rsid w:val="004A08BC"/>
    <w:rsid w:val="004A0AE1"/>
    <w:rsid w:val="004A0B9B"/>
    <w:rsid w:val="004A0BC7"/>
    <w:rsid w:val="004A0D6E"/>
    <w:rsid w:val="004A0EF3"/>
    <w:rsid w:val="004A12CA"/>
    <w:rsid w:val="004A13B1"/>
    <w:rsid w:val="004A1620"/>
    <w:rsid w:val="004A166D"/>
    <w:rsid w:val="004A1718"/>
    <w:rsid w:val="004A18EE"/>
    <w:rsid w:val="004A190C"/>
    <w:rsid w:val="004A1943"/>
    <w:rsid w:val="004A19DD"/>
    <w:rsid w:val="004A1CDA"/>
    <w:rsid w:val="004A1EAC"/>
    <w:rsid w:val="004A1FA0"/>
    <w:rsid w:val="004A2098"/>
    <w:rsid w:val="004A2141"/>
    <w:rsid w:val="004A21D4"/>
    <w:rsid w:val="004A224B"/>
    <w:rsid w:val="004A2906"/>
    <w:rsid w:val="004A2AFD"/>
    <w:rsid w:val="004A2B5E"/>
    <w:rsid w:val="004A2CDA"/>
    <w:rsid w:val="004A2D73"/>
    <w:rsid w:val="004A2F5C"/>
    <w:rsid w:val="004A30C2"/>
    <w:rsid w:val="004A3274"/>
    <w:rsid w:val="004A3286"/>
    <w:rsid w:val="004A35AF"/>
    <w:rsid w:val="004A3774"/>
    <w:rsid w:val="004A3838"/>
    <w:rsid w:val="004A3867"/>
    <w:rsid w:val="004A39CB"/>
    <w:rsid w:val="004A3A47"/>
    <w:rsid w:val="004A3CB7"/>
    <w:rsid w:val="004A3CDD"/>
    <w:rsid w:val="004A3D6D"/>
    <w:rsid w:val="004A3E04"/>
    <w:rsid w:val="004A3F56"/>
    <w:rsid w:val="004A3F77"/>
    <w:rsid w:val="004A402F"/>
    <w:rsid w:val="004A403F"/>
    <w:rsid w:val="004A417F"/>
    <w:rsid w:val="004A42B2"/>
    <w:rsid w:val="004A4491"/>
    <w:rsid w:val="004A458A"/>
    <w:rsid w:val="004A45C9"/>
    <w:rsid w:val="004A466E"/>
    <w:rsid w:val="004A48E3"/>
    <w:rsid w:val="004A4938"/>
    <w:rsid w:val="004A496B"/>
    <w:rsid w:val="004A4A28"/>
    <w:rsid w:val="004A5535"/>
    <w:rsid w:val="004A55B0"/>
    <w:rsid w:val="004A5610"/>
    <w:rsid w:val="004A5815"/>
    <w:rsid w:val="004A5908"/>
    <w:rsid w:val="004A5B3F"/>
    <w:rsid w:val="004A5C86"/>
    <w:rsid w:val="004A5DA7"/>
    <w:rsid w:val="004A5E73"/>
    <w:rsid w:val="004A5EBD"/>
    <w:rsid w:val="004A62AE"/>
    <w:rsid w:val="004A6594"/>
    <w:rsid w:val="004A65E8"/>
    <w:rsid w:val="004A66C0"/>
    <w:rsid w:val="004A6978"/>
    <w:rsid w:val="004A6A4B"/>
    <w:rsid w:val="004A6B9F"/>
    <w:rsid w:val="004A6C7C"/>
    <w:rsid w:val="004A6CE6"/>
    <w:rsid w:val="004A6D96"/>
    <w:rsid w:val="004A6F54"/>
    <w:rsid w:val="004A701D"/>
    <w:rsid w:val="004A715E"/>
    <w:rsid w:val="004A718D"/>
    <w:rsid w:val="004A71D6"/>
    <w:rsid w:val="004A7213"/>
    <w:rsid w:val="004A7429"/>
    <w:rsid w:val="004A792D"/>
    <w:rsid w:val="004A7986"/>
    <w:rsid w:val="004A799C"/>
    <w:rsid w:val="004A7E60"/>
    <w:rsid w:val="004A7F24"/>
    <w:rsid w:val="004B0396"/>
    <w:rsid w:val="004B0461"/>
    <w:rsid w:val="004B0756"/>
    <w:rsid w:val="004B08D6"/>
    <w:rsid w:val="004B08FD"/>
    <w:rsid w:val="004B0973"/>
    <w:rsid w:val="004B0AFD"/>
    <w:rsid w:val="004B0B0E"/>
    <w:rsid w:val="004B0D1B"/>
    <w:rsid w:val="004B0E54"/>
    <w:rsid w:val="004B1359"/>
    <w:rsid w:val="004B13D3"/>
    <w:rsid w:val="004B16CE"/>
    <w:rsid w:val="004B16E5"/>
    <w:rsid w:val="004B18B4"/>
    <w:rsid w:val="004B1980"/>
    <w:rsid w:val="004B1A4C"/>
    <w:rsid w:val="004B1BC5"/>
    <w:rsid w:val="004B1C46"/>
    <w:rsid w:val="004B1CC1"/>
    <w:rsid w:val="004B1D84"/>
    <w:rsid w:val="004B215C"/>
    <w:rsid w:val="004B222B"/>
    <w:rsid w:val="004B255B"/>
    <w:rsid w:val="004B2631"/>
    <w:rsid w:val="004B272D"/>
    <w:rsid w:val="004B27DC"/>
    <w:rsid w:val="004B2875"/>
    <w:rsid w:val="004B298C"/>
    <w:rsid w:val="004B29DC"/>
    <w:rsid w:val="004B2A65"/>
    <w:rsid w:val="004B2C42"/>
    <w:rsid w:val="004B2DE4"/>
    <w:rsid w:val="004B2E9C"/>
    <w:rsid w:val="004B2F30"/>
    <w:rsid w:val="004B304C"/>
    <w:rsid w:val="004B31CC"/>
    <w:rsid w:val="004B3268"/>
    <w:rsid w:val="004B33C2"/>
    <w:rsid w:val="004B347E"/>
    <w:rsid w:val="004B35B6"/>
    <w:rsid w:val="004B374C"/>
    <w:rsid w:val="004B376E"/>
    <w:rsid w:val="004B3863"/>
    <w:rsid w:val="004B3973"/>
    <w:rsid w:val="004B3AE3"/>
    <w:rsid w:val="004B3C0C"/>
    <w:rsid w:val="004B3C70"/>
    <w:rsid w:val="004B3DB3"/>
    <w:rsid w:val="004B3E42"/>
    <w:rsid w:val="004B42CA"/>
    <w:rsid w:val="004B4494"/>
    <w:rsid w:val="004B452F"/>
    <w:rsid w:val="004B4741"/>
    <w:rsid w:val="004B4764"/>
    <w:rsid w:val="004B4824"/>
    <w:rsid w:val="004B4942"/>
    <w:rsid w:val="004B4BE6"/>
    <w:rsid w:val="004B4D22"/>
    <w:rsid w:val="004B4D66"/>
    <w:rsid w:val="004B4F2C"/>
    <w:rsid w:val="004B5205"/>
    <w:rsid w:val="004B5302"/>
    <w:rsid w:val="004B5313"/>
    <w:rsid w:val="004B5316"/>
    <w:rsid w:val="004B5457"/>
    <w:rsid w:val="004B5697"/>
    <w:rsid w:val="004B56C0"/>
    <w:rsid w:val="004B5859"/>
    <w:rsid w:val="004B5864"/>
    <w:rsid w:val="004B59BA"/>
    <w:rsid w:val="004B59FF"/>
    <w:rsid w:val="004B5B01"/>
    <w:rsid w:val="004B5B04"/>
    <w:rsid w:val="004B5D26"/>
    <w:rsid w:val="004B5E26"/>
    <w:rsid w:val="004B6182"/>
    <w:rsid w:val="004B61F8"/>
    <w:rsid w:val="004B6282"/>
    <w:rsid w:val="004B63EA"/>
    <w:rsid w:val="004B6478"/>
    <w:rsid w:val="004B64D2"/>
    <w:rsid w:val="004B652C"/>
    <w:rsid w:val="004B65D3"/>
    <w:rsid w:val="004B6634"/>
    <w:rsid w:val="004B676C"/>
    <w:rsid w:val="004B683D"/>
    <w:rsid w:val="004B699B"/>
    <w:rsid w:val="004B6ADA"/>
    <w:rsid w:val="004B6D5F"/>
    <w:rsid w:val="004B6DB2"/>
    <w:rsid w:val="004B7012"/>
    <w:rsid w:val="004B7261"/>
    <w:rsid w:val="004B72F2"/>
    <w:rsid w:val="004B7377"/>
    <w:rsid w:val="004B73E0"/>
    <w:rsid w:val="004B7715"/>
    <w:rsid w:val="004B7BC7"/>
    <w:rsid w:val="004B7C9A"/>
    <w:rsid w:val="004B7E9C"/>
    <w:rsid w:val="004B7F6C"/>
    <w:rsid w:val="004C0092"/>
    <w:rsid w:val="004C0163"/>
    <w:rsid w:val="004C01B5"/>
    <w:rsid w:val="004C0292"/>
    <w:rsid w:val="004C03BD"/>
    <w:rsid w:val="004C0481"/>
    <w:rsid w:val="004C052A"/>
    <w:rsid w:val="004C0573"/>
    <w:rsid w:val="004C07B2"/>
    <w:rsid w:val="004C07F2"/>
    <w:rsid w:val="004C0A86"/>
    <w:rsid w:val="004C0D50"/>
    <w:rsid w:val="004C1126"/>
    <w:rsid w:val="004C1449"/>
    <w:rsid w:val="004C15BA"/>
    <w:rsid w:val="004C16EF"/>
    <w:rsid w:val="004C17B4"/>
    <w:rsid w:val="004C1842"/>
    <w:rsid w:val="004C1985"/>
    <w:rsid w:val="004C19B4"/>
    <w:rsid w:val="004C1D45"/>
    <w:rsid w:val="004C1F2E"/>
    <w:rsid w:val="004C1FA9"/>
    <w:rsid w:val="004C2082"/>
    <w:rsid w:val="004C2166"/>
    <w:rsid w:val="004C22A1"/>
    <w:rsid w:val="004C23ED"/>
    <w:rsid w:val="004C247C"/>
    <w:rsid w:val="004C26A2"/>
    <w:rsid w:val="004C2765"/>
    <w:rsid w:val="004C2C12"/>
    <w:rsid w:val="004C2E48"/>
    <w:rsid w:val="004C30B6"/>
    <w:rsid w:val="004C335F"/>
    <w:rsid w:val="004C34BA"/>
    <w:rsid w:val="004C365A"/>
    <w:rsid w:val="004C369D"/>
    <w:rsid w:val="004C38B4"/>
    <w:rsid w:val="004C3CB2"/>
    <w:rsid w:val="004C3D85"/>
    <w:rsid w:val="004C3DDD"/>
    <w:rsid w:val="004C3FC6"/>
    <w:rsid w:val="004C42CD"/>
    <w:rsid w:val="004C432D"/>
    <w:rsid w:val="004C43B3"/>
    <w:rsid w:val="004C4562"/>
    <w:rsid w:val="004C4691"/>
    <w:rsid w:val="004C49C1"/>
    <w:rsid w:val="004C4A3F"/>
    <w:rsid w:val="004C4A72"/>
    <w:rsid w:val="004C4AF4"/>
    <w:rsid w:val="004C4B20"/>
    <w:rsid w:val="004C4E6D"/>
    <w:rsid w:val="004C4F54"/>
    <w:rsid w:val="004C5165"/>
    <w:rsid w:val="004C5367"/>
    <w:rsid w:val="004C5516"/>
    <w:rsid w:val="004C5618"/>
    <w:rsid w:val="004C569B"/>
    <w:rsid w:val="004C5729"/>
    <w:rsid w:val="004C5782"/>
    <w:rsid w:val="004C580A"/>
    <w:rsid w:val="004C597A"/>
    <w:rsid w:val="004C5AB6"/>
    <w:rsid w:val="004C5D8C"/>
    <w:rsid w:val="004C6152"/>
    <w:rsid w:val="004C6159"/>
    <w:rsid w:val="004C6183"/>
    <w:rsid w:val="004C61DF"/>
    <w:rsid w:val="004C6233"/>
    <w:rsid w:val="004C6235"/>
    <w:rsid w:val="004C63FB"/>
    <w:rsid w:val="004C6491"/>
    <w:rsid w:val="004C64D1"/>
    <w:rsid w:val="004C657F"/>
    <w:rsid w:val="004C6777"/>
    <w:rsid w:val="004C681C"/>
    <w:rsid w:val="004C68D5"/>
    <w:rsid w:val="004C6B28"/>
    <w:rsid w:val="004C6D34"/>
    <w:rsid w:val="004C6E13"/>
    <w:rsid w:val="004C6EC7"/>
    <w:rsid w:val="004C6FF2"/>
    <w:rsid w:val="004C7071"/>
    <w:rsid w:val="004C7324"/>
    <w:rsid w:val="004C7439"/>
    <w:rsid w:val="004C760A"/>
    <w:rsid w:val="004C77A9"/>
    <w:rsid w:val="004C78B6"/>
    <w:rsid w:val="004C7AF1"/>
    <w:rsid w:val="004C7C28"/>
    <w:rsid w:val="004C7D87"/>
    <w:rsid w:val="004C7EA0"/>
    <w:rsid w:val="004C7EF7"/>
    <w:rsid w:val="004C7F8D"/>
    <w:rsid w:val="004C7FCC"/>
    <w:rsid w:val="004D00D8"/>
    <w:rsid w:val="004D0128"/>
    <w:rsid w:val="004D036A"/>
    <w:rsid w:val="004D05D5"/>
    <w:rsid w:val="004D0D8D"/>
    <w:rsid w:val="004D0F51"/>
    <w:rsid w:val="004D12A1"/>
    <w:rsid w:val="004D1377"/>
    <w:rsid w:val="004D1383"/>
    <w:rsid w:val="004D15C8"/>
    <w:rsid w:val="004D1617"/>
    <w:rsid w:val="004D1702"/>
    <w:rsid w:val="004D17C9"/>
    <w:rsid w:val="004D1841"/>
    <w:rsid w:val="004D1A77"/>
    <w:rsid w:val="004D1D50"/>
    <w:rsid w:val="004D1D90"/>
    <w:rsid w:val="004D1EB3"/>
    <w:rsid w:val="004D1FC0"/>
    <w:rsid w:val="004D24F4"/>
    <w:rsid w:val="004D2652"/>
    <w:rsid w:val="004D2706"/>
    <w:rsid w:val="004D284E"/>
    <w:rsid w:val="004D285F"/>
    <w:rsid w:val="004D289A"/>
    <w:rsid w:val="004D2915"/>
    <w:rsid w:val="004D2963"/>
    <w:rsid w:val="004D2969"/>
    <w:rsid w:val="004D29E1"/>
    <w:rsid w:val="004D2A31"/>
    <w:rsid w:val="004D2AD5"/>
    <w:rsid w:val="004D2B9F"/>
    <w:rsid w:val="004D2CD2"/>
    <w:rsid w:val="004D2E50"/>
    <w:rsid w:val="004D2E9D"/>
    <w:rsid w:val="004D2FCF"/>
    <w:rsid w:val="004D3026"/>
    <w:rsid w:val="004D3366"/>
    <w:rsid w:val="004D33A7"/>
    <w:rsid w:val="004D35CA"/>
    <w:rsid w:val="004D3843"/>
    <w:rsid w:val="004D38BC"/>
    <w:rsid w:val="004D3CC5"/>
    <w:rsid w:val="004D3DEE"/>
    <w:rsid w:val="004D3E89"/>
    <w:rsid w:val="004D3EDF"/>
    <w:rsid w:val="004D3F49"/>
    <w:rsid w:val="004D4009"/>
    <w:rsid w:val="004D42F0"/>
    <w:rsid w:val="004D431B"/>
    <w:rsid w:val="004D437E"/>
    <w:rsid w:val="004D4464"/>
    <w:rsid w:val="004D4844"/>
    <w:rsid w:val="004D4958"/>
    <w:rsid w:val="004D4A77"/>
    <w:rsid w:val="004D4C94"/>
    <w:rsid w:val="004D4EB5"/>
    <w:rsid w:val="004D4EF9"/>
    <w:rsid w:val="004D4F3F"/>
    <w:rsid w:val="004D4F69"/>
    <w:rsid w:val="004D4F6D"/>
    <w:rsid w:val="004D5012"/>
    <w:rsid w:val="004D5216"/>
    <w:rsid w:val="004D5426"/>
    <w:rsid w:val="004D5699"/>
    <w:rsid w:val="004D59B1"/>
    <w:rsid w:val="004D5A4C"/>
    <w:rsid w:val="004D5B4F"/>
    <w:rsid w:val="004D5EB1"/>
    <w:rsid w:val="004D60C6"/>
    <w:rsid w:val="004D6341"/>
    <w:rsid w:val="004D6362"/>
    <w:rsid w:val="004D6415"/>
    <w:rsid w:val="004D6475"/>
    <w:rsid w:val="004D6909"/>
    <w:rsid w:val="004D6970"/>
    <w:rsid w:val="004D6C4B"/>
    <w:rsid w:val="004D6C8F"/>
    <w:rsid w:val="004D6F2A"/>
    <w:rsid w:val="004D6F60"/>
    <w:rsid w:val="004D6F62"/>
    <w:rsid w:val="004D71BD"/>
    <w:rsid w:val="004D740E"/>
    <w:rsid w:val="004D742B"/>
    <w:rsid w:val="004D75EF"/>
    <w:rsid w:val="004D7638"/>
    <w:rsid w:val="004D79B4"/>
    <w:rsid w:val="004D7B28"/>
    <w:rsid w:val="004D7C03"/>
    <w:rsid w:val="004D7D34"/>
    <w:rsid w:val="004D7E1D"/>
    <w:rsid w:val="004D7E9E"/>
    <w:rsid w:val="004D7EE0"/>
    <w:rsid w:val="004E0199"/>
    <w:rsid w:val="004E0266"/>
    <w:rsid w:val="004E030A"/>
    <w:rsid w:val="004E0675"/>
    <w:rsid w:val="004E06E3"/>
    <w:rsid w:val="004E06E7"/>
    <w:rsid w:val="004E06F3"/>
    <w:rsid w:val="004E089F"/>
    <w:rsid w:val="004E094F"/>
    <w:rsid w:val="004E0EB3"/>
    <w:rsid w:val="004E0F16"/>
    <w:rsid w:val="004E0FF1"/>
    <w:rsid w:val="004E10C4"/>
    <w:rsid w:val="004E1195"/>
    <w:rsid w:val="004E1292"/>
    <w:rsid w:val="004E14A3"/>
    <w:rsid w:val="004E1668"/>
    <w:rsid w:val="004E1762"/>
    <w:rsid w:val="004E17C6"/>
    <w:rsid w:val="004E1A11"/>
    <w:rsid w:val="004E1A21"/>
    <w:rsid w:val="004E1A89"/>
    <w:rsid w:val="004E1D2C"/>
    <w:rsid w:val="004E1E26"/>
    <w:rsid w:val="004E23A0"/>
    <w:rsid w:val="004E25DE"/>
    <w:rsid w:val="004E2708"/>
    <w:rsid w:val="004E2780"/>
    <w:rsid w:val="004E27D1"/>
    <w:rsid w:val="004E2A3B"/>
    <w:rsid w:val="004E2A78"/>
    <w:rsid w:val="004E32CD"/>
    <w:rsid w:val="004E33ED"/>
    <w:rsid w:val="004E3588"/>
    <w:rsid w:val="004E368F"/>
    <w:rsid w:val="004E36F0"/>
    <w:rsid w:val="004E3823"/>
    <w:rsid w:val="004E3EBA"/>
    <w:rsid w:val="004E416B"/>
    <w:rsid w:val="004E4216"/>
    <w:rsid w:val="004E426E"/>
    <w:rsid w:val="004E434B"/>
    <w:rsid w:val="004E4387"/>
    <w:rsid w:val="004E445E"/>
    <w:rsid w:val="004E4481"/>
    <w:rsid w:val="004E46AF"/>
    <w:rsid w:val="004E476A"/>
    <w:rsid w:val="004E476C"/>
    <w:rsid w:val="004E4947"/>
    <w:rsid w:val="004E4B58"/>
    <w:rsid w:val="004E4C32"/>
    <w:rsid w:val="004E509B"/>
    <w:rsid w:val="004E50B1"/>
    <w:rsid w:val="004E5287"/>
    <w:rsid w:val="004E52DC"/>
    <w:rsid w:val="004E5314"/>
    <w:rsid w:val="004E538F"/>
    <w:rsid w:val="004E5451"/>
    <w:rsid w:val="004E5825"/>
    <w:rsid w:val="004E59F1"/>
    <w:rsid w:val="004E5D69"/>
    <w:rsid w:val="004E5E66"/>
    <w:rsid w:val="004E5E68"/>
    <w:rsid w:val="004E5EB5"/>
    <w:rsid w:val="004E6024"/>
    <w:rsid w:val="004E6249"/>
    <w:rsid w:val="004E62C5"/>
    <w:rsid w:val="004E63B3"/>
    <w:rsid w:val="004E6480"/>
    <w:rsid w:val="004E64FB"/>
    <w:rsid w:val="004E675F"/>
    <w:rsid w:val="004E6AA7"/>
    <w:rsid w:val="004E6BB1"/>
    <w:rsid w:val="004E6C4E"/>
    <w:rsid w:val="004E6C5D"/>
    <w:rsid w:val="004E6C77"/>
    <w:rsid w:val="004E6CED"/>
    <w:rsid w:val="004E6E03"/>
    <w:rsid w:val="004E6E2C"/>
    <w:rsid w:val="004E6FE4"/>
    <w:rsid w:val="004E7160"/>
    <w:rsid w:val="004E7197"/>
    <w:rsid w:val="004E72B3"/>
    <w:rsid w:val="004E748E"/>
    <w:rsid w:val="004E75FF"/>
    <w:rsid w:val="004E7731"/>
    <w:rsid w:val="004E7D1B"/>
    <w:rsid w:val="004E7E26"/>
    <w:rsid w:val="004F0069"/>
    <w:rsid w:val="004F01A0"/>
    <w:rsid w:val="004F01F1"/>
    <w:rsid w:val="004F027F"/>
    <w:rsid w:val="004F039B"/>
    <w:rsid w:val="004F03AA"/>
    <w:rsid w:val="004F04C8"/>
    <w:rsid w:val="004F04D3"/>
    <w:rsid w:val="004F053D"/>
    <w:rsid w:val="004F0852"/>
    <w:rsid w:val="004F0A80"/>
    <w:rsid w:val="004F0B94"/>
    <w:rsid w:val="004F0CDA"/>
    <w:rsid w:val="004F0CEE"/>
    <w:rsid w:val="004F0D85"/>
    <w:rsid w:val="004F0E2E"/>
    <w:rsid w:val="004F100C"/>
    <w:rsid w:val="004F110B"/>
    <w:rsid w:val="004F12F0"/>
    <w:rsid w:val="004F14B8"/>
    <w:rsid w:val="004F15F0"/>
    <w:rsid w:val="004F1672"/>
    <w:rsid w:val="004F1702"/>
    <w:rsid w:val="004F1940"/>
    <w:rsid w:val="004F1F32"/>
    <w:rsid w:val="004F238A"/>
    <w:rsid w:val="004F25B5"/>
    <w:rsid w:val="004F266A"/>
    <w:rsid w:val="004F27B2"/>
    <w:rsid w:val="004F2A10"/>
    <w:rsid w:val="004F2F34"/>
    <w:rsid w:val="004F3104"/>
    <w:rsid w:val="004F3577"/>
    <w:rsid w:val="004F35FD"/>
    <w:rsid w:val="004F3778"/>
    <w:rsid w:val="004F3922"/>
    <w:rsid w:val="004F3A0F"/>
    <w:rsid w:val="004F3AD9"/>
    <w:rsid w:val="004F3C35"/>
    <w:rsid w:val="004F3E7D"/>
    <w:rsid w:val="004F3F9A"/>
    <w:rsid w:val="004F41B8"/>
    <w:rsid w:val="004F4228"/>
    <w:rsid w:val="004F4278"/>
    <w:rsid w:val="004F4435"/>
    <w:rsid w:val="004F4447"/>
    <w:rsid w:val="004F45BD"/>
    <w:rsid w:val="004F4611"/>
    <w:rsid w:val="004F47F7"/>
    <w:rsid w:val="004F4863"/>
    <w:rsid w:val="004F495C"/>
    <w:rsid w:val="004F496A"/>
    <w:rsid w:val="004F4A2F"/>
    <w:rsid w:val="004F4B0A"/>
    <w:rsid w:val="004F4C13"/>
    <w:rsid w:val="004F4E98"/>
    <w:rsid w:val="004F4F23"/>
    <w:rsid w:val="004F4F8B"/>
    <w:rsid w:val="004F5334"/>
    <w:rsid w:val="004F53E9"/>
    <w:rsid w:val="004F57AD"/>
    <w:rsid w:val="004F5880"/>
    <w:rsid w:val="004F5903"/>
    <w:rsid w:val="004F59A0"/>
    <w:rsid w:val="004F5A6E"/>
    <w:rsid w:val="004F5C93"/>
    <w:rsid w:val="004F5D0D"/>
    <w:rsid w:val="004F5E77"/>
    <w:rsid w:val="004F5FED"/>
    <w:rsid w:val="004F62BF"/>
    <w:rsid w:val="004F63DA"/>
    <w:rsid w:val="004F6453"/>
    <w:rsid w:val="004F657F"/>
    <w:rsid w:val="004F6803"/>
    <w:rsid w:val="004F6BFE"/>
    <w:rsid w:val="004F6C29"/>
    <w:rsid w:val="004F6CF2"/>
    <w:rsid w:val="004F6D97"/>
    <w:rsid w:val="004F6DA7"/>
    <w:rsid w:val="004F7183"/>
    <w:rsid w:val="004F7200"/>
    <w:rsid w:val="004F73F0"/>
    <w:rsid w:val="004F7404"/>
    <w:rsid w:val="004F75FC"/>
    <w:rsid w:val="004F7664"/>
    <w:rsid w:val="004F76E9"/>
    <w:rsid w:val="004F774A"/>
    <w:rsid w:val="004F7B2F"/>
    <w:rsid w:val="004F7C25"/>
    <w:rsid w:val="004F7C33"/>
    <w:rsid w:val="004F7D54"/>
    <w:rsid w:val="004F7E07"/>
    <w:rsid w:val="004F7F79"/>
    <w:rsid w:val="00500085"/>
    <w:rsid w:val="0050024B"/>
    <w:rsid w:val="005002D6"/>
    <w:rsid w:val="005003A3"/>
    <w:rsid w:val="005004A4"/>
    <w:rsid w:val="005004F6"/>
    <w:rsid w:val="00500788"/>
    <w:rsid w:val="00500A0C"/>
    <w:rsid w:val="00500A2E"/>
    <w:rsid w:val="00500B44"/>
    <w:rsid w:val="00500D73"/>
    <w:rsid w:val="00500EA4"/>
    <w:rsid w:val="0050112F"/>
    <w:rsid w:val="00501371"/>
    <w:rsid w:val="00501526"/>
    <w:rsid w:val="0050153A"/>
    <w:rsid w:val="005015C6"/>
    <w:rsid w:val="005016CF"/>
    <w:rsid w:val="00501956"/>
    <w:rsid w:val="00501AE6"/>
    <w:rsid w:val="00501B05"/>
    <w:rsid w:val="00501CB2"/>
    <w:rsid w:val="005022D0"/>
    <w:rsid w:val="00502395"/>
    <w:rsid w:val="00502550"/>
    <w:rsid w:val="0050271B"/>
    <w:rsid w:val="00502760"/>
    <w:rsid w:val="005029D3"/>
    <w:rsid w:val="00502A54"/>
    <w:rsid w:val="00502CAC"/>
    <w:rsid w:val="00502DEE"/>
    <w:rsid w:val="0050319C"/>
    <w:rsid w:val="005032B9"/>
    <w:rsid w:val="0050336A"/>
    <w:rsid w:val="00503399"/>
    <w:rsid w:val="005033FD"/>
    <w:rsid w:val="0050348F"/>
    <w:rsid w:val="0050349B"/>
    <w:rsid w:val="005038E4"/>
    <w:rsid w:val="00503980"/>
    <w:rsid w:val="00503A15"/>
    <w:rsid w:val="00503A28"/>
    <w:rsid w:val="00503A95"/>
    <w:rsid w:val="00503CCB"/>
    <w:rsid w:val="00504070"/>
    <w:rsid w:val="005041B0"/>
    <w:rsid w:val="00504285"/>
    <w:rsid w:val="00504717"/>
    <w:rsid w:val="00504763"/>
    <w:rsid w:val="00504A57"/>
    <w:rsid w:val="00504AB2"/>
    <w:rsid w:val="00504B61"/>
    <w:rsid w:val="005050CC"/>
    <w:rsid w:val="00505303"/>
    <w:rsid w:val="00505451"/>
    <w:rsid w:val="005055DE"/>
    <w:rsid w:val="00505AD0"/>
    <w:rsid w:val="00505B74"/>
    <w:rsid w:val="00505E9F"/>
    <w:rsid w:val="00505F23"/>
    <w:rsid w:val="00505FFB"/>
    <w:rsid w:val="005060FF"/>
    <w:rsid w:val="0050615A"/>
    <w:rsid w:val="005062BF"/>
    <w:rsid w:val="00506338"/>
    <w:rsid w:val="005063E5"/>
    <w:rsid w:val="0050648A"/>
    <w:rsid w:val="005064F0"/>
    <w:rsid w:val="00506644"/>
    <w:rsid w:val="005066D5"/>
    <w:rsid w:val="00506AB6"/>
    <w:rsid w:val="00506AEC"/>
    <w:rsid w:val="00506B1C"/>
    <w:rsid w:val="00506C12"/>
    <w:rsid w:val="00506DE1"/>
    <w:rsid w:val="00506F95"/>
    <w:rsid w:val="00506FA7"/>
    <w:rsid w:val="005075D8"/>
    <w:rsid w:val="0050779A"/>
    <w:rsid w:val="00507962"/>
    <w:rsid w:val="005079F5"/>
    <w:rsid w:val="00507A5A"/>
    <w:rsid w:val="00507D63"/>
    <w:rsid w:val="00507F0B"/>
    <w:rsid w:val="00507F56"/>
    <w:rsid w:val="00510124"/>
    <w:rsid w:val="00510441"/>
    <w:rsid w:val="005106CD"/>
    <w:rsid w:val="0051080E"/>
    <w:rsid w:val="00510913"/>
    <w:rsid w:val="00510950"/>
    <w:rsid w:val="005109E9"/>
    <w:rsid w:val="00510C2D"/>
    <w:rsid w:val="00510C56"/>
    <w:rsid w:val="00510D2C"/>
    <w:rsid w:val="00510D65"/>
    <w:rsid w:val="00510DDF"/>
    <w:rsid w:val="00510EA4"/>
    <w:rsid w:val="00510F01"/>
    <w:rsid w:val="00511170"/>
    <w:rsid w:val="00511207"/>
    <w:rsid w:val="00511309"/>
    <w:rsid w:val="00511437"/>
    <w:rsid w:val="005115B1"/>
    <w:rsid w:val="005115CC"/>
    <w:rsid w:val="005115FA"/>
    <w:rsid w:val="005116EA"/>
    <w:rsid w:val="005116ED"/>
    <w:rsid w:val="00511979"/>
    <w:rsid w:val="00511B03"/>
    <w:rsid w:val="00511C38"/>
    <w:rsid w:val="00511D36"/>
    <w:rsid w:val="00511D86"/>
    <w:rsid w:val="00511DC5"/>
    <w:rsid w:val="00511E6F"/>
    <w:rsid w:val="0051214E"/>
    <w:rsid w:val="00512275"/>
    <w:rsid w:val="005122EE"/>
    <w:rsid w:val="0051241D"/>
    <w:rsid w:val="00512521"/>
    <w:rsid w:val="00512733"/>
    <w:rsid w:val="0051277E"/>
    <w:rsid w:val="00512B89"/>
    <w:rsid w:val="00512C2F"/>
    <w:rsid w:val="00512CA9"/>
    <w:rsid w:val="00512FE4"/>
    <w:rsid w:val="005132EC"/>
    <w:rsid w:val="005133E1"/>
    <w:rsid w:val="00513453"/>
    <w:rsid w:val="0051346C"/>
    <w:rsid w:val="00513572"/>
    <w:rsid w:val="00513679"/>
    <w:rsid w:val="0051378B"/>
    <w:rsid w:val="00513BFD"/>
    <w:rsid w:val="00513CF7"/>
    <w:rsid w:val="00513FC1"/>
    <w:rsid w:val="00514060"/>
    <w:rsid w:val="00514106"/>
    <w:rsid w:val="00514326"/>
    <w:rsid w:val="005143A6"/>
    <w:rsid w:val="005143C6"/>
    <w:rsid w:val="00514591"/>
    <w:rsid w:val="0051466F"/>
    <w:rsid w:val="00514829"/>
    <w:rsid w:val="005148B0"/>
    <w:rsid w:val="00514B47"/>
    <w:rsid w:val="00514CB2"/>
    <w:rsid w:val="00514CCB"/>
    <w:rsid w:val="00514CD7"/>
    <w:rsid w:val="00514D94"/>
    <w:rsid w:val="00514E46"/>
    <w:rsid w:val="00514E98"/>
    <w:rsid w:val="00514EAF"/>
    <w:rsid w:val="00514F52"/>
    <w:rsid w:val="00515094"/>
    <w:rsid w:val="005150A7"/>
    <w:rsid w:val="00515388"/>
    <w:rsid w:val="005155E0"/>
    <w:rsid w:val="005156FF"/>
    <w:rsid w:val="00515979"/>
    <w:rsid w:val="00515AED"/>
    <w:rsid w:val="00515D2B"/>
    <w:rsid w:val="00515D31"/>
    <w:rsid w:val="00515E22"/>
    <w:rsid w:val="00516066"/>
    <w:rsid w:val="0051615E"/>
    <w:rsid w:val="005161AC"/>
    <w:rsid w:val="005161AF"/>
    <w:rsid w:val="005161E7"/>
    <w:rsid w:val="0051625E"/>
    <w:rsid w:val="00516273"/>
    <w:rsid w:val="0051627D"/>
    <w:rsid w:val="005162A1"/>
    <w:rsid w:val="005166F1"/>
    <w:rsid w:val="00516769"/>
    <w:rsid w:val="005167C2"/>
    <w:rsid w:val="00516AFD"/>
    <w:rsid w:val="00516C50"/>
    <w:rsid w:val="00516C7B"/>
    <w:rsid w:val="00516CDA"/>
    <w:rsid w:val="00516D39"/>
    <w:rsid w:val="00516F4C"/>
    <w:rsid w:val="005171B7"/>
    <w:rsid w:val="0051729E"/>
    <w:rsid w:val="00517399"/>
    <w:rsid w:val="0051752B"/>
    <w:rsid w:val="00517592"/>
    <w:rsid w:val="005176D8"/>
    <w:rsid w:val="0051788F"/>
    <w:rsid w:val="00517A03"/>
    <w:rsid w:val="00517A1A"/>
    <w:rsid w:val="00517A68"/>
    <w:rsid w:val="00517AF9"/>
    <w:rsid w:val="00517B2D"/>
    <w:rsid w:val="00517BA3"/>
    <w:rsid w:val="00517BBA"/>
    <w:rsid w:val="00517BDE"/>
    <w:rsid w:val="00520016"/>
    <w:rsid w:val="005202E9"/>
    <w:rsid w:val="0052040E"/>
    <w:rsid w:val="005204CB"/>
    <w:rsid w:val="00520525"/>
    <w:rsid w:val="0052056B"/>
    <w:rsid w:val="005206D1"/>
    <w:rsid w:val="0052079E"/>
    <w:rsid w:val="005207D1"/>
    <w:rsid w:val="005207EA"/>
    <w:rsid w:val="005207EC"/>
    <w:rsid w:val="00520AE4"/>
    <w:rsid w:val="00520C97"/>
    <w:rsid w:val="00520D31"/>
    <w:rsid w:val="00520E60"/>
    <w:rsid w:val="00520EDE"/>
    <w:rsid w:val="00520FE2"/>
    <w:rsid w:val="005210A9"/>
    <w:rsid w:val="005211EF"/>
    <w:rsid w:val="00521272"/>
    <w:rsid w:val="0052161E"/>
    <w:rsid w:val="00521643"/>
    <w:rsid w:val="00521668"/>
    <w:rsid w:val="0052176C"/>
    <w:rsid w:val="0052187B"/>
    <w:rsid w:val="00521B9C"/>
    <w:rsid w:val="00522043"/>
    <w:rsid w:val="0052212A"/>
    <w:rsid w:val="00522167"/>
    <w:rsid w:val="005221C3"/>
    <w:rsid w:val="00522430"/>
    <w:rsid w:val="00522472"/>
    <w:rsid w:val="005224C8"/>
    <w:rsid w:val="0052263F"/>
    <w:rsid w:val="00522673"/>
    <w:rsid w:val="0052267E"/>
    <w:rsid w:val="005226F4"/>
    <w:rsid w:val="00522845"/>
    <w:rsid w:val="00522D64"/>
    <w:rsid w:val="00522D93"/>
    <w:rsid w:val="00522DCA"/>
    <w:rsid w:val="005230D8"/>
    <w:rsid w:val="00523128"/>
    <w:rsid w:val="00523442"/>
    <w:rsid w:val="005234AB"/>
    <w:rsid w:val="005234C0"/>
    <w:rsid w:val="005234F3"/>
    <w:rsid w:val="00523610"/>
    <w:rsid w:val="005236F2"/>
    <w:rsid w:val="005237E9"/>
    <w:rsid w:val="00523CF0"/>
    <w:rsid w:val="00523D73"/>
    <w:rsid w:val="00523FA5"/>
    <w:rsid w:val="0052458D"/>
    <w:rsid w:val="005245C7"/>
    <w:rsid w:val="00524639"/>
    <w:rsid w:val="0052463C"/>
    <w:rsid w:val="00524A55"/>
    <w:rsid w:val="00524A72"/>
    <w:rsid w:val="00524A84"/>
    <w:rsid w:val="00524E29"/>
    <w:rsid w:val="00524F80"/>
    <w:rsid w:val="00524F81"/>
    <w:rsid w:val="005250BA"/>
    <w:rsid w:val="0052524C"/>
    <w:rsid w:val="005253AD"/>
    <w:rsid w:val="005255D6"/>
    <w:rsid w:val="005257F6"/>
    <w:rsid w:val="005258B8"/>
    <w:rsid w:val="005259F9"/>
    <w:rsid w:val="00525B9F"/>
    <w:rsid w:val="00525BEF"/>
    <w:rsid w:val="00525D3C"/>
    <w:rsid w:val="0052601D"/>
    <w:rsid w:val="00526084"/>
    <w:rsid w:val="0052608C"/>
    <w:rsid w:val="0052644C"/>
    <w:rsid w:val="0052649D"/>
    <w:rsid w:val="005264E3"/>
    <w:rsid w:val="0052683E"/>
    <w:rsid w:val="00526886"/>
    <w:rsid w:val="00526B98"/>
    <w:rsid w:val="00526C03"/>
    <w:rsid w:val="00526C29"/>
    <w:rsid w:val="00526D64"/>
    <w:rsid w:val="00526DF1"/>
    <w:rsid w:val="0052705C"/>
    <w:rsid w:val="005270D4"/>
    <w:rsid w:val="0052722E"/>
    <w:rsid w:val="00527355"/>
    <w:rsid w:val="0052758C"/>
    <w:rsid w:val="00527611"/>
    <w:rsid w:val="0052768A"/>
    <w:rsid w:val="00527B70"/>
    <w:rsid w:val="00527C6C"/>
    <w:rsid w:val="00527CE8"/>
    <w:rsid w:val="00527DE8"/>
    <w:rsid w:val="00527EB3"/>
    <w:rsid w:val="00527FEF"/>
    <w:rsid w:val="00530139"/>
    <w:rsid w:val="005304E5"/>
    <w:rsid w:val="00530717"/>
    <w:rsid w:val="0053080D"/>
    <w:rsid w:val="00530F8F"/>
    <w:rsid w:val="00531333"/>
    <w:rsid w:val="005313D1"/>
    <w:rsid w:val="0053142F"/>
    <w:rsid w:val="0053154C"/>
    <w:rsid w:val="00531669"/>
    <w:rsid w:val="005317F2"/>
    <w:rsid w:val="0053191B"/>
    <w:rsid w:val="00531AD4"/>
    <w:rsid w:val="00531CEA"/>
    <w:rsid w:val="00531E30"/>
    <w:rsid w:val="00531E83"/>
    <w:rsid w:val="005321C5"/>
    <w:rsid w:val="00532295"/>
    <w:rsid w:val="005326C6"/>
    <w:rsid w:val="005326DA"/>
    <w:rsid w:val="005327E9"/>
    <w:rsid w:val="00532829"/>
    <w:rsid w:val="005328BE"/>
    <w:rsid w:val="00532912"/>
    <w:rsid w:val="00532978"/>
    <w:rsid w:val="00532C48"/>
    <w:rsid w:val="00532CF4"/>
    <w:rsid w:val="00532D27"/>
    <w:rsid w:val="00533056"/>
    <w:rsid w:val="0053317E"/>
    <w:rsid w:val="005331E4"/>
    <w:rsid w:val="005335E3"/>
    <w:rsid w:val="005335FA"/>
    <w:rsid w:val="0053396F"/>
    <w:rsid w:val="00533979"/>
    <w:rsid w:val="00533AC3"/>
    <w:rsid w:val="00533E03"/>
    <w:rsid w:val="00533E11"/>
    <w:rsid w:val="00533E38"/>
    <w:rsid w:val="00533EFB"/>
    <w:rsid w:val="00534039"/>
    <w:rsid w:val="005340D3"/>
    <w:rsid w:val="0053417F"/>
    <w:rsid w:val="005341B5"/>
    <w:rsid w:val="005343E8"/>
    <w:rsid w:val="0053449B"/>
    <w:rsid w:val="0053456B"/>
    <w:rsid w:val="005345EA"/>
    <w:rsid w:val="005346CA"/>
    <w:rsid w:val="0053487A"/>
    <w:rsid w:val="00534BC5"/>
    <w:rsid w:val="00534C0F"/>
    <w:rsid w:val="00534CA0"/>
    <w:rsid w:val="00534CCC"/>
    <w:rsid w:val="00534D98"/>
    <w:rsid w:val="00535124"/>
    <w:rsid w:val="0053528F"/>
    <w:rsid w:val="00535380"/>
    <w:rsid w:val="00535403"/>
    <w:rsid w:val="005357AF"/>
    <w:rsid w:val="005357C1"/>
    <w:rsid w:val="00535A70"/>
    <w:rsid w:val="005360A2"/>
    <w:rsid w:val="00536333"/>
    <w:rsid w:val="0053642B"/>
    <w:rsid w:val="00536595"/>
    <w:rsid w:val="00536624"/>
    <w:rsid w:val="0053691C"/>
    <w:rsid w:val="00536BDD"/>
    <w:rsid w:val="00536ED5"/>
    <w:rsid w:val="00536F91"/>
    <w:rsid w:val="00537173"/>
    <w:rsid w:val="005371AF"/>
    <w:rsid w:val="00537288"/>
    <w:rsid w:val="005372B8"/>
    <w:rsid w:val="00537360"/>
    <w:rsid w:val="00537425"/>
    <w:rsid w:val="00537429"/>
    <w:rsid w:val="005374C4"/>
    <w:rsid w:val="00537660"/>
    <w:rsid w:val="0053789C"/>
    <w:rsid w:val="00537C0E"/>
    <w:rsid w:val="00537D15"/>
    <w:rsid w:val="00537D1A"/>
    <w:rsid w:val="00537D79"/>
    <w:rsid w:val="00537FA6"/>
    <w:rsid w:val="00537FB0"/>
    <w:rsid w:val="005401CC"/>
    <w:rsid w:val="005401EB"/>
    <w:rsid w:val="005404D7"/>
    <w:rsid w:val="005405DB"/>
    <w:rsid w:val="005406C2"/>
    <w:rsid w:val="00540856"/>
    <w:rsid w:val="00540AF1"/>
    <w:rsid w:val="00540BB7"/>
    <w:rsid w:val="00540DEE"/>
    <w:rsid w:val="0054107D"/>
    <w:rsid w:val="005411EA"/>
    <w:rsid w:val="005412C7"/>
    <w:rsid w:val="005414D7"/>
    <w:rsid w:val="00541654"/>
    <w:rsid w:val="005416F1"/>
    <w:rsid w:val="005418F1"/>
    <w:rsid w:val="00541972"/>
    <w:rsid w:val="00541CBF"/>
    <w:rsid w:val="00541D2C"/>
    <w:rsid w:val="00541D48"/>
    <w:rsid w:val="00541DBE"/>
    <w:rsid w:val="00541F9E"/>
    <w:rsid w:val="00542081"/>
    <w:rsid w:val="0054236B"/>
    <w:rsid w:val="00542AC1"/>
    <w:rsid w:val="00542AF7"/>
    <w:rsid w:val="00542B4D"/>
    <w:rsid w:val="00542B8B"/>
    <w:rsid w:val="00542D72"/>
    <w:rsid w:val="00542EFD"/>
    <w:rsid w:val="005431DF"/>
    <w:rsid w:val="0054322B"/>
    <w:rsid w:val="005432B7"/>
    <w:rsid w:val="00543371"/>
    <w:rsid w:val="0054364E"/>
    <w:rsid w:val="00543A5D"/>
    <w:rsid w:val="00543A6B"/>
    <w:rsid w:val="00543AAE"/>
    <w:rsid w:val="00543AF9"/>
    <w:rsid w:val="00543D59"/>
    <w:rsid w:val="00543E67"/>
    <w:rsid w:val="005440B7"/>
    <w:rsid w:val="0054440F"/>
    <w:rsid w:val="0054472A"/>
    <w:rsid w:val="005448BB"/>
    <w:rsid w:val="00544962"/>
    <w:rsid w:val="00544B66"/>
    <w:rsid w:val="00544B76"/>
    <w:rsid w:val="00544BB0"/>
    <w:rsid w:val="00544BD9"/>
    <w:rsid w:val="00544D55"/>
    <w:rsid w:val="00544E39"/>
    <w:rsid w:val="005450F1"/>
    <w:rsid w:val="00545121"/>
    <w:rsid w:val="005455EA"/>
    <w:rsid w:val="0054572F"/>
    <w:rsid w:val="0054576E"/>
    <w:rsid w:val="00545776"/>
    <w:rsid w:val="005457B7"/>
    <w:rsid w:val="00545831"/>
    <w:rsid w:val="00545B1B"/>
    <w:rsid w:val="00545BB9"/>
    <w:rsid w:val="00545C28"/>
    <w:rsid w:val="00545EF5"/>
    <w:rsid w:val="0054604C"/>
    <w:rsid w:val="00546067"/>
    <w:rsid w:val="00546192"/>
    <w:rsid w:val="00546216"/>
    <w:rsid w:val="005464B5"/>
    <w:rsid w:val="005465C1"/>
    <w:rsid w:val="00546785"/>
    <w:rsid w:val="00546A67"/>
    <w:rsid w:val="00546A7E"/>
    <w:rsid w:val="00546C16"/>
    <w:rsid w:val="00546D52"/>
    <w:rsid w:val="00546E61"/>
    <w:rsid w:val="00547131"/>
    <w:rsid w:val="00547343"/>
    <w:rsid w:val="005473A1"/>
    <w:rsid w:val="005473BB"/>
    <w:rsid w:val="00547ACB"/>
    <w:rsid w:val="00547BE3"/>
    <w:rsid w:val="00547D89"/>
    <w:rsid w:val="00547F8F"/>
    <w:rsid w:val="00550093"/>
    <w:rsid w:val="0055024B"/>
    <w:rsid w:val="005506F7"/>
    <w:rsid w:val="0055075B"/>
    <w:rsid w:val="005509B8"/>
    <w:rsid w:val="005509C8"/>
    <w:rsid w:val="00550B52"/>
    <w:rsid w:val="00550C63"/>
    <w:rsid w:val="00550C7F"/>
    <w:rsid w:val="00550C9E"/>
    <w:rsid w:val="00550EF7"/>
    <w:rsid w:val="00551395"/>
    <w:rsid w:val="0055139F"/>
    <w:rsid w:val="0055143E"/>
    <w:rsid w:val="00551514"/>
    <w:rsid w:val="005516BA"/>
    <w:rsid w:val="00551762"/>
    <w:rsid w:val="00551A7D"/>
    <w:rsid w:val="00551AC6"/>
    <w:rsid w:val="00551AFD"/>
    <w:rsid w:val="005522CA"/>
    <w:rsid w:val="0055238B"/>
    <w:rsid w:val="0055261B"/>
    <w:rsid w:val="00552664"/>
    <w:rsid w:val="00552759"/>
    <w:rsid w:val="00552AFB"/>
    <w:rsid w:val="00552BE1"/>
    <w:rsid w:val="00552D6A"/>
    <w:rsid w:val="005530F5"/>
    <w:rsid w:val="00553141"/>
    <w:rsid w:val="005531C2"/>
    <w:rsid w:val="005535DA"/>
    <w:rsid w:val="005535DD"/>
    <w:rsid w:val="005537EC"/>
    <w:rsid w:val="00553BBA"/>
    <w:rsid w:val="00553D32"/>
    <w:rsid w:val="0055416C"/>
    <w:rsid w:val="005541E9"/>
    <w:rsid w:val="0055420C"/>
    <w:rsid w:val="005542A5"/>
    <w:rsid w:val="005543E2"/>
    <w:rsid w:val="00554436"/>
    <w:rsid w:val="0055445E"/>
    <w:rsid w:val="0055448A"/>
    <w:rsid w:val="0055452E"/>
    <w:rsid w:val="0055453D"/>
    <w:rsid w:val="005545C1"/>
    <w:rsid w:val="005547A9"/>
    <w:rsid w:val="005547BE"/>
    <w:rsid w:val="00554809"/>
    <w:rsid w:val="00554942"/>
    <w:rsid w:val="00554953"/>
    <w:rsid w:val="00554A95"/>
    <w:rsid w:val="00554FE5"/>
    <w:rsid w:val="00554FF5"/>
    <w:rsid w:val="00555057"/>
    <w:rsid w:val="005551ED"/>
    <w:rsid w:val="00555513"/>
    <w:rsid w:val="00555638"/>
    <w:rsid w:val="0055575A"/>
    <w:rsid w:val="00555A3E"/>
    <w:rsid w:val="00555DCE"/>
    <w:rsid w:val="00555FD9"/>
    <w:rsid w:val="005560DD"/>
    <w:rsid w:val="00556141"/>
    <w:rsid w:val="0055635E"/>
    <w:rsid w:val="00556A18"/>
    <w:rsid w:val="00556B99"/>
    <w:rsid w:val="00556C96"/>
    <w:rsid w:val="00556E43"/>
    <w:rsid w:val="00556ED0"/>
    <w:rsid w:val="00556F28"/>
    <w:rsid w:val="00556FA1"/>
    <w:rsid w:val="00557014"/>
    <w:rsid w:val="00557245"/>
    <w:rsid w:val="00557291"/>
    <w:rsid w:val="0055756C"/>
    <w:rsid w:val="00557625"/>
    <w:rsid w:val="00557627"/>
    <w:rsid w:val="00557A1A"/>
    <w:rsid w:val="00557C57"/>
    <w:rsid w:val="00557E9B"/>
    <w:rsid w:val="00557EF5"/>
    <w:rsid w:val="00560003"/>
    <w:rsid w:val="00560094"/>
    <w:rsid w:val="005600EE"/>
    <w:rsid w:val="0056020D"/>
    <w:rsid w:val="005605A8"/>
    <w:rsid w:val="00560868"/>
    <w:rsid w:val="00560A01"/>
    <w:rsid w:val="00560A51"/>
    <w:rsid w:val="00560BCB"/>
    <w:rsid w:val="00560D3C"/>
    <w:rsid w:val="00560FCB"/>
    <w:rsid w:val="005610E3"/>
    <w:rsid w:val="00561121"/>
    <w:rsid w:val="00561134"/>
    <w:rsid w:val="00561219"/>
    <w:rsid w:val="005612EE"/>
    <w:rsid w:val="00561327"/>
    <w:rsid w:val="00561664"/>
    <w:rsid w:val="005616EC"/>
    <w:rsid w:val="005617C8"/>
    <w:rsid w:val="005619EB"/>
    <w:rsid w:val="0056202A"/>
    <w:rsid w:val="005621D1"/>
    <w:rsid w:val="00562396"/>
    <w:rsid w:val="00562698"/>
    <w:rsid w:val="00562970"/>
    <w:rsid w:val="00562A53"/>
    <w:rsid w:val="00562AAE"/>
    <w:rsid w:val="00562B28"/>
    <w:rsid w:val="00562D04"/>
    <w:rsid w:val="00562DEB"/>
    <w:rsid w:val="00562E73"/>
    <w:rsid w:val="00562FA0"/>
    <w:rsid w:val="00562FCA"/>
    <w:rsid w:val="005630B3"/>
    <w:rsid w:val="00563462"/>
    <w:rsid w:val="00563569"/>
    <w:rsid w:val="0056356C"/>
    <w:rsid w:val="00563986"/>
    <w:rsid w:val="00563B00"/>
    <w:rsid w:val="00563B0B"/>
    <w:rsid w:val="00563EE3"/>
    <w:rsid w:val="00563EE9"/>
    <w:rsid w:val="00563F28"/>
    <w:rsid w:val="00563FA0"/>
    <w:rsid w:val="00563FD3"/>
    <w:rsid w:val="00564170"/>
    <w:rsid w:val="005641B0"/>
    <w:rsid w:val="005644F9"/>
    <w:rsid w:val="0056458B"/>
    <w:rsid w:val="00564620"/>
    <w:rsid w:val="0056467C"/>
    <w:rsid w:val="00564730"/>
    <w:rsid w:val="00564793"/>
    <w:rsid w:val="00564892"/>
    <w:rsid w:val="005649A3"/>
    <w:rsid w:val="005649AE"/>
    <w:rsid w:val="00564D44"/>
    <w:rsid w:val="00564D73"/>
    <w:rsid w:val="00564D85"/>
    <w:rsid w:val="00564DC3"/>
    <w:rsid w:val="00564FA5"/>
    <w:rsid w:val="00565075"/>
    <w:rsid w:val="005651DE"/>
    <w:rsid w:val="00565314"/>
    <w:rsid w:val="005653D2"/>
    <w:rsid w:val="005653F6"/>
    <w:rsid w:val="00565989"/>
    <w:rsid w:val="005659AE"/>
    <w:rsid w:val="00565A02"/>
    <w:rsid w:val="00565AF0"/>
    <w:rsid w:val="00565DAE"/>
    <w:rsid w:val="005661A3"/>
    <w:rsid w:val="005662BF"/>
    <w:rsid w:val="0056636F"/>
    <w:rsid w:val="00566478"/>
    <w:rsid w:val="00566500"/>
    <w:rsid w:val="0056668B"/>
    <w:rsid w:val="00566909"/>
    <w:rsid w:val="005669C5"/>
    <w:rsid w:val="00566E6A"/>
    <w:rsid w:val="00567027"/>
    <w:rsid w:val="00567264"/>
    <w:rsid w:val="00567284"/>
    <w:rsid w:val="00567297"/>
    <w:rsid w:val="00567450"/>
    <w:rsid w:val="00567927"/>
    <w:rsid w:val="00567A05"/>
    <w:rsid w:val="00567A34"/>
    <w:rsid w:val="00567A6A"/>
    <w:rsid w:val="00567BBF"/>
    <w:rsid w:val="0057028E"/>
    <w:rsid w:val="005703B6"/>
    <w:rsid w:val="00570456"/>
    <w:rsid w:val="005704A4"/>
    <w:rsid w:val="005705BA"/>
    <w:rsid w:val="005705CC"/>
    <w:rsid w:val="005706AE"/>
    <w:rsid w:val="00570712"/>
    <w:rsid w:val="00570739"/>
    <w:rsid w:val="0057084D"/>
    <w:rsid w:val="005708F3"/>
    <w:rsid w:val="005709BA"/>
    <w:rsid w:val="00570C30"/>
    <w:rsid w:val="00570D2D"/>
    <w:rsid w:val="00571306"/>
    <w:rsid w:val="0057136E"/>
    <w:rsid w:val="00571551"/>
    <w:rsid w:val="0057161B"/>
    <w:rsid w:val="00571785"/>
    <w:rsid w:val="00571806"/>
    <w:rsid w:val="00571A2A"/>
    <w:rsid w:val="00571A3F"/>
    <w:rsid w:val="00571B7F"/>
    <w:rsid w:val="00571BBB"/>
    <w:rsid w:val="00571E7A"/>
    <w:rsid w:val="005720BA"/>
    <w:rsid w:val="00572209"/>
    <w:rsid w:val="00572213"/>
    <w:rsid w:val="00572230"/>
    <w:rsid w:val="0057241C"/>
    <w:rsid w:val="0057287B"/>
    <w:rsid w:val="00572904"/>
    <w:rsid w:val="0057291B"/>
    <w:rsid w:val="00572A19"/>
    <w:rsid w:val="00572F95"/>
    <w:rsid w:val="00573145"/>
    <w:rsid w:val="005732EA"/>
    <w:rsid w:val="00573462"/>
    <w:rsid w:val="005736A9"/>
    <w:rsid w:val="005738F8"/>
    <w:rsid w:val="005739D4"/>
    <w:rsid w:val="00573B44"/>
    <w:rsid w:val="00573BB9"/>
    <w:rsid w:val="00573F54"/>
    <w:rsid w:val="005740CD"/>
    <w:rsid w:val="005742F8"/>
    <w:rsid w:val="00574325"/>
    <w:rsid w:val="00574381"/>
    <w:rsid w:val="0057474C"/>
    <w:rsid w:val="00574A26"/>
    <w:rsid w:val="00574A9C"/>
    <w:rsid w:val="00574D3B"/>
    <w:rsid w:val="00574F41"/>
    <w:rsid w:val="005754CD"/>
    <w:rsid w:val="005755A3"/>
    <w:rsid w:val="005757BB"/>
    <w:rsid w:val="00575952"/>
    <w:rsid w:val="00575A49"/>
    <w:rsid w:val="00575AD0"/>
    <w:rsid w:val="00575BB9"/>
    <w:rsid w:val="00575BD4"/>
    <w:rsid w:val="00575CD1"/>
    <w:rsid w:val="005761AD"/>
    <w:rsid w:val="00576230"/>
    <w:rsid w:val="00576232"/>
    <w:rsid w:val="00576684"/>
    <w:rsid w:val="00576804"/>
    <w:rsid w:val="005768AB"/>
    <w:rsid w:val="00576C6A"/>
    <w:rsid w:val="00576CE4"/>
    <w:rsid w:val="00576D17"/>
    <w:rsid w:val="00576D65"/>
    <w:rsid w:val="0057724A"/>
    <w:rsid w:val="005773F8"/>
    <w:rsid w:val="0057755C"/>
    <w:rsid w:val="005776FE"/>
    <w:rsid w:val="005778E4"/>
    <w:rsid w:val="00577AAA"/>
    <w:rsid w:val="00577B02"/>
    <w:rsid w:val="00577BA1"/>
    <w:rsid w:val="00577F8B"/>
    <w:rsid w:val="005800A8"/>
    <w:rsid w:val="00580367"/>
    <w:rsid w:val="005804A7"/>
    <w:rsid w:val="0058066C"/>
    <w:rsid w:val="005806C1"/>
    <w:rsid w:val="00580A84"/>
    <w:rsid w:val="00580C89"/>
    <w:rsid w:val="00580D1B"/>
    <w:rsid w:val="00580DB0"/>
    <w:rsid w:val="00580F70"/>
    <w:rsid w:val="00580F98"/>
    <w:rsid w:val="00580FA5"/>
    <w:rsid w:val="005810E5"/>
    <w:rsid w:val="005811AD"/>
    <w:rsid w:val="00581276"/>
    <w:rsid w:val="00581471"/>
    <w:rsid w:val="00581983"/>
    <w:rsid w:val="00581A34"/>
    <w:rsid w:val="00581AF7"/>
    <w:rsid w:val="00581B0D"/>
    <w:rsid w:val="00581CAC"/>
    <w:rsid w:val="00581DFD"/>
    <w:rsid w:val="00581E57"/>
    <w:rsid w:val="00581EB8"/>
    <w:rsid w:val="00582091"/>
    <w:rsid w:val="00582151"/>
    <w:rsid w:val="005822EA"/>
    <w:rsid w:val="00582477"/>
    <w:rsid w:val="00582898"/>
    <w:rsid w:val="005829F9"/>
    <w:rsid w:val="00582DEB"/>
    <w:rsid w:val="00582E21"/>
    <w:rsid w:val="00582F6C"/>
    <w:rsid w:val="005833F1"/>
    <w:rsid w:val="00583418"/>
    <w:rsid w:val="005835F8"/>
    <w:rsid w:val="0058372E"/>
    <w:rsid w:val="005838F5"/>
    <w:rsid w:val="00583A71"/>
    <w:rsid w:val="00583B3A"/>
    <w:rsid w:val="00583C83"/>
    <w:rsid w:val="00583C89"/>
    <w:rsid w:val="00583E25"/>
    <w:rsid w:val="00583EDD"/>
    <w:rsid w:val="0058434F"/>
    <w:rsid w:val="0058438C"/>
    <w:rsid w:val="00584ABF"/>
    <w:rsid w:val="00584B33"/>
    <w:rsid w:val="00584B49"/>
    <w:rsid w:val="00584C23"/>
    <w:rsid w:val="00584D4D"/>
    <w:rsid w:val="00584E25"/>
    <w:rsid w:val="005851D6"/>
    <w:rsid w:val="00585247"/>
    <w:rsid w:val="005852D1"/>
    <w:rsid w:val="0058553F"/>
    <w:rsid w:val="005855B1"/>
    <w:rsid w:val="0058573D"/>
    <w:rsid w:val="0058583E"/>
    <w:rsid w:val="0058586F"/>
    <w:rsid w:val="00585CBB"/>
    <w:rsid w:val="00585D49"/>
    <w:rsid w:val="00585FBD"/>
    <w:rsid w:val="005860FF"/>
    <w:rsid w:val="005863BB"/>
    <w:rsid w:val="005865F4"/>
    <w:rsid w:val="005867A9"/>
    <w:rsid w:val="00586B09"/>
    <w:rsid w:val="00586B74"/>
    <w:rsid w:val="00586BB9"/>
    <w:rsid w:val="00586BF9"/>
    <w:rsid w:val="0058700B"/>
    <w:rsid w:val="005871D6"/>
    <w:rsid w:val="005874E4"/>
    <w:rsid w:val="005877D2"/>
    <w:rsid w:val="00587816"/>
    <w:rsid w:val="0058799A"/>
    <w:rsid w:val="0059019F"/>
    <w:rsid w:val="005903DB"/>
    <w:rsid w:val="00590519"/>
    <w:rsid w:val="0059066E"/>
    <w:rsid w:val="00590793"/>
    <w:rsid w:val="005909ED"/>
    <w:rsid w:val="00590A2B"/>
    <w:rsid w:val="00590B0C"/>
    <w:rsid w:val="00590B8E"/>
    <w:rsid w:val="00590F43"/>
    <w:rsid w:val="00591096"/>
    <w:rsid w:val="00591179"/>
    <w:rsid w:val="00591561"/>
    <w:rsid w:val="00591652"/>
    <w:rsid w:val="00591779"/>
    <w:rsid w:val="00591913"/>
    <w:rsid w:val="00591A10"/>
    <w:rsid w:val="00591ABD"/>
    <w:rsid w:val="00591B67"/>
    <w:rsid w:val="00591C02"/>
    <w:rsid w:val="00591E32"/>
    <w:rsid w:val="0059208F"/>
    <w:rsid w:val="005920BE"/>
    <w:rsid w:val="005921FA"/>
    <w:rsid w:val="00592270"/>
    <w:rsid w:val="00592500"/>
    <w:rsid w:val="005925E2"/>
    <w:rsid w:val="00592654"/>
    <w:rsid w:val="005927E7"/>
    <w:rsid w:val="00592862"/>
    <w:rsid w:val="0059288A"/>
    <w:rsid w:val="005929F4"/>
    <w:rsid w:val="00592A22"/>
    <w:rsid w:val="00592DE2"/>
    <w:rsid w:val="00592DE4"/>
    <w:rsid w:val="00592E8A"/>
    <w:rsid w:val="00592F20"/>
    <w:rsid w:val="00592FCA"/>
    <w:rsid w:val="00593089"/>
    <w:rsid w:val="00593342"/>
    <w:rsid w:val="005934B6"/>
    <w:rsid w:val="005934F1"/>
    <w:rsid w:val="005935EC"/>
    <w:rsid w:val="005936DA"/>
    <w:rsid w:val="0059378D"/>
    <w:rsid w:val="00593791"/>
    <w:rsid w:val="00593798"/>
    <w:rsid w:val="00593A31"/>
    <w:rsid w:val="00593C54"/>
    <w:rsid w:val="00593C9A"/>
    <w:rsid w:val="00593D4A"/>
    <w:rsid w:val="00593DEA"/>
    <w:rsid w:val="00593DFA"/>
    <w:rsid w:val="00593E49"/>
    <w:rsid w:val="00593FCB"/>
    <w:rsid w:val="005940DA"/>
    <w:rsid w:val="005942AD"/>
    <w:rsid w:val="00594401"/>
    <w:rsid w:val="00594669"/>
    <w:rsid w:val="005946BA"/>
    <w:rsid w:val="00594719"/>
    <w:rsid w:val="0059471B"/>
    <w:rsid w:val="0059489E"/>
    <w:rsid w:val="005949D6"/>
    <w:rsid w:val="005957F3"/>
    <w:rsid w:val="0059582A"/>
    <w:rsid w:val="00595891"/>
    <w:rsid w:val="005959A6"/>
    <w:rsid w:val="005959AC"/>
    <w:rsid w:val="005959EB"/>
    <w:rsid w:val="005959F8"/>
    <w:rsid w:val="00595C37"/>
    <w:rsid w:val="00595E99"/>
    <w:rsid w:val="005961AC"/>
    <w:rsid w:val="005962B1"/>
    <w:rsid w:val="00596310"/>
    <w:rsid w:val="005963F2"/>
    <w:rsid w:val="00596459"/>
    <w:rsid w:val="00596830"/>
    <w:rsid w:val="00596D56"/>
    <w:rsid w:val="00596EFD"/>
    <w:rsid w:val="00597170"/>
    <w:rsid w:val="005971B5"/>
    <w:rsid w:val="00597268"/>
    <w:rsid w:val="00597272"/>
    <w:rsid w:val="0059731E"/>
    <w:rsid w:val="005973A7"/>
    <w:rsid w:val="0059742F"/>
    <w:rsid w:val="005974DB"/>
    <w:rsid w:val="00597533"/>
    <w:rsid w:val="0059766D"/>
    <w:rsid w:val="00597720"/>
    <w:rsid w:val="00597806"/>
    <w:rsid w:val="0059795C"/>
    <w:rsid w:val="00597A35"/>
    <w:rsid w:val="00597B42"/>
    <w:rsid w:val="00597C1B"/>
    <w:rsid w:val="00597D09"/>
    <w:rsid w:val="00597E0A"/>
    <w:rsid w:val="00597FDE"/>
    <w:rsid w:val="005A0129"/>
    <w:rsid w:val="005A01C2"/>
    <w:rsid w:val="005A05CB"/>
    <w:rsid w:val="005A07B5"/>
    <w:rsid w:val="005A08D0"/>
    <w:rsid w:val="005A09C1"/>
    <w:rsid w:val="005A0AAC"/>
    <w:rsid w:val="005A0F04"/>
    <w:rsid w:val="005A135B"/>
    <w:rsid w:val="005A1382"/>
    <w:rsid w:val="005A13E5"/>
    <w:rsid w:val="005A14C8"/>
    <w:rsid w:val="005A14FB"/>
    <w:rsid w:val="005A151F"/>
    <w:rsid w:val="005A157C"/>
    <w:rsid w:val="005A1613"/>
    <w:rsid w:val="005A18FF"/>
    <w:rsid w:val="005A1A05"/>
    <w:rsid w:val="005A1B3F"/>
    <w:rsid w:val="005A1B89"/>
    <w:rsid w:val="005A1BAA"/>
    <w:rsid w:val="005A1CBC"/>
    <w:rsid w:val="005A1E91"/>
    <w:rsid w:val="005A217C"/>
    <w:rsid w:val="005A21A9"/>
    <w:rsid w:val="005A238E"/>
    <w:rsid w:val="005A2534"/>
    <w:rsid w:val="005A283E"/>
    <w:rsid w:val="005A2A5D"/>
    <w:rsid w:val="005A2D12"/>
    <w:rsid w:val="005A32FD"/>
    <w:rsid w:val="005A3AE1"/>
    <w:rsid w:val="005A3C7A"/>
    <w:rsid w:val="005A3CF9"/>
    <w:rsid w:val="005A3F3F"/>
    <w:rsid w:val="005A41EA"/>
    <w:rsid w:val="005A425A"/>
    <w:rsid w:val="005A4346"/>
    <w:rsid w:val="005A4375"/>
    <w:rsid w:val="005A442A"/>
    <w:rsid w:val="005A4679"/>
    <w:rsid w:val="005A49FC"/>
    <w:rsid w:val="005A4A5D"/>
    <w:rsid w:val="005A4B04"/>
    <w:rsid w:val="005A4D78"/>
    <w:rsid w:val="005A4DEE"/>
    <w:rsid w:val="005A4EED"/>
    <w:rsid w:val="005A4F78"/>
    <w:rsid w:val="005A50AF"/>
    <w:rsid w:val="005A50B0"/>
    <w:rsid w:val="005A5236"/>
    <w:rsid w:val="005A526F"/>
    <w:rsid w:val="005A537A"/>
    <w:rsid w:val="005A55B8"/>
    <w:rsid w:val="005A5814"/>
    <w:rsid w:val="005A59CC"/>
    <w:rsid w:val="005A5AEC"/>
    <w:rsid w:val="005A5B14"/>
    <w:rsid w:val="005A5B6B"/>
    <w:rsid w:val="005A5C8A"/>
    <w:rsid w:val="005A5CAE"/>
    <w:rsid w:val="005A5CFA"/>
    <w:rsid w:val="005A5E46"/>
    <w:rsid w:val="005A62CC"/>
    <w:rsid w:val="005A63D7"/>
    <w:rsid w:val="005A6417"/>
    <w:rsid w:val="005A64E4"/>
    <w:rsid w:val="005A68A4"/>
    <w:rsid w:val="005A68E3"/>
    <w:rsid w:val="005A68FC"/>
    <w:rsid w:val="005A6AFF"/>
    <w:rsid w:val="005A6D38"/>
    <w:rsid w:val="005A6E51"/>
    <w:rsid w:val="005A7093"/>
    <w:rsid w:val="005A732F"/>
    <w:rsid w:val="005A73ED"/>
    <w:rsid w:val="005A7514"/>
    <w:rsid w:val="005A753C"/>
    <w:rsid w:val="005A7697"/>
    <w:rsid w:val="005A76F6"/>
    <w:rsid w:val="005A7781"/>
    <w:rsid w:val="005A79C9"/>
    <w:rsid w:val="005A7AF8"/>
    <w:rsid w:val="005A7C77"/>
    <w:rsid w:val="005A7ECF"/>
    <w:rsid w:val="005A7FB5"/>
    <w:rsid w:val="005B000B"/>
    <w:rsid w:val="005B01AB"/>
    <w:rsid w:val="005B02DC"/>
    <w:rsid w:val="005B0377"/>
    <w:rsid w:val="005B0388"/>
    <w:rsid w:val="005B03F0"/>
    <w:rsid w:val="005B0849"/>
    <w:rsid w:val="005B0998"/>
    <w:rsid w:val="005B0AEA"/>
    <w:rsid w:val="005B0CC0"/>
    <w:rsid w:val="005B0D74"/>
    <w:rsid w:val="005B0F08"/>
    <w:rsid w:val="005B108F"/>
    <w:rsid w:val="005B118B"/>
    <w:rsid w:val="005B126F"/>
    <w:rsid w:val="005B1286"/>
    <w:rsid w:val="005B1334"/>
    <w:rsid w:val="005B1687"/>
    <w:rsid w:val="005B176B"/>
    <w:rsid w:val="005B188B"/>
    <w:rsid w:val="005B188E"/>
    <w:rsid w:val="005B1A00"/>
    <w:rsid w:val="005B1C39"/>
    <w:rsid w:val="005B1D08"/>
    <w:rsid w:val="005B1D3C"/>
    <w:rsid w:val="005B2055"/>
    <w:rsid w:val="005B2238"/>
    <w:rsid w:val="005B298E"/>
    <w:rsid w:val="005B300E"/>
    <w:rsid w:val="005B30C8"/>
    <w:rsid w:val="005B329E"/>
    <w:rsid w:val="005B330F"/>
    <w:rsid w:val="005B3333"/>
    <w:rsid w:val="005B358A"/>
    <w:rsid w:val="005B3625"/>
    <w:rsid w:val="005B371C"/>
    <w:rsid w:val="005B381E"/>
    <w:rsid w:val="005B3923"/>
    <w:rsid w:val="005B39B9"/>
    <w:rsid w:val="005B3AF6"/>
    <w:rsid w:val="005B3B02"/>
    <w:rsid w:val="005B3C83"/>
    <w:rsid w:val="005B3DDD"/>
    <w:rsid w:val="005B3F93"/>
    <w:rsid w:val="005B416D"/>
    <w:rsid w:val="005B41BD"/>
    <w:rsid w:val="005B420E"/>
    <w:rsid w:val="005B42E8"/>
    <w:rsid w:val="005B4650"/>
    <w:rsid w:val="005B4676"/>
    <w:rsid w:val="005B4684"/>
    <w:rsid w:val="005B48E1"/>
    <w:rsid w:val="005B490E"/>
    <w:rsid w:val="005B49F1"/>
    <w:rsid w:val="005B4D58"/>
    <w:rsid w:val="005B5450"/>
    <w:rsid w:val="005B5524"/>
    <w:rsid w:val="005B579E"/>
    <w:rsid w:val="005B5A66"/>
    <w:rsid w:val="005B5BC9"/>
    <w:rsid w:val="005B5CA4"/>
    <w:rsid w:val="005B5D06"/>
    <w:rsid w:val="005B5E6B"/>
    <w:rsid w:val="005B5E8F"/>
    <w:rsid w:val="005B5FDB"/>
    <w:rsid w:val="005B6049"/>
    <w:rsid w:val="005B60E5"/>
    <w:rsid w:val="005B624B"/>
    <w:rsid w:val="005B627A"/>
    <w:rsid w:val="005B628A"/>
    <w:rsid w:val="005B639B"/>
    <w:rsid w:val="005B640C"/>
    <w:rsid w:val="005B6444"/>
    <w:rsid w:val="005B64F4"/>
    <w:rsid w:val="005B6722"/>
    <w:rsid w:val="005B6809"/>
    <w:rsid w:val="005B68AD"/>
    <w:rsid w:val="005B6E4B"/>
    <w:rsid w:val="005B6ED4"/>
    <w:rsid w:val="005B7153"/>
    <w:rsid w:val="005B71CD"/>
    <w:rsid w:val="005B77BC"/>
    <w:rsid w:val="005B77C2"/>
    <w:rsid w:val="005B79FE"/>
    <w:rsid w:val="005B7AF4"/>
    <w:rsid w:val="005B7CC7"/>
    <w:rsid w:val="005C01E5"/>
    <w:rsid w:val="005C0324"/>
    <w:rsid w:val="005C03B5"/>
    <w:rsid w:val="005C0507"/>
    <w:rsid w:val="005C05BD"/>
    <w:rsid w:val="005C08AE"/>
    <w:rsid w:val="005C08B0"/>
    <w:rsid w:val="005C0A54"/>
    <w:rsid w:val="005C0C86"/>
    <w:rsid w:val="005C0CC9"/>
    <w:rsid w:val="005C10F4"/>
    <w:rsid w:val="005C11F9"/>
    <w:rsid w:val="005C122D"/>
    <w:rsid w:val="005C1397"/>
    <w:rsid w:val="005C15AA"/>
    <w:rsid w:val="005C15D9"/>
    <w:rsid w:val="005C1CF1"/>
    <w:rsid w:val="005C1E81"/>
    <w:rsid w:val="005C1F28"/>
    <w:rsid w:val="005C2125"/>
    <w:rsid w:val="005C22EE"/>
    <w:rsid w:val="005C23E7"/>
    <w:rsid w:val="005C27CB"/>
    <w:rsid w:val="005C27D7"/>
    <w:rsid w:val="005C2B92"/>
    <w:rsid w:val="005C2C79"/>
    <w:rsid w:val="005C2D78"/>
    <w:rsid w:val="005C2F12"/>
    <w:rsid w:val="005C2FC8"/>
    <w:rsid w:val="005C3062"/>
    <w:rsid w:val="005C3073"/>
    <w:rsid w:val="005C379B"/>
    <w:rsid w:val="005C38CA"/>
    <w:rsid w:val="005C3AD3"/>
    <w:rsid w:val="005C3D3E"/>
    <w:rsid w:val="005C3F28"/>
    <w:rsid w:val="005C3F9C"/>
    <w:rsid w:val="005C3F9D"/>
    <w:rsid w:val="005C3FF4"/>
    <w:rsid w:val="005C4037"/>
    <w:rsid w:val="005C409A"/>
    <w:rsid w:val="005C4107"/>
    <w:rsid w:val="005C4242"/>
    <w:rsid w:val="005C4291"/>
    <w:rsid w:val="005C494E"/>
    <w:rsid w:val="005C4BF4"/>
    <w:rsid w:val="005C5143"/>
    <w:rsid w:val="005C52F1"/>
    <w:rsid w:val="005C532A"/>
    <w:rsid w:val="005C5383"/>
    <w:rsid w:val="005C578F"/>
    <w:rsid w:val="005C58C3"/>
    <w:rsid w:val="005C5995"/>
    <w:rsid w:val="005C5B10"/>
    <w:rsid w:val="005C5C74"/>
    <w:rsid w:val="005C5CE3"/>
    <w:rsid w:val="005C5E12"/>
    <w:rsid w:val="005C5FBC"/>
    <w:rsid w:val="005C632F"/>
    <w:rsid w:val="005C63E6"/>
    <w:rsid w:val="005C6465"/>
    <w:rsid w:val="005C670A"/>
    <w:rsid w:val="005C694D"/>
    <w:rsid w:val="005C6D9F"/>
    <w:rsid w:val="005C6E82"/>
    <w:rsid w:val="005C6FFE"/>
    <w:rsid w:val="005C7093"/>
    <w:rsid w:val="005C710D"/>
    <w:rsid w:val="005C712D"/>
    <w:rsid w:val="005C73DF"/>
    <w:rsid w:val="005C73E2"/>
    <w:rsid w:val="005C74F8"/>
    <w:rsid w:val="005C758D"/>
    <w:rsid w:val="005C76E1"/>
    <w:rsid w:val="005C78B8"/>
    <w:rsid w:val="005C7A3C"/>
    <w:rsid w:val="005C7CD3"/>
    <w:rsid w:val="005C7CFF"/>
    <w:rsid w:val="005C7EC4"/>
    <w:rsid w:val="005D048D"/>
    <w:rsid w:val="005D0541"/>
    <w:rsid w:val="005D0585"/>
    <w:rsid w:val="005D0705"/>
    <w:rsid w:val="005D09F0"/>
    <w:rsid w:val="005D0AE2"/>
    <w:rsid w:val="005D0BB5"/>
    <w:rsid w:val="005D0CC2"/>
    <w:rsid w:val="005D0D87"/>
    <w:rsid w:val="005D118C"/>
    <w:rsid w:val="005D119B"/>
    <w:rsid w:val="005D11E9"/>
    <w:rsid w:val="005D135C"/>
    <w:rsid w:val="005D1973"/>
    <w:rsid w:val="005D1A33"/>
    <w:rsid w:val="005D1B7A"/>
    <w:rsid w:val="005D1BC3"/>
    <w:rsid w:val="005D1D70"/>
    <w:rsid w:val="005D1E07"/>
    <w:rsid w:val="005D211A"/>
    <w:rsid w:val="005D21A3"/>
    <w:rsid w:val="005D22E3"/>
    <w:rsid w:val="005D23CE"/>
    <w:rsid w:val="005D2405"/>
    <w:rsid w:val="005D2570"/>
    <w:rsid w:val="005D2683"/>
    <w:rsid w:val="005D2702"/>
    <w:rsid w:val="005D2A9F"/>
    <w:rsid w:val="005D2CA5"/>
    <w:rsid w:val="005D2E0F"/>
    <w:rsid w:val="005D30D8"/>
    <w:rsid w:val="005D31AF"/>
    <w:rsid w:val="005D324B"/>
    <w:rsid w:val="005D362A"/>
    <w:rsid w:val="005D36D3"/>
    <w:rsid w:val="005D3A96"/>
    <w:rsid w:val="005D3C34"/>
    <w:rsid w:val="005D3F24"/>
    <w:rsid w:val="005D414F"/>
    <w:rsid w:val="005D41DB"/>
    <w:rsid w:val="005D43EF"/>
    <w:rsid w:val="005D44C0"/>
    <w:rsid w:val="005D44F4"/>
    <w:rsid w:val="005D452D"/>
    <w:rsid w:val="005D48BE"/>
    <w:rsid w:val="005D4A62"/>
    <w:rsid w:val="005D4B55"/>
    <w:rsid w:val="005D4B99"/>
    <w:rsid w:val="005D4BE1"/>
    <w:rsid w:val="005D4E2C"/>
    <w:rsid w:val="005D4EA0"/>
    <w:rsid w:val="005D5215"/>
    <w:rsid w:val="005D5345"/>
    <w:rsid w:val="005D5394"/>
    <w:rsid w:val="005D5404"/>
    <w:rsid w:val="005D5422"/>
    <w:rsid w:val="005D54A4"/>
    <w:rsid w:val="005D562E"/>
    <w:rsid w:val="005D56B5"/>
    <w:rsid w:val="005D56F4"/>
    <w:rsid w:val="005D5704"/>
    <w:rsid w:val="005D579C"/>
    <w:rsid w:val="005D57C5"/>
    <w:rsid w:val="005D5919"/>
    <w:rsid w:val="005D5BE2"/>
    <w:rsid w:val="005D5C90"/>
    <w:rsid w:val="005D5D95"/>
    <w:rsid w:val="005D5D9D"/>
    <w:rsid w:val="005D5E2D"/>
    <w:rsid w:val="005D5F70"/>
    <w:rsid w:val="005D5FC1"/>
    <w:rsid w:val="005D609A"/>
    <w:rsid w:val="005D609C"/>
    <w:rsid w:val="005D6161"/>
    <w:rsid w:val="005D6491"/>
    <w:rsid w:val="005D66FA"/>
    <w:rsid w:val="005D679F"/>
    <w:rsid w:val="005D67BA"/>
    <w:rsid w:val="005D67BE"/>
    <w:rsid w:val="005D6989"/>
    <w:rsid w:val="005D6B12"/>
    <w:rsid w:val="005D6DEC"/>
    <w:rsid w:val="005D6F26"/>
    <w:rsid w:val="005D7101"/>
    <w:rsid w:val="005D721A"/>
    <w:rsid w:val="005D7233"/>
    <w:rsid w:val="005D735C"/>
    <w:rsid w:val="005D75A0"/>
    <w:rsid w:val="005D788A"/>
    <w:rsid w:val="005D78AF"/>
    <w:rsid w:val="005D7B1C"/>
    <w:rsid w:val="005D7BF2"/>
    <w:rsid w:val="005D7C6B"/>
    <w:rsid w:val="005D7E76"/>
    <w:rsid w:val="005D7F51"/>
    <w:rsid w:val="005D7FB5"/>
    <w:rsid w:val="005E004F"/>
    <w:rsid w:val="005E00C4"/>
    <w:rsid w:val="005E00E2"/>
    <w:rsid w:val="005E02C0"/>
    <w:rsid w:val="005E02CE"/>
    <w:rsid w:val="005E0467"/>
    <w:rsid w:val="005E0557"/>
    <w:rsid w:val="005E0608"/>
    <w:rsid w:val="005E0672"/>
    <w:rsid w:val="005E069B"/>
    <w:rsid w:val="005E06C8"/>
    <w:rsid w:val="005E0777"/>
    <w:rsid w:val="005E0A74"/>
    <w:rsid w:val="005E0B23"/>
    <w:rsid w:val="005E0C62"/>
    <w:rsid w:val="005E0CB7"/>
    <w:rsid w:val="005E0E12"/>
    <w:rsid w:val="005E10C8"/>
    <w:rsid w:val="005E111E"/>
    <w:rsid w:val="005E114F"/>
    <w:rsid w:val="005E12D3"/>
    <w:rsid w:val="005E14AB"/>
    <w:rsid w:val="005E14D7"/>
    <w:rsid w:val="005E15C9"/>
    <w:rsid w:val="005E185E"/>
    <w:rsid w:val="005E1897"/>
    <w:rsid w:val="005E1AC4"/>
    <w:rsid w:val="005E1AEF"/>
    <w:rsid w:val="005E1BE3"/>
    <w:rsid w:val="005E1CC5"/>
    <w:rsid w:val="005E1CCA"/>
    <w:rsid w:val="005E1DBF"/>
    <w:rsid w:val="005E1E60"/>
    <w:rsid w:val="005E206C"/>
    <w:rsid w:val="005E2178"/>
    <w:rsid w:val="005E223E"/>
    <w:rsid w:val="005E2428"/>
    <w:rsid w:val="005E242E"/>
    <w:rsid w:val="005E2553"/>
    <w:rsid w:val="005E27BF"/>
    <w:rsid w:val="005E2952"/>
    <w:rsid w:val="005E2D69"/>
    <w:rsid w:val="005E2F51"/>
    <w:rsid w:val="005E2F6F"/>
    <w:rsid w:val="005E31F0"/>
    <w:rsid w:val="005E33AB"/>
    <w:rsid w:val="005E33BA"/>
    <w:rsid w:val="005E33CC"/>
    <w:rsid w:val="005E357E"/>
    <w:rsid w:val="005E35A7"/>
    <w:rsid w:val="005E35D1"/>
    <w:rsid w:val="005E389A"/>
    <w:rsid w:val="005E39CB"/>
    <w:rsid w:val="005E3A26"/>
    <w:rsid w:val="005E3B8E"/>
    <w:rsid w:val="005E3BA0"/>
    <w:rsid w:val="005E3F35"/>
    <w:rsid w:val="005E424E"/>
    <w:rsid w:val="005E464D"/>
    <w:rsid w:val="005E4A0C"/>
    <w:rsid w:val="005E4A35"/>
    <w:rsid w:val="005E4CA6"/>
    <w:rsid w:val="005E4D24"/>
    <w:rsid w:val="005E4F4F"/>
    <w:rsid w:val="005E532E"/>
    <w:rsid w:val="005E5484"/>
    <w:rsid w:val="005E56F8"/>
    <w:rsid w:val="005E5830"/>
    <w:rsid w:val="005E5AAA"/>
    <w:rsid w:val="005E5AAB"/>
    <w:rsid w:val="005E5AE9"/>
    <w:rsid w:val="005E5B96"/>
    <w:rsid w:val="005E5D0E"/>
    <w:rsid w:val="005E5EF7"/>
    <w:rsid w:val="005E5FBE"/>
    <w:rsid w:val="005E5FFE"/>
    <w:rsid w:val="005E640B"/>
    <w:rsid w:val="005E6703"/>
    <w:rsid w:val="005E69D8"/>
    <w:rsid w:val="005E6AA7"/>
    <w:rsid w:val="005E6BAC"/>
    <w:rsid w:val="005E6C37"/>
    <w:rsid w:val="005E6C5A"/>
    <w:rsid w:val="005E6D37"/>
    <w:rsid w:val="005E6E2E"/>
    <w:rsid w:val="005E6F62"/>
    <w:rsid w:val="005E716D"/>
    <w:rsid w:val="005E730C"/>
    <w:rsid w:val="005E7567"/>
    <w:rsid w:val="005E758A"/>
    <w:rsid w:val="005E7591"/>
    <w:rsid w:val="005E763B"/>
    <w:rsid w:val="005E7860"/>
    <w:rsid w:val="005E7951"/>
    <w:rsid w:val="005E79E3"/>
    <w:rsid w:val="005E7CAC"/>
    <w:rsid w:val="005E7DE2"/>
    <w:rsid w:val="005E7E62"/>
    <w:rsid w:val="005F014F"/>
    <w:rsid w:val="005F018C"/>
    <w:rsid w:val="005F023E"/>
    <w:rsid w:val="005F029C"/>
    <w:rsid w:val="005F0316"/>
    <w:rsid w:val="005F055E"/>
    <w:rsid w:val="005F075D"/>
    <w:rsid w:val="005F0B7D"/>
    <w:rsid w:val="005F0D56"/>
    <w:rsid w:val="005F0E68"/>
    <w:rsid w:val="005F0EC3"/>
    <w:rsid w:val="005F1030"/>
    <w:rsid w:val="005F113C"/>
    <w:rsid w:val="005F1239"/>
    <w:rsid w:val="005F1583"/>
    <w:rsid w:val="005F1615"/>
    <w:rsid w:val="005F1948"/>
    <w:rsid w:val="005F1BCA"/>
    <w:rsid w:val="005F1E28"/>
    <w:rsid w:val="005F1EB1"/>
    <w:rsid w:val="005F21AB"/>
    <w:rsid w:val="005F24B4"/>
    <w:rsid w:val="005F2533"/>
    <w:rsid w:val="005F273F"/>
    <w:rsid w:val="005F2A13"/>
    <w:rsid w:val="005F2A41"/>
    <w:rsid w:val="005F2B10"/>
    <w:rsid w:val="005F2BC2"/>
    <w:rsid w:val="005F2E51"/>
    <w:rsid w:val="005F31E9"/>
    <w:rsid w:val="005F322A"/>
    <w:rsid w:val="005F3439"/>
    <w:rsid w:val="005F3489"/>
    <w:rsid w:val="005F3516"/>
    <w:rsid w:val="005F35B2"/>
    <w:rsid w:val="005F35C9"/>
    <w:rsid w:val="005F3677"/>
    <w:rsid w:val="005F3817"/>
    <w:rsid w:val="005F384B"/>
    <w:rsid w:val="005F3BA0"/>
    <w:rsid w:val="005F3D2D"/>
    <w:rsid w:val="005F3FB1"/>
    <w:rsid w:val="005F424B"/>
    <w:rsid w:val="005F424C"/>
    <w:rsid w:val="005F4361"/>
    <w:rsid w:val="005F4382"/>
    <w:rsid w:val="005F4484"/>
    <w:rsid w:val="005F452E"/>
    <w:rsid w:val="005F4A3B"/>
    <w:rsid w:val="005F4A56"/>
    <w:rsid w:val="005F4B09"/>
    <w:rsid w:val="005F4E5D"/>
    <w:rsid w:val="005F4FD6"/>
    <w:rsid w:val="005F5244"/>
    <w:rsid w:val="005F52E0"/>
    <w:rsid w:val="005F5323"/>
    <w:rsid w:val="005F540C"/>
    <w:rsid w:val="005F5511"/>
    <w:rsid w:val="005F56A5"/>
    <w:rsid w:val="005F583A"/>
    <w:rsid w:val="005F5906"/>
    <w:rsid w:val="005F5916"/>
    <w:rsid w:val="005F5AB9"/>
    <w:rsid w:val="005F5CAA"/>
    <w:rsid w:val="005F5E1B"/>
    <w:rsid w:val="005F6199"/>
    <w:rsid w:val="005F6283"/>
    <w:rsid w:val="005F6435"/>
    <w:rsid w:val="005F6666"/>
    <w:rsid w:val="005F6A36"/>
    <w:rsid w:val="005F6D2B"/>
    <w:rsid w:val="005F6D52"/>
    <w:rsid w:val="005F6DA0"/>
    <w:rsid w:val="005F6E03"/>
    <w:rsid w:val="005F6E33"/>
    <w:rsid w:val="005F7423"/>
    <w:rsid w:val="005F7596"/>
    <w:rsid w:val="005F7968"/>
    <w:rsid w:val="005F7D72"/>
    <w:rsid w:val="005F7D7A"/>
    <w:rsid w:val="005F7E62"/>
    <w:rsid w:val="00600040"/>
    <w:rsid w:val="00600275"/>
    <w:rsid w:val="00600353"/>
    <w:rsid w:val="006003DA"/>
    <w:rsid w:val="006008F2"/>
    <w:rsid w:val="00600BB9"/>
    <w:rsid w:val="00600D31"/>
    <w:rsid w:val="00600D4A"/>
    <w:rsid w:val="00600DB5"/>
    <w:rsid w:val="00600F63"/>
    <w:rsid w:val="006010C5"/>
    <w:rsid w:val="00601264"/>
    <w:rsid w:val="006015AD"/>
    <w:rsid w:val="006018C8"/>
    <w:rsid w:val="00601926"/>
    <w:rsid w:val="00601C33"/>
    <w:rsid w:val="00601D56"/>
    <w:rsid w:val="00602180"/>
    <w:rsid w:val="006021AD"/>
    <w:rsid w:val="006021E9"/>
    <w:rsid w:val="00602227"/>
    <w:rsid w:val="006023CB"/>
    <w:rsid w:val="0060256C"/>
    <w:rsid w:val="00602610"/>
    <w:rsid w:val="006026A7"/>
    <w:rsid w:val="0060272B"/>
    <w:rsid w:val="0060295C"/>
    <w:rsid w:val="00602AB9"/>
    <w:rsid w:val="00602BE5"/>
    <w:rsid w:val="00602D01"/>
    <w:rsid w:val="00602E3C"/>
    <w:rsid w:val="00603208"/>
    <w:rsid w:val="0060336E"/>
    <w:rsid w:val="00603864"/>
    <w:rsid w:val="00603B87"/>
    <w:rsid w:val="00603BC7"/>
    <w:rsid w:val="00603E21"/>
    <w:rsid w:val="00603FB0"/>
    <w:rsid w:val="00604046"/>
    <w:rsid w:val="006040B7"/>
    <w:rsid w:val="00604284"/>
    <w:rsid w:val="00604454"/>
    <w:rsid w:val="00604671"/>
    <w:rsid w:val="00604698"/>
    <w:rsid w:val="0060469D"/>
    <w:rsid w:val="00604796"/>
    <w:rsid w:val="006048B9"/>
    <w:rsid w:val="00604A72"/>
    <w:rsid w:val="00604AE0"/>
    <w:rsid w:val="00604B8D"/>
    <w:rsid w:val="00604CE8"/>
    <w:rsid w:val="00604E99"/>
    <w:rsid w:val="00604F8A"/>
    <w:rsid w:val="00604FFB"/>
    <w:rsid w:val="00605101"/>
    <w:rsid w:val="00605334"/>
    <w:rsid w:val="00605401"/>
    <w:rsid w:val="0060541D"/>
    <w:rsid w:val="006054FC"/>
    <w:rsid w:val="0060594E"/>
    <w:rsid w:val="00605CB6"/>
    <w:rsid w:val="00605CCD"/>
    <w:rsid w:val="00605E70"/>
    <w:rsid w:val="00606087"/>
    <w:rsid w:val="006063A9"/>
    <w:rsid w:val="006063BD"/>
    <w:rsid w:val="0060643E"/>
    <w:rsid w:val="00606602"/>
    <w:rsid w:val="00606694"/>
    <w:rsid w:val="006066D2"/>
    <w:rsid w:val="00606934"/>
    <w:rsid w:val="00606A19"/>
    <w:rsid w:val="00606AFA"/>
    <w:rsid w:val="00606B54"/>
    <w:rsid w:val="00606E0C"/>
    <w:rsid w:val="00606FA2"/>
    <w:rsid w:val="0060726A"/>
    <w:rsid w:val="0060737E"/>
    <w:rsid w:val="006073B4"/>
    <w:rsid w:val="00607508"/>
    <w:rsid w:val="00607568"/>
    <w:rsid w:val="00607866"/>
    <w:rsid w:val="00607903"/>
    <w:rsid w:val="00607B56"/>
    <w:rsid w:val="00607B79"/>
    <w:rsid w:val="00607BED"/>
    <w:rsid w:val="00607D86"/>
    <w:rsid w:val="00607F5A"/>
    <w:rsid w:val="00610048"/>
    <w:rsid w:val="006100F0"/>
    <w:rsid w:val="00610367"/>
    <w:rsid w:val="00610461"/>
    <w:rsid w:val="0061047A"/>
    <w:rsid w:val="0061086B"/>
    <w:rsid w:val="0061090B"/>
    <w:rsid w:val="00610A8E"/>
    <w:rsid w:val="00610AE0"/>
    <w:rsid w:val="00610DA2"/>
    <w:rsid w:val="00610E0F"/>
    <w:rsid w:val="00610EA8"/>
    <w:rsid w:val="00610F5A"/>
    <w:rsid w:val="0061119D"/>
    <w:rsid w:val="006112B3"/>
    <w:rsid w:val="00611301"/>
    <w:rsid w:val="006114C7"/>
    <w:rsid w:val="0061156C"/>
    <w:rsid w:val="0061158C"/>
    <w:rsid w:val="006118A7"/>
    <w:rsid w:val="00611991"/>
    <w:rsid w:val="00611A31"/>
    <w:rsid w:val="00611A97"/>
    <w:rsid w:val="00611AB6"/>
    <w:rsid w:val="00611B45"/>
    <w:rsid w:val="00611BC9"/>
    <w:rsid w:val="00611E18"/>
    <w:rsid w:val="00611E2C"/>
    <w:rsid w:val="00611FC0"/>
    <w:rsid w:val="00611FE7"/>
    <w:rsid w:val="00612110"/>
    <w:rsid w:val="0061248C"/>
    <w:rsid w:val="0061270B"/>
    <w:rsid w:val="00612796"/>
    <w:rsid w:val="0061281B"/>
    <w:rsid w:val="006128AD"/>
    <w:rsid w:val="00612D6B"/>
    <w:rsid w:val="00612E5B"/>
    <w:rsid w:val="0061303D"/>
    <w:rsid w:val="006130DB"/>
    <w:rsid w:val="0061316C"/>
    <w:rsid w:val="006131DE"/>
    <w:rsid w:val="0061333C"/>
    <w:rsid w:val="00613473"/>
    <w:rsid w:val="0061348E"/>
    <w:rsid w:val="00613508"/>
    <w:rsid w:val="006139FB"/>
    <w:rsid w:val="00613A23"/>
    <w:rsid w:val="00613B3F"/>
    <w:rsid w:val="00613DF5"/>
    <w:rsid w:val="006141C3"/>
    <w:rsid w:val="00614520"/>
    <w:rsid w:val="00614ADD"/>
    <w:rsid w:val="0061505A"/>
    <w:rsid w:val="006150D9"/>
    <w:rsid w:val="00615181"/>
    <w:rsid w:val="0061561B"/>
    <w:rsid w:val="00615797"/>
    <w:rsid w:val="006157F0"/>
    <w:rsid w:val="00615C83"/>
    <w:rsid w:val="00615E15"/>
    <w:rsid w:val="00615FAA"/>
    <w:rsid w:val="00615FC5"/>
    <w:rsid w:val="00616089"/>
    <w:rsid w:val="0061614B"/>
    <w:rsid w:val="006161FE"/>
    <w:rsid w:val="00616218"/>
    <w:rsid w:val="00616256"/>
    <w:rsid w:val="00616468"/>
    <w:rsid w:val="006164DA"/>
    <w:rsid w:val="006167EF"/>
    <w:rsid w:val="0061697F"/>
    <w:rsid w:val="00616989"/>
    <w:rsid w:val="00616AC5"/>
    <w:rsid w:val="00616DD7"/>
    <w:rsid w:val="00616E22"/>
    <w:rsid w:val="00616F43"/>
    <w:rsid w:val="0061715F"/>
    <w:rsid w:val="006171DC"/>
    <w:rsid w:val="006171FF"/>
    <w:rsid w:val="00617320"/>
    <w:rsid w:val="00617427"/>
    <w:rsid w:val="006175B9"/>
    <w:rsid w:val="0061767E"/>
    <w:rsid w:val="0061783F"/>
    <w:rsid w:val="006179AA"/>
    <w:rsid w:val="00617A9B"/>
    <w:rsid w:val="00617C76"/>
    <w:rsid w:val="00617D0F"/>
    <w:rsid w:val="00617E7E"/>
    <w:rsid w:val="00617E81"/>
    <w:rsid w:val="00617F53"/>
    <w:rsid w:val="00617FC7"/>
    <w:rsid w:val="0062007C"/>
    <w:rsid w:val="006200AB"/>
    <w:rsid w:val="006202E5"/>
    <w:rsid w:val="006208D3"/>
    <w:rsid w:val="00620B4C"/>
    <w:rsid w:val="00620D21"/>
    <w:rsid w:val="00620D9D"/>
    <w:rsid w:val="00620E8B"/>
    <w:rsid w:val="00620F5E"/>
    <w:rsid w:val="0062107D"/>
    <w:rsid w:val="0062127C"/>
    <w:rsid w:val="0062168B"/>
    <w:rsid w:val="006216B1"/>
    <w:rsid w:val="00621744"/>
    <w:rsid w:val="0062175B"/>
    <w:rsid w:val="006219AA"/>
    <w:rsid w:val="00621BA5"/>
    <w:rsid w:val="00622422"/>
    <w:rsid w:val="006224C0"/>
    <w:rsid w:val="00622683"/>
    <w:rsid w:val="006226D1"/>
    <w:rsid w:val="0062276D"/>
    <w:rsid w:val="00622856"/>
    <w:rsid w:val="00622B87"/>
    <w:rsid w:val="00622C54"/>
    <w:rsid w:val="00622CEA"/>
    <w:rsid w:val="00622EEB"/>
    <w:rsid w:val="00623266"/>
    <w:rsid w:val="00623423"/>
    <w:rsid w:val="006235FC"/>
    <w:rsid w:val="006235FF"/>
    <w:rsid w:val="00623760"/>
    <w:rsid w:val="00623814"/>
    <w:rsid w:val="00623FE5"/>
    <w:rsid w:val="00624038"/>
    <w:rsid w:val="0062431C"/>
    <w:rsid w:val="006246DB"/>
    <w:rsid w:val="00624785"/>
    <w:rsid w:val="00624A39"/>
    <w:rsid w:val="00624C56"/>
    <w:rsid w:val="00625240"/>
    <w:rsid w:val="00625410"/>
    <w:rsid w:val="0062572D"/>
    <w:rsid w:val="0062572E"/>
    <w:rsid w:val="00625A09"/>
    <w:rsid w:val="00625AF5"/>
    <w:rsid w:val="00625B52"/>
    <w:rsid w:val="00625C40"/>
    <w:rsid w:val="00625DA4"/>
    <w:rsid w:val="00626083"/>
    <w:rsid w:val="0062673E"/>
    <w:rsid w:val="0062684C"/>
    <w:rsid w:val="00626A49"/>
    <w:rsid w:val="00626B41"/>
    <w:rsid w:val="00626CBB"/>
    <w:rsid w:val="00626CE0"/>
    <w:rsid w:val="00626D5C"/>
    <w:rsid w:val="00627079"/>
    <w:rsid w:val="006271F6"/>
    <w:rsid w:val="00627283"/>
    <w:rsid w:val="00627653"/>
    <w:rsid w:val="0062770B"/>
    <w:rsid w:val="00627727"/>
    <w:rsid w:val="0062776F"/>
    <w:rsid w:val="00627971"/>
    <w:rsid w:val="00627E0B"/>
    <w:rsid w:val="00627FC6"/>
    <w:rsid w:val="00630284"/>
    <w:rsid w:val="006307F7"/>
    <w:rsid w:val="006308C5"/>
    <w:rsid w:val="006308C6"/>
    <w:rsid w:val="00630C55"/>
    <w:rsid w:val="00630D02"/>
    <w:rsid w:val="00631359"/>
    <w:rsid w:val="006313BB"/>
    <w:rsid w:val="00631451"/>
    <w:rsid w:val="006315F3"/>
    <w:rsid w:val="0063162A"/>
    <w:rsid w:val="0063178B"/>
    <w:rsid w:val="00631969"/>
    <w:rsid w:val="00631974"/>
    <w:rsid w:val="00631C4B"/>
    <w:rsid w:val="00631F91"/>
    <w:rsid w:val="00632098"/>
    <w:rsid w:val="00632169"/>
    <w:rsid w:val="0063219E"/>
    <w:rsid w:val="006323C1"/>
    <w:rsid w:val="006323DA"/>
    <w:rsid w:val="00632438"/>
    <w:rsid w:val="00632448"/>
    <w:rsid w:val="00632B5A"/>
    <w:rsid w:val="00632B92"/>
    <w:rsid w:val="00632BEB"/>
    <w:rsid w:val="00632C36"/>
    <w:rsid w:val="00632F5D"/>
    <w:rsid w:val="00633500"/>
    <w:rsid w:val="00633616"/>
    <w:rsid w:val="00633635"/>
    <w:rsid w:val="0063366E"/>
    <w:rsid w:val="00633706"/>
    <w:rsid w:val="00633848"/>
    <w:rsid w:val="00633CEE"/>
    <w:rsid w:val="00633EBD"/>
    <w:rsid w:val="00633F50"/>
    <w:rsid w:val="006340CA"/>
    <w:rsid w:val="00634100"/>
    <w:rsid w:val="00634218"/>
    <w:rsid w:val="0063422E"/>
    <w:rsid w:val="0063431E"/>
    <w:rsid w:val="006343C6"/>
    <w:rsid w:val="006344C8"/>
    <w:rsid w:val="006345A9"/>
    <w:rsid w:val="006345D8"/>
    <w:rsid w:val="006348C5"/>
    <w:rsid w:val="00634A77"/>
    <w:rsid w:val="00634C18"/>
    <w:rsid w:val="00634C83"/>
    <w:rsid w:val="00634DC8"/>
    <w:rsid w:val="006352BF"/>
    <w:rsid w:val="006353D8"/>
    <w:rsid w:val="006353E6"/>
    <w:rsid w:val="00635470"/>
    <w:rsid w:val="0063547F"/>
    <w:rsid w:val="0063550B"/>
    <w:rsid w:val="0063588C"/>
    <w:rsid w:val="00635A25"/>
    <w:rsid w:val="00635C9D"/>
    <w:rsid w:val="00635DF6"/>
    <w:rsid w:val="00635E64"/>
    <w:rsid w:val="00635FA5"/>
    <w:rsid w:val="00636002"/>
    <w:rsid w:val="00636045"/>
    <w:rsid w:val="0063627A"/>
    <w:rsid w:val="00636284"/>
    <w:rsid w:val="0063688F"/>
    <w:rsid w:val="006368B0"/>
    <w:rsid w:val="00636913"/>
    <w:rsid w:val="006369BB"/>
    <w:rsid w:val="006369E9"/>
    <w:rsid w:val="00636BFC"/>
    <w:rsid w:val="00636CC7"/>
    <w:rsid w:val="00636CD6"/>
    <w:rsid w:val="00636D45"/>
    <w:rsid w:val="00636ECA"/>
    <w:rsid w:val="006372D7"/>
    <w:rsid w:val="0063734D"/>
    <w:rsid w:val="006373B7"/>
    <w:rsid w:val="0063744D"/>
    <w:rsid w:val="006374C3"/>
    <w:rsid w:val="006376D7"/>
    <w:rsid w:val="00637727"/>
    <w:rsid w:val="00637A4D"/>
    <w:rsid w:val="00637C92"/>
    <w:rsid w:val="00637E5D"/>
    <w:rsid w:val="00637F2C"/>
    <w:rsid w:val="00640138"/>
    <w:rsid w:val="006403D1"/>
    <w:rsid w:val="00640555"/>
    <w:rsid w:val="00640739"/>
    <w:rsid w:val="00640861"/>
    <w:rsid w:val="00640947"/>
    <w:rsid w:val="006409BE"/>
    <w:rsid w:val="006409E7"/>
    <w:rsid w:val="00640C34"/>
    <w:rsid w:val="00640EDB"/>
    <w:rsid w:val="00641315"/>
    <w:rsid w:val="0064131F"/>
    <w:rsid w:val="00641639"/>
    <w:rsid w:val="0064164D"/>
    <w:rsid w:val="006416AC"/>
    <w:rsid w:val="00641714"/>
    <w:rsid w:val="006417A1"/>
    <w:rsid w:val="00641910"/>
    <w:rsid w:val="00641A62"/>
    <w:rsid w:val="00641B30"/>
    <w:rsid w:val="00641B58"/>
    <w:rsid w:val="00641B5D"/>
    <w:rsid w:val="00641D12"/>
    <w:rsid w:val="00641D78"/>
    <w:rsid w:val="00641DFE"/>
    <w:rsid w:val="006420CC"/>
    <w:rsid w:val="00642136"/>
    <w:rsid w:val="0064223A"/>
    <w:rsid w:val="00642334"/>
    <w:rsid w:val="006424C1"/>
    <w:rsid w:val="00642731"/>
    <w:rsid w:val="00642876"/>
    <w:rsid w:val="006428CB"/>
    <w:rsid w:val="006429C7"/>
    <w:rsid w:val="00642AC6"/>
    <w:rsid w:val="00642E05"/>
    <w:rsid w:val="00642EA1"/>
    <w:rsid w:val="00642F12"/>
    <w:rsid w:val="00642F15"/>
    <w:rsid w:val="00643017"/>
    <w:rsid w:val="00643133"/>
    <w:rsid w:val="00643282"/>
    <w:rsid w:val="006434CB"/>
    <w:rsid w:val="00643620"/>
    <w:rsid w:val="0064363B"/>
    <w:rsid w:val="006437B9"/>
    <w:rsid w:val="00643962"/>
    <w:rsid w:val="00643A0A"/>
    <w:rsid w:val="00643ACB"/>
    <w:rsid w:val="00643B5A"/>
    <w:rsid w:val="00643B96"/>
    <w:rsid w:val="00643C23"/>
    <w:rsid w:val="00643F66"/>
    <w:rsid w:val="0064407D"/>
    <w:rsid w:val="00644378"/>
    <w:rsid w:val="00644536"/>
    <w:rsid w:val="0064475C"/>
    <w:rsid w:val="006447AD"/>
    <w:rsid w:val="00644D0B"/>
    <w:rsid w:val="00644D6B"/>
    <w:rsid w:val="00644ECF"/>
    <w:rsid w:val="00644EF0"/>
    <w:rsid w:val="00644FB0"/>
    <w:rsid w:val="0064540F"/>
    <w:rsid w:val="006454C9"/>
    <w:rsid w:val="0064556D"/>
    <w:rsid w:val="00645608"/>
    <w:rsid w:val="00645852"/>
    <w:rsid w:val="00645A84"/>
    <w:rsid w:val="00645D54"/>
    <w:rsid w:val="00645E80"/>
    <w:rsid w:val="0064649B"/>
    <w:rsid w:val="006465E3"/>
    <w:rsid w:val="0064669D"/>
    <w:rsid w:val="006467FB"/>
    <w:rsid w:val="00646A37"/>
    <w:rsid w:val="00647039"/>
    <w:rsid w:val="00647105"/>
    <w:rsid w:val="00647198"/>
    <w:rsid w:val="00647360"/>
    <w:rsid w:val="0064761D"/>
    <w:rsid w:val="006476F1"/>
    <w:rsid w:val="0064773B"/>
    <w:rsid w:val="006477CF"/>
    <w:rsid w:val="0064787B"/>
    <w:rsid w:val="00647937"/>
    <w:rsid w:val="00647A5D"/>
    <w:rsid w:val="00647B55"/>
    <w:rsid w:val="00647C28"/>
    <w:rsid w:val="00647F91"/>
    <w:rsid w:val="006500AE"/>
    <w:rsid w:val="0065031B"/>
    <w:rsid w:val="0065037A"/>
    <w:rsid w:val="00650518"/>
    <w:rsid w:val="006507BD"/>
    <w:rsid w:val="0065080B"/>
    <w:rsid w:val="00650C3B"/>
    <w:rsid w:val="00650E46"/>
    <w:rsid w:val="00651154"/>
    <w:rsid w:val="00651216"/>
    <w:rsid w:val="006513C1"/>
    <w:rsid w:val="00651497"/>
    <w:rsid w:val="00651654"/>
    <w:rsid w:val="00651686"/>
    <w:rsid w:val="006516E0"/>
    <w:rsid w:val="006517DF"/>
    <w:rsid w:val="00651890"/>
    <w:rsid w:val="00651C2B"/>
    <w:rsid w:val="00651E35"/>
    <w:rsid w:val="00651FB5"/>
    <w:rsid w:val="0065203D"/>
    <w:rsid w:val="0065210C"/>
    <w:rsid w:val="0065220D"/>
    <w:rsid w:val="00652408"/>
    <w:rsid w:val="0065260C"/>
    <w:rsid w:val="006527BE"/>
    <w:rsid w:val="00652999"/>
    <w:rsid w:val="00652A53"/>
    <w:rsid w:val="00652BE9"/>
    <w:rsid w:val="00653081"/>
    <w:rsid w:val="0065310C"/>
    <w:rsid w:val="006531F9"/>
    <w:rsid w:val="0065325F"/>
    <w:rsid w:val="0065345E"/>
    <w:rsid w:val="00653506"/>
    <w:rsid w:val="006538CB"/>
    <w:rsid w:val="006539FA"/>
    <w:rsid w:val="00653F10"/>
    <w:rsid w:val="00653F51"/>
    <w:rsid w:val="00653FB5"/>
    <w:rsid w:val="006541D0"/>
    <w:rsid w:val="006541EB"/>
    <w:rsid w:val="0065424C"/>
    <w:rsid w:val="00654411"/>
    <w:rsid w:val="006544BC"/>
    <w:rsid w:val="00654653"/>
    <w:rsid w:val="00654AB1"/>
    <w:rsid w:val="00654AFB"/>
    <w:rsid w:val="00654D70"/>
    <w:rsid w:val="00654EC2"/>
    <w:rsid w:val="00654FF3"/>
    <w:rsid w:val="0065507C"/>
    <w:rsid w:val="0065568B"/>
    <w:rsid w:val="006556CC"/>
    <w:rsid w:val="0065576A"/>
    <w:rsid w:val="00655AFF"/>
    <w:rsid w:val="00655B17"/>
    <w:rsid w:val="00655C9A"/>
    <w:rsid w:val="0065615D"/>
    <w:rsid w:val="006561E2"/>
    <w:rsid w:val="006561F1"/>
    <w:rsid w:val="0065640C"/>
    <w:rsid w:val="00656428"/>
    <w:rsid w:val="006564EE"/>
    <w:rsid w:val="0065671C"/>
    <w:rsid w:val="00656AF2"/>
    <w:rsid w:val="00656D84"/>
    <w:rsid w:val="00656E15"/>
    <w:rsid w:val="00656FAC"/>
    <w:rsid w:val="006575E7"/>
    <w:rsid w:val="006575F5"/>
    <w:rsid w:val="00657753"/>
    <w:rsid w:val="00657793"/>
    <w:rsid w:val="006579E7"/>
    <w:rsid w:val="00657C32"/>
    <w:rsid w:val="00657E93"/>
    <w:rsid w:val="006600E7"/>
    <w:rsid w:val="00660466"/>
    <w:rsid w:val="006606D3"/>
    <w:rsid w:val="00660B1F"/>
    <w:rsid w:val="00660C2C"/>
    <w:rsid w:val="00660CA0"/>
    <w:rsid w:val="00660EE4"/>
    <w:rsid w:val="00660EF5"/>
    <w:rsid w:val="00660F6E"/>
    <w:rsid w:val="006610AB"/>
    <w:rsid w:val="006613F8"/>
    <w:rsid w:val="0066153B"/>
    <w:rsid w:val="0066184C"/>
    <w:rsid w:val="006618FA"/>
    <w:rsid w:val="00661970"/>
    <w:rsid w:val="00661C25"/>
    <w:rsid w:val="00661C41"/>
    <w:rsid w:val="00661C78"/>
    <w:rsid w:val="00661CD2"/>
    <w:rsid w:val="00661EAF"/>
    <w:rsid w:val="00661F61"/>
    <w:rsid w:val="00662077"/>
    <w:rsid w:val="006621C0"/>
    <w:rsid w:val="00662218"/>
    <w:rsid w:val="00662236"/>
    <w:rsid w:val="006624DD"/>
    <w:rsid w:val="00662B14"/>
    <w:rsid w:val="00662BE5"/>
    <w:rsid w:val="0066310B"/>
    <w:rsid w:val="00663144"/>
    <w:rsid w:val="00663171"/>
    <w:rsid w:val="00663269"/>
    <w:rsid w:val="00663A2F"/>
    <w:rsid w:val="00663A42"/>
    <w:rsid w:val="00663AA9"/>
    <w:rsid w:val="00663C76"/>
    <w:rsid w:val="00663CDD"/>
    <w:rsid w:val="00663D9B"/>
    <w:rsid w:val="00663E29"/>
    <w:rsid w:val="00663F1C"/>
    <w:rsid w:val="00663F6E"/>
    <w:rsid w:val="0066411A"/>
    <w:rsid w:val="0066423E"/>
    <w:rsid w:val="00664276"/>
    <w:rsid w:val="00664405"/>
    <w:rsid w:val="0066448D"/>
    <w:rsid w:val="006645DD"/>
    <w:rsid w:val="006646F7"/>
    <w:rsid w:val="006647ED"/>
    <w:rsid w:val="00664938"/>
    <w:rsid w:val="0066493C"/>
    <w:rsid w:val="00664971"/>
    <w:rsid w:val="00664C60"/>
    <w:rsid w:val="0066516C"/>
    <w:rsid w:val="00665228"/>
    <w:rsid w:val="006654B7"/>
    <w:rsid w:val="006654E6"/>
    <w:rsid w:val="00665722"/>
    <w:rsid w:val="006659A5"/>
    <w:rsid w:val="00665AB8"/>
    <w:rsid w:val="00665B58"/>
    <w:rsid w:val="00665B5C"/>
    <w:rsid w:val="00665C56"/>
    <w:rsid w:val="00665EA2"/>
    <w:rsid w:val="00665FB5"/>
    <w:rsid w:val="006660C6"/>
    <w:rsid w:val="00666191"/>
    <w:rsid w:val="00666549"/>
    <w:rsid w:val="0066655C"/>
    <w:rsid w:val="006666B4"/>
    <w:rsid w:val="0066673F"/>
    <w:rsid w:val="0066681C"/>
    <w:rsid w:val="006668EB"/>
    <w:rsid w:val="00666922"/>
    <w:rsid w:val="006669DC"/>
    <w:rsid w:val="00666BD8"/>
    <w:rsid w:val="00666D02"/>
    <w:rsid w:val="00666F87"/>
    <w:rsid w:val="00666FF3"/>
    <w:rsid w:val="0066719B"/>
    <w:rsid w:val="006673D5"/>
    <w:rsid w:val="00667479"/>
    <w:rsid w:val="0066760E"/>
    <w:rsid w:val="0066777E"/>
    <w:rsid w:val="00667988"/>
    <w:rsid w:val="006679CE"/>
    <w:rsid w:val="00667AB7"/>
    <w:rsid w:val="00667B4D"/>
    <w:rsid w:val="00667BDC"/>
    <w:rsid w:val="00667D3D"/>
    <w:rsid w:val="00670377"/>
    <w:rsid w:val="00670379"/>
    <w:rsid w:val="006704FD"/>
    <w:rsid w:val="00670A4F"/>
    <w:rsid w:val="00670AD6"/>
    <w:rsid w:val="00670B68"/>
    <w:rsid w:val="00670B8D"/>
    <w:rsid w:val="00670EB5"/>
    <w:rsid w:val="0067100C"/>
    <w:rsid w:val="006710DF"/>
    <w:rsid w:val="00671154"/>
    <w:rsid w:val="00671210"/>
    <w:rsid w:val="006712A6"/>
    <w:rsid w:val="006712C6"/>
    <w:rsid w:val="006712CB"/>
    <w:rsid w:val="00671484"/>
    <w:rsid w:val="00671619"/>
    <w:rsid w:val="006718B1"/>
    <w:rsid w:val="0067191C"/>
    <w:rsid w:val="00671E09"/>
    <w:rsid w:val="00671E22"/>
    <w:rsid w:val="00671F46"/>
    <w:rsid w:val="00671F80"/>
    <w:rsid w:val="00672286"/>
    <w:rsid w:val="00672352"/>
    <w:rsid w:val="0067257A"/>
    <w:rsid w:val="006726C1"/>
    <w:rsid w:val="006726D5"/>
    <w:rsid w:val="006727FA"/>
    <w:rsid w:val="00672A2F"/>
    <w:rsid w:val="00672A3A"/>
    <w:rsid w:val="00672A41"/>
    <w:rsid w:val="00672E3A"/>
    <w:rsid w:val="00672F60"/>
    <w:rsid w:val="00672FB2"/>
    <w:rsid w:val="00672FC5"/>
    <w:rsid w:val="00673020"/>
    <w:rsid w:val="00673154"/>
    <w:rsid w:val="00673398"/>
    <w:rsid w:val="0067339B"/>
    <w:rsid w:val="006735EE"/>
    <w:rsid w:val="00673A2D"/>
    <w:rsid w:val="00673B43"/>
    <w:rsid w:val="00673B6C"/>
    <w:rsid w:val="00673BD4"/>
    <w:rsid w:val="00673C0D"/>
    <w:rsid w:val="00673DB2"/>
    <w:rsid w:val="00673FAA"/>
    <w:rsid w:val="006740F9"/>
    <w:rsid w:val="00674143"/>
    <w:rsid w:val="00674457"/>
    <w:rsid w:val="00674768"/>
    <w:rsid w:val="00674867"/>
    <w:rsid w:val="006748A6"/>
    <w:rsid w:val="00674A9F"/>
    <w:rsid w:val="00674CA4"/>
    <w:rsid w:val="00674EF6"/>
    <w:rsid w:val="00674EFB"/>
    <w:rsid w:val="00675446"/>
    <w:rsid w:val="006754B9"/>
    <w:rsid w:val="006756B0"/>
    <w:rsid w:val="00675778"/>
    <w:rsid w:val="006757F4"/>
    <w:rsid w:val="0067585A"/>
    <w:rsid w:val="00675AD7"/>
    <w:rsid w:val="00675C97"/>
    <w:rsid w:val="00675C9E"/>
    <w:rsid w:val="00675CD7"/>
    <w:rsid w:val="00675D7A"/>
    <w:rsid w:val="00675E33"/>
    <w:rsid w:val="00675F04"/>
    <w:rsid w:val="0067621A"/>
    <w:rsid w:val="006762F3"/>
    <w:rsid w:val="006763FB"/>
    <w:rsid w:val="00676424"/>
    <w:rsid w:val="0067644B"/>
    <w:rsid w:val="00676776"/>
    <w:rsid w:val="00676801"/>
    <w:rsid w:val="006768CE"/>
    <w:rsid w:val="00676AED"/>
    <w:rsid w:val="00676AF9"/>
    <w:rsid w:val="00676B60"/>
    <w:rsid w:val="00676BDF"/>
    <w:rsid w:val="00676C33"/>
    <w:rsid w:val="00676D73"/>
    <w:rsid w:val="00676DA7"/>
    <w:rsid w:val="00676FDB"/>
    <w:rsid w:val="00677170"/>
    <w:rsid w:val="006771D4"/>
    <w:rsid w:val="006774F7"/>
    <w:rsid w:val="00677680"/>
    <w:rsid w:val="00677A30"/>
    <w:rsid w:val="00677B47"/>
    <w:rsid w:val="00677C9A"/>
    <w:rsid w:val="00677CE7"/>
    <w:rsid w:val="00677D94"/>
    <w:rsid w:val="00680054"/>
    <w:rsid w:val="006801FD"/>
    <w:rsid w:val="00680606"/>
    <w:rsid w:val="006806D0"/>
    <w:rsid w:val="006807CC"/>
    <w:rsid w:val="00680820"/>
    <w:rsid w:val="00680A38"/>
    <w:rsid w:val="00680C65"/>
    <w:rsid w:val="00680D10"/>
    <w:rsid w:val="00680E36"/>
    <w:rsid w:val="00680E42"/>
    <w:rsid w:val="00680EDE"/>
    <w:rsid w:val="00680F8F"/>
    <w:rsid w:val="006813F1"/>
    <w:rsid w:val="006816A9"/>
    <w:rsid w:val="0068172C"/>
    <w:rsid w:val="0068189F"/>
    <w:rsid w:val="006818B0"/>
    <w:rsid w:val="006818CB"/>
    <w:rsid w:val="0068192A"/>
    <w:rsid w:val="00681ABE"/>
    <w:rsid w:val="00681AF8"/>
    <w:rsid w:val="00681C5C"/>
    <w:rsid w:val="00682013"/>
    <w:rsid w:val="00682072"/>
    <w:rsid w:val="00682175"/>
    <w:rsid w:val="0068236C"/>
    <w:rsid w:val="0068264E"/>
    <w:rsid w:val="00682738"/>
    <w:rsid w:val="006828DA"/>
    <w:rsid w:val="00682A26"/>
    <w:rsid w:val="00682B58"/>
    <w:rsid w:val="00682CE1"/>
    <w:rsid w:val="00682E0B"/>
    <w:rsid w:val="00683001"/>
    <w:rsid w:val="00683022"/>
    <w:rsid w:val="006830F8"/>
    <w:rsid w:val="0068317B"/>
    <w:rsid w:val="0068356B"/>
    <w:rsid w:val="00683589"/>
    <w:rsid w:val="0068367D"/>
    <w:rsid w:val="0068381A"/>
    <w:rsid w:val="00683924"/>
    <w:rsid w:val="0068394B"/>
    <w:rsid w:val="00683AF9"/>
    <w:rsid w:val="00683C4E"/>
    <w:rsid w:val="00683CC4"/>
    <w:rsid w:val="00683D19"/>
    <w:rsid w:val="00683FA4"/>
    <w:rsid w:val="00684069"/>
    <w:rsid w:val="0068407C"/>
    <w:rsid w:val="0068417C"/>
    <w:rsid w:val="0068426C"/>
    <w:rsid w:val="00684641"/>
    <w:rsid w:val="0068481A"/>
    <w:rsid w:val="0068495A"/>
    <w:rsid w:val="00684A3C"/>
    <w:rsid w:val="00684C5D"/>
    <w:rsid w:val="00684CCF"/>
    <w:rsid w:val="00684DF1"/>
    <w:rsid w:val="00684ED5"/>
    <w:rsid w:val="00684F57"/>
    <w:rsid w:val="00685551"/>
    <w:rsid w:val="0068569F"/>
    <w:rsid w:val="006857FB"/>
    <w:rsid w:val="0068599E"/>
    <w:rsid w:val="00685A38"/>
    <w:rsid w:val="00685ADD"/>
    <w:rsid w:val="00685BC8"/>
    <w:rsid w:val="00685BE3"/>
    <w:rsid w:val="0068611F"/>
    <w:rsid w:val="006861CD"/>
    <w:rsid w:val="00686215"/>
    <w:rsid w:val="006862D8"/>
    <w:rsid w:val="00686325"/>
    <w:rsid w:val="00686381"/>
    <w:rsid w:val="00686440"/>
    <w:rsid w:val="00686543"/>
    <w:rsid w:val="00686925"/>
    <w:rsid w:val="00686A41"/>
    <w:rsid w:val="00686A9A"/>
    <w:rsid w:val="00686C5A"/>
    <w:rsid w:val="00686CCC"/>
    <w:rsid w:val="00686D9C"/>
    <w:rsid w:val="00686EF6"/>
    <w:rsid w:val="00687203"/>
    <w:rsid w:val="00687397"/>
    <w:rsid w:val="0068757E"/>
    <w:rsid w:val="0068774E"/>
    <w:rsid w:val="006877AF"/>
    <w:rsid w:val="00687844"/>
    <w:rsid w:val="00687A24"/>
    <w:rsid w:val="00687A64"/>
    <w:rsid w:val="00687B5C"/>
    <w:rsid w:val="00687B94"/>
    <w:rsid w:val="00687B9F"/>
    <w:rsid w:val="00687BB6"/>
    <w:rsid w:val="00687C89"/>
    <w:rsid w:val="00687CC4"/>
    <w:rsid w:val="00687D85"/>
    <w:rsid w:val="00687E27"/>
    <w:rsid w:val="00687E3B"/>
    <w:rsid w:val="00687E67"/>
    <w:rsid w:val="00687F9A"/>
    <w:rsid w:val="006901B3"/>
    <w:rsid w:val="00690528"/>
    <w:rsid w:val="00690575"/>
    <w:rsid w:val="006908F4"/>
    <w:rsid w:val="0069095D"/>
    <w:rsid w:val="00690AE6"/>
    <w:rsid w:val="00690BAC"/>
    <w:rsid w:val="00690C8C"/>
    <w:rsid w:val="00690D09"/>
    <w:rsid w:val="00690FB6"/>
    <w:rsid w:val="00691202"/>
    <w:rsid w:val="0069134B"/>
    <w:rsid w:val="0069147C"/>
    <w:rsid w:val="006914AC"/>
    <w:rsid w:val="00691503"/>
    <w:rsid w:val="0069151E"/>
    <w:rsid w:val="0069168A"/>
    <w:rsid w:val="006918AE"/>
    <w:rsid w:val="00691988"/>
    <w:rsid w:val="006919B1"/>
    <w:rsid w:val="00691B2D"/>
    <w:rsid w:val="00691EDE"/>
    <w:rsid w:val="00691F63"/>
    <w:rsid w:val="00691F84"/>
    <w:rsid w:val="00692029"/>
    <w:rsid w:val="00692116"/>
    <w:rsid w:val="006922C5"/>
    <w:rsid w:val="006922CE"/>
    <w:rsid w:val="00692310"/>
    <w:rsid w:val="006925EC"/>
    <w:rsid w:val="006926BB"/>
    <w:rsid w:val="006929FF"/>
    <w:rsid w:val="00692A49"/>
    <w:rsid w:val="00692AE6"/>
    <w:rsid w:val="00692B97"/>
    <w:rsid w:val="00692BC7"/>
    <w:rsid w:val="00692BEA"/>
    <w:rsid w:val="0069342B"/>
    <w:rsid w:val="0069343F"/>
    <w:rsid w:val="00693564"/>
    <w:rsid w:val="00693708"/>
    <w:rsid w:val="006938F7"/>
    <w:rsid w:val="00693974"/>
    <w:rsid w:val="00693A9F"/>
    <w:rsid w:val="00694059"/>
    <w:rsid w:val="006940E2"/>
    <w:rsid w:val="00694216"/>
    <w:rsid w:val="00694395"/>
    <w:rsid w:val="00694610"/>
    <w:rsid w:val="006947A5"/>
    <w:rsid w:val="006947D5"/>
    <w:rsid w:val="006947F2"/>
    <w:rsid w:val="00694ACA"/>
    <w:rsid w:val="00694C54"/>
    <w:rsid w:val="00694D01"/>
    <w:rsid w:val="00694E9E"/>
    <w:rsid w:val="00694F68"/>
    <w:rsid w:val="00695144"/>
    <w:rsid w:val="0069523E"/>
    <w:rsid w:val="00695241"/>
    <w:rsid w:val="00695318"/>
    <w:rsid w:val="00695364"/>
    <w:rsid w:val="00695475"/>
    <w:rsid w:val="006954B2"/>
    <w:rsid w:val="006955B6"/>
    <w:rsid w:val="006956D6"/>
    <w:rsid w:val="006956D7"/>
    <w:rsid w:val="006957B7"/>
    <w:rsid w:val="00695803"/>
    <w:rsid w:val="00695999"/>
    <w:rsid w:val="00695C92"/>
    <w:rsid w:val="00695E75"/>
    <w:rsid w:val="00695E9D"/>
    <w:rsid w:val="00695ECD"/>
    <w:rsid w:val="00695F7F"/>
    <w:rsid w:val="00695F80"/>
    <w:rsid w:val="00695FC5"/>
    <w:rsid w:val="0069636A"/>
    <w:rsid w:val="006963A6"/>
    <w:rsid w:val="006963EE"/>
    <w:rsid w:val="00696D6C"/>
    <w:rsid w:val="00696F40"/>
    <w:rsid w:val="00697186"/>
    <w:rsid w:val="006971BB"/>
    <w:rsid w:val="0069730A"/>
    <w:rsid w:val="006973E4"/>
    <w:rsid w:val="00697436"/>
    <w:rsid w:val="0069750C"/>
    <w:rsid w:val="0069751A"/>
    <w:rsid w:val="00697534"/>
    <w:rsid w:val="00697656"/>
    <w:rsid w:val="00697B47"/>
    <w:rsid w:val="00697B5A"/>
    <w:rsid w:val="00697B83"/>
    <w:rsid w:val="00697E53"/>
    <w:rsid w:val="00697E69"/>
    <w:rsid w:val="00697E8B"/>
    <w:rsid w:val="006A006E"/>
    <w:rsid w:val="006A01B7"/>
    <w:rsid w:val="006A07EA"/>
    <w:rsid w:val="006A0935"/>
    <w:rsid w:val="006A0A4B"/>
    <w:rsid w:val="006A0B34"/>
    <w:rsid w:val="006A0B42"/>
    <w:rsid w:val="006A0FE2"/>
    <w:rsid w:val="006A1022"/>
    <w:rsid w:val="006A1299"/>
    <w:rsid w:val="006A129A"/>
    <w:rsid w:val="006A151A"/>
    <w:rsid w:val="006A1845"/>
    <w:rsid w:val="006A1DB8"/>
    <w:rsid w:val="006A1DCB"/>
    <w:rsid w:val="006A1E6B"/>
    <w:rsid w:val="006A1EDA"/>
    <w:rsid w:val="006A1EF7"/>
    <w:rsid w:val="006A207C"/>
    <w:rsid w:val="006A21B2"/>
    <w:rsid w:val="006A2206"/>
    <w:rsid w:val="006A2584"/>
    <w:rsid w:val="006A2623"/>
    <w:rsid w:val="006A27A4"/>
    <w:rsid w:val="006A27B0"/>
    <w:rsid w:val="006A2912"/>
    <w:rsid w:val="006A2A70"/>
    <w:rsid w:val="006A2A8A"/>
    <w:rsid w:val="006A2ACE"/>
    <w:rsid w:val="006A2B22"/>
    <w:rsid w:val="006A2B2C"/>
    <w:rsid w:val="006A2DDE"/>
    <w:rsid w:val="006A2E23"/>
    <w:rsid w:val="006A2EBE"/>
    <w:rsid w:val="006A31BF"/>
    <w:rsid w:val="006A3269"/>
    <w:rsid w:val="006A3281"/>
    <w:rsid w:val="006A329B"/>
    <w:rsid w:val="006A32B7"/>
    <w:rsid w:val="006A349A"/>
    <w:rsid w:val="006A3602"/>
    <w:rsid w:val="006A363F"/>
    <w:rsid w:val="006A3659"/>
    <w:rsid w:val="006A3664"/>
    <w:rsid w:val="006A36F2"/>
    <w:rsid w:val="006A389A"/>
    <w:rsid w:val="006A392D"/>
    <w:rsid w:val="006A393F"/>
    <w:rsid w:val="006A3A94"/>
    <w:rsid w:val="006A3CA7"/>
    <w:rsid w:val="006A3CC1"/>
    <w:rsid w:val="006A3DFF"/>
    <w:rsid w:val="006A3FBB"/>
    <w:rsid w:val="006A419B"/>
    <w:rsid w:val="006A45D5"/>
    <w:rsid w:val="006A4787"/>
    <w:rsid w:val="006A4835"/>
    <w:rsid w:val="006A4858"/>
    <w:rsid w:val="006A48CA"/>
    <w:rsid w:val="006A4AE8"/>
    <w:rsid w:val="006A4E64"/>
    <w:rsid w:val="006A500D"/>
    <w:rsid w:val="006A5023"/>
    <w:rsid w:val="006A50C7"/>
    <w:rsid w:val="006A52AC"/>
    <w:rsid w:val="006A52DE"/>
    <w:rsid w:val="006A5316"/>
    <w:rsid w:val="006A5580"/>
    <w:rsid w:val="006A5670"/>
    <w:rsid w:val="006A5673"/>
    <w:rsid w:val="006A567E"/>
    <w:rsid w:val="006A5726"/>
    <w:rsid w:val="006A58C9"/>
    <w:rsid w:val="006A590D"/>
    <w:rsid w:val="006A596E"/>
    <w:rsid w:val="006A5972"/>
    <w:rsid w:val="006A5E4C"/>
    <w:rsid w:val="006A5F9D"/>
    <w:rsid w:val="006A5FC3"/>
    <w:rsid w:val="006A6038"/>
    <w:rsid w:val="006A62FE"/>
    <w:rsid w:val="006A644B"/>
    <w:rsid w:val="006A6514"/>
    <w:rsid w:val="006A65D2"/>
    <w:rsid w:val="006A661A"/>
    <w:rsid w:val="006A6852"/>
    <w:rsid w:val="006A68F1"/>
    <w:rsid w:val="006A6983"/>
    <w:rsid w:val="006A6990"/>
    <w:rsid w:val="006A6A38"/>
    <w:rsid w:val="006A6B10"/>
    <w:rsid w:val="006A6C4E"/>
    <w:rsid w:val="006A6F97"/>
    <w:rsid w:val="006A7011"/>
    <w:rsid w:val="006A7191"/>
    <w:rsid w:val="006A734B"/>
    <w:rsid w:val="006A745C"/>
    <w:rsid w:val="006A74F9"/>
    <w:rsid w:val="006A7617"/>
    <w:rsid w:val="006A76C5"/>
    <w:rsid w:val="006A7702"/>
    <w:rsid w:val="006A78C0"/>
    <w:rsid w:val="006A7A87"/>
    <w:rsid w:val="006A7B4F"/>
    <w:rsid w:val="006A7C00"/>
    <w:rsid w:val="006A7D68"/>
    <w:rsid w:val="006A7E11"/>
    <w:rsid w:val="006A7F96"/>
    <w:rsid w:val="006B0038"/>
    <w:rsid w:val="006B01BC"/>
    <w:rsid w:val="006B03F2"/>
    <w:rsid w:val="006B0569"/>
    <w:rsid w:val="006B0629"/>
    <w:rsid w:val="006B08D9"/>
    <w:rsid w:val="006B093E"/>
    <w:rsid w:val="006B0CDD"/>
    <w:rsid w:val="006B0F9A"/>
    <w:rsid w:val="006B1183"/>
    <w:rsid w:val="006B1290"/>
    <w:rsid w:val="006B159D"/>
    <w:rsid w:val="006B18D2"/>
    <w:rsid w:val="006B19B0"/>
    <w:rsid w:val="006B1D01"/>
    <w:rsid w:val="006B1D5C"/>
    <w:rsid w:val="006B1DBC"/>
    <w:rsid w:val="006B1F12"/>
    <w:rsid w:val="006B203F"/>
    <w:rsid w:val="006B206B"/>
    <w:rsid w:val="006B2083"/>
    <w:rsid w:val="006B2191"/>
    <w:rsid w:val="006B2351"/>
    <w:rsid w:val="006B2398"/>
    <w:rsid w:val="006B246A"/>
    <w:rsid w:val="006B2556"/>
    <w:rsid w:val="006B256C"/>
    <w:rsid w:val="006B25D2"/>
    <w:rsid w:val="006B2639"/>
    <w:rsid w:val="006B2822"/>
    <w:rsid w:val="006B2997"/>
    <w:rsid w:val="006B2A44"/>
    <w:rsid w:val="006B2A72"/>
    <w:rsid w:val="006B2D5F"/>
    <w:rsid w:val="006B30DF"/>
    <w:rsid w:val="006B3146"/>
    <w:rsid w:val="006B3259"/>
    <w:rsid w:val="006B328B"/>
    <w:rsid w:val="006B335B"/>
    <w:rsid w:val="006B37FD"/>
    <w:rsid w:val="006B38CD"/>
    <w:rsid w:val="006B3B9F"/>
    <w:rsid w:val="006B3CDF"/>
    <w:rsid w:val="006B3ED2"/>
    <w:rsid w:val="006B3F92"/>
    <w:rsid w:val="006B3FD1"/>
    <w:rsid w:val="006B400E"/>
    <w:rsid w:val="006B4109"/>
    <w:rsid w:val="006B42E4"/>
    <w:rsid w:val="006B44F2"/>
    <w:rsid w:val="006B453D"/>
    <w:rsid w:val="006B4561"/>
    <w:rsid w:val="006B4723"/>
    <w:rsid w:val="006B48D8"/>
    <w:rsid w:val="006B48E5"/>
    <w:rsid w:val="006B4A0B"/>
    <w:rsid w:val="006B4ABE"/>
    <w:rsid w:val="006B4D8C"/>
    <w:rsid w:val="006B53F4"/>
    <w:rsid w:val="006B55B7"/>
    <w:rsid w:val="006B5685"/>
    <w:rsid w:val="006B58A6"/>
    <w:rsid w:val="006B5B92"/>
    <w:rsid w:val="006B5BB6"/>
    <w:rsid w:val="006B5D40"/>
    <w:rsid w:val="006B5D61"/>
    <w:rsid w:val="006B5E5B"/>
    <w:rsid w:val="006B61D8"/>
    <w:rsid w:val="006B61EB"/>
    <w:rsid w:val="006B6426"/>
    <w:rsid w:val="006B6641"/>
    <w:rsid w:val="006B668E"/>
    <w:rsid w:val="006B6BEF"/>
    <w:rsid w:val="006B6DE9"/>
    <w:rsid w:val="006B7175"/>
    <w:rsid w:val="006B71BD"/>
    <w:rsid w:val="006B71E6"/>
    <w:rsid w:val="006B71F4"/>
    <w:rsid w:val="006B7406"/>
    <w:rsid w:val="006B7D3C"/>
    <w:rsid w:val="006B7E1F"/>
    <w:rsid w:val="006B7FE8"/>
    <w:rsid w:val="006C007D"/>
    <w:rsid w:val="006C0208"/>
    <w:rsid w:val="006C02CF"/>
    <w:rsid w:val="006C05D5"/>
    <w:rsid w:val="006C0A2E"/>
    <w:rsid w:val="006C0C0E"/>
    <w:rsid w:val="006C0F77"/>
    <w:rsid w:val="006C1045"/>
    <w:rsid w:val="006C10C9"/>
    <w:rsid w:val="006C1194"/>
    <w:rsid w:val="006C12FC"/>
    <w:rsid w:val="006C1516"/>
    <w:rsid w:val="006C15FB"/>
    <w:rsid w:val="006C1A21"/>
    <w:rsid w:val="006C1AA1"/>
    <w:rsid w:val="006C1B10"/>
    <w:rsid w:val="006C1CD7"/>
    <w:rsid w:val="006C1F39"/>
    <w:rsid w:val="006C1FCF"/>
    <w:rsid w:val="006C206C"/>
    <w:rsid w:val="006C241D"/>
    <w:rsid w:val="006C273E"/>
    <w:rsid w:val="006C2779"/>
    <w:rsid w:val="006C2844"/>
    <w:rsid w:val="006C28F9"/>
    <w:rsid w:val="006C2D48"/>
    <w:rsid w:val="006C2DC7"/>
    <w:rsid w:val="006C2EEA"/>
    <w:rsid w:val="006C2F3E"/>
    <w:rsid w:val="006C304E"/>
    <w:rsid w:val="006C30A7"/>
    <w:rsid w:val="006C30F2"/>
    <w:rsid w:val="006C3359"/>
    <w:rsid w:val="006C3465"/>
    <w:rsid w:val="006C34F8"/>
    <w:rsid w:val="006C35D4"/>
    <w:rsid w:val="006C3728"/>
    <w:rsid w:val="006C37B1"/>
    <w:rsid w:val="006C38F9"/>
    <w:rsid w:val="006C3A37"/>
    <w:rsid w:val="006C3CB6"/>
    <w:rsid w:val="006C3D70"/>
    <w:rsid w:val="006C3EA1"/>
    <w:rsid w:val="006C41A6"/>
    <w:rsid w:val="006C4310"/>
    <w:rsid w:val="006C43CA"/>
    <w:rsid w:val="006C442A"/>
    <w:rsid w:val="006C4630"/>
    <w:rsid w:val="006C4640"/>
    <w:rsid w:val="006C46D3"/>
    <w:rsid w:val="006C46FB"/>
    <w:rsid w:val="006C4720"/>
    <w:rsid w:val="006C47A0"/>
    <w:rsid w:val="006C4AF9"/>
    <w:rsid w:val="006C4D22"/>
    <w:rsid w:val="006C4D58"/>
    <w:rsid w:val="006C4D5A"/>
    <w:rsid w:val="006C4E8E"/>
    <w:rsid w:val="006C4FAB"/>
    <w:rsid w:val="006C515A"/>
    <w:rsid w:val="006C5199"/>
    <w:rsid w:val="006C5281"/>
    <w:rsid w:val="006C52A7"/>
    <w:rsid w:val="006C52E1"/>
    <w:rsid w:val="006C5330"/>
    <w:rsid w:val="006C58F5"/>
    <w:rsid w:val="006C5A11"/>
    <w:rsid w:val="006C5A26"/>
    <w:rsid w:val="006C5AEA"/>
    <w:rsid w:val="006C5C3E"/>
    <w:rsid w:val="006C5CA3"/>
    <w:rsid w:val="006C5D63"/>
    <w:rsid w:val="006C5F1B"/>
    <w:rsid w:val="006C6019"/>
    <w:rsid w:val="006C6262"/>
    <w:rsid w:val="006C62AA"/>
    <w:rsid w:val="006C642F"/>
    <w:rsid w:val="006C6544"/>
    <w:rsid w:val="006C657C"/>
    <w:rsid w:val="006C668E"/>
    <w:rsid w:val="006C66EC"/>
    <w:rsid w:val="006C670B"/>
    <w:rsid w:val="006C678C"/>
    <w:rsid w:val="006C6796"/>
    <w:rsid w:val="006C68AF"/>
    <w:rsid w:val="006C6B01"/>
    <w:rsid w:val="006C6CB6"/>
    <w:rsid w:val="006C6F3E"/>
    <w:rsid w:val="006C6FB3"/>
    <w:rsid w:val="006C701B"/>
    <w:rsid w:val="006C707E"/>
    <w:rsid w:val="006C7389"/>
    <w:rsid w:val="006C74BC"/>
    <w:rsid w:val="006C7721"/>
    <w:rsid w:val="006C7C01"/>
    <w:rsid w:val="006C7D06"/>
    <w:rsid w:val="006C7D87"/>
    <w:rsid w:val="006C7EA5"/>
    <w:rsid w:val="006D0364"/>
    <w:rsid w:val="006D03CD"/>
    <w:rsid w:val="006D04F1"/>
    <w:rsid w:val="006D0514"/>
    <w:rsid w:val="006D0620"/>
    <w:rsid w:val="006D06A7"/>
    <w:rsid w:val="006D08F9"/>
    <w:rsid w:val="006D093F"/>
    <w:rsid w:val="006D09DB"/>
    <w:rsid w:val="006D0D89"/>
    <w:rsid w:val="006D0EC8"/>
    <w:rsid w:val="006D1276"/>
    <w:rsid w:val="006D1326"/>
    <w:rsid w:val="006D1475"/>
    <w:rsid w:val="006D1802"/>
    <w:rsid w:val="006D196A"/>
    <w:rsid w:val="006D1A02"/>
    <w:rsid w:val="006D21B5"/>
    <w:rsid w:val="006D22B0"/>
    <w:rsid w:val="006D230D"/>
    <w:rsid w:val="006D2991"/>
    <w:rsid w:val="006D29CF"/>
    <w:rsid w:val="006D2A9B"/>
    <w:rsid w:val="006D2B71"/>
    <w:rsid w:val="006D2B87"/>
    <w:rsid w:val="006D2C0C"/>
    <w:rsid w:val="006D2D3D"/>
    <w:rsid w:val="006D2F5F"/>
    <w:rsid w:val="006D3207"/>
    <w:rsid w:val="006D32CF"/>
    <w:rsid w:val="006D35AD"/>
    <w:rsid w:val="006D35BF"/>
    <w:rsid w:val="006D38AC"/>
    <w:rsid w:val="006D38C8"/>
    <w:rsid w:val="006D3B05"/>
    <w:rsid w:val="006D3C05"/>
    <w:rsid w:val="006D3D81"/>
    <w:rsid w:val="006D3FCD"/>
    <w:rsid w:val="006D420A"/>
    <w:rsid w:val="006D4533"/>
    <w:rsid w:val="006D4690"/>
    <w:rsid w:val="006D483E"/>
    <w:rsid w:val="006D490F"/>
    <w:rsid w:val="006D4968"/>
    <w:rsid w:val="006D4B0F"/>
    <w:rsid w:val="006D4D82"/>
    <w:rsid w:val="006D4E16"/>
    <w:rsid w:val="006D4F89"/>
    <w:rsid w:val="006D4FE7"/>
    <w:rsid w:val="006D5223"/>
    <w:rsid w:val="006D5419"/>
    <w:rsid w:val="006D54E8"/>
    <w:rsid w:val="006D5808"/>
    <w:rsid w:val="006D58A5"/>
    <w:rsid w:val="006D5CF0"/>
    <w:rsid w:val="006D5D2E"/>
    <w:rsid w:val="006D5DF4"/>
    <w:rsid w:val="006D5F63"/>
    <w:rsid w:val="006D6239"/>
    <w:rsid w:val="006D625C"/>
    <w:rsid w:val="006D651C"/>
    <w:rsid w:val="006D65AD"/>
    <w:rsid w:val="006D6607"/>
    <w:rsid w:val="006D677E"/>
    <w:rsid w:val="006D67C1"/>
    <w:rsid w:val="006D67C2"/>
    <w:rsid w:val="006D6854"/>
    <w:rsid w:val="006D690A"/>
    <w:rsid w:val="006D6948"/>
    <w:rsid w:val="006D6A38"/>
    <w:rsid w:val="006D6AE7"/>
    <w:rsid w:val="006D6E90"/>
    <w:rsid w:val="006D711F"/>
    <w:rsid w:val="006D71D4"/>
    <w:rsid w:val="006D720D"/>
    <w:rsid w:val="006D7246"/>
    <w:rsid w:val="006D7357"/>
    <w:rsid w:val="006D76D4"/>
    <w:rsid w:val="006D7E3D"/>
    <w:rsid w:val="006D7E9E"/>
    <w:rsid w:val="006E006A"/>
    <w:rsid w:val="006E013B"/>
    <w:rsid w:val="006E014A"/>
    <w:rsid w:val="006E0171"/>
    <w:rsid w:val="006E0244"/>
    <w:rsid w:val="006E0291"/>
    <w:rsid w:val="006E0301"/>
    <w:rsid w:val="006E04A0"/>
    <w:rsid w:val="006E0638"/>
    <w:rsid w:val="006E0661"/>
    <w:rsid w:val="006E071E"/>
    <w:rsid w:val="006E0751"/>
    <w:rsid w:val="006E09B8"/>
    <w:rsid w:val="006E0D2A"/>
    <w:rsid w:val="006E0D53"/>
    <w:rsid w:val="006E1197"/>
    <w:rsid w:val="006E1235"/>
    <w:rsid w:val="006E13C2"/>
    <w:rsid w:val="006E1738"/>
    <w:rsid w:val="006E1859"/>
    <w:rsid w:val="006E18DB"/>
    <w:rsid w:val="006E1A7B"/>
    <w:rsid w:val="006E1F51"/>
    <w:rsid w:val="006E1FA2"/>
    <w:rsid w:val="006E213D"/>
    <w:rsid w:val="006E2163"/>
    <w:rsid w:val="006E2255"/>
    <w:rsid w:val="006E2269"/>
    <w:rsid w:val="006E2699"/>
    <w:rsid w:val="006E2799"/>
    <w:rsid w:val="006E27CB"/>
    <w:rsid w:val="006E287A"/>
    <w:rsid w:val="006E2918"/>
    <w:rsid w:val="006E2BED"/>
    <w:rsid w:val="006E2CBF"/>
    <w:rsid w:val="006E3012"/>
    <w:rsid w:val="006E3100"/>
    <w:rsid w:val="006E31EC"/>
    <w:rsid w:val="006E32D5"/>
    <w:rsid w:val="006E32F1"/>
    <w:rsid w:val="006E35BE"/>
    <w:rsid w:val="006E36D7"/>
    <w:rsid w:val="006E37D0"/>
    <w:rsid w:val="006E3AC5"/>
    <w:rsid w:val="006E3CAA"/>
    <w:rsid w:val="006E3D40"/>
    <w:rsid w:val="006E3F1C"/>
    <w:rsid w:val="006E402D"/>
    <w:rsid w:val="006E427A"/>
    <w:rsid w:val="006E429D"/>
    <w:rsid w:val="006E42CB"/>
    <w:rsid w:val="006E449B"/>
    <w:rsid w:val="006E44AA"/>
    <w:rsid w:val="006E45BA"/>
    <w:rsid w:val="006E4D78"/>
    <w:rsid w:val="006E4DAC"/>
    <w:rsid w:val="006E4DBC"/>
    <w:rsid w:val="006E4E4E"/>
    <w:rsid w:val="006E4EB0"/>
    <w:rsid w:val="006E53DF"/>
    <w:rsid w:val="006E550C"/>
    <w:rsid w:val="006E5572"/>
    <w:rsid w:val="006E568C"/>
    <w:rsid w:val="006E5A44"/>
    <w:rsid w:val="006E5CCB"/>
    <w:rsid w:val="006E5E7B"/>
    <w:rsid w:val="006E5F4F"/>
    <w:rsid w:val="006E5F93"/>
    <w:rsid w:val="006E5FB2"/>
    <w:rsid w:val="006E6090"/>
    <w:rsid w:val="006E61E7"/>
    <w:rsid w:val="006E6335"/>
    <w:rsid w:val="006E643C"/>
    <w:rsid w:val="006E6648"/>
    <w:rsid w:val="006E670B"/>
    <w:rsid w:val="006E674F"/>
    <w:rsid w:val="006E69C8"/>
    <w:rsid w:val="006E6A03"/>
    <w:rsid w:val="006E6A19"/>
    <w:rsid w:val="006E6C3E"/>
    <w:rsid w:val="006E6C92"/>
    <w:rsid w:val="006E6DBD"/>
    <w:rsid w:val="006E7082"/>
    <w:rsid w:val="006E70D5"/>
    <w:rsid w:val="006E7227"/>
    <w:rsid w:val="006E72A6"/>
    <w:rsid w:val="006E7690"/>
    <w:rsid w:val="006E7A8C"/>
    <w:rsid w:val="006E7C4C"/>
    <w:rsid w:val="006E7DB1"/>
    <w:rsid w:val="006E7E59"/>
    <w:rsid w:val="006E7FA1"/>
    <w:rsid w:val="006F0003"/>
    <w:rsid w:val="006F0304"/>
    <w:rsid w:val="006F03F8"/>
    <w:rsid w:val="006F0634"/>
    <w:rsid w:val="006F080E"/>
    <w:rsid w:val="006F0A3B"/>
    <w:rsid w:val="006F0B94"/>
    <w:rsid w:val="006F0FA7"/>
    <w:rsid w:val="006F0FD2"/>
    <w:rsid w:val="006F10C1"/>
    <w:rsid w:val="006F111C"/>
    <w:rsid w:val="006F1124"/>
    <w:rsid w:val="006F1173"/>
    <w:rsid w:val="006F123F"/>
    <w:rsid w:val="006F1592"/>
    <w:rsid w:val="006F160E"/>
    <w:rsid w:val="006F1806"/>
    <w:rsid w:val="006F1855"/>
    <w:rsid w:val="006F190A"/>
    <w:rsid w:val="006F194C"/>
    <w:rsid w:val="006F1AEF"/>
    <w:rsid w:val="006F1B0D"/>
    <w:rsid w:val="006F1C16"/>
    <w:rsid w:val="006F1D08"/>
    <w:rsid w:val="006F1D24"/>
    <w:rsid w:val="006F1EFA"/>
    <w:rsid w:val="006F21A3"/>
    <w:rsid w:val="006F2316"/>
    <w:rsid w:val="006F24A5"/>
    <w:rsid w:val="006F2777"/>
    <w:rsid w:val="006F27BA"/>
    <w:rsid w:val="006F28EE"/>
    <w:rsid w:val="006F29C8"/>
    <w:rsid w:val="006F2B15"/>
    <w:rsid w:val="006F2B2D"/>
    <w:rsid w:val="006F2B82"/>
    <w:rsid w:val="006F2CCB"/>
    <w:rsid w:val="006F2FAB"/>
    <w:rsid w:val="006F2FB1"/>
    <w:rsid w:val="006F3015"/>
    <w:rsid w:val="006F30C2"/>
    <w:rsid w:val="006F38D2"/>
    <w:rsid w:val="006F3B85"/>
    <w:rsid w:val="006F3C1F"/>
    <w:rsid w:val="006F3D31"/>
    <w:rsid w:val="006F4094"/>
    <w:rsid w:val="006F4118"/>
    <w:rsid w:val="006F4149"/>
    <w:rsid w:val="006F417B"/>
    <w:rsid w:val="006F4195"/>
    <w:rsid w:val="006F4209"/>
    <w:rsid w:val="006F4240"/>
    <w:rsid w:val="006F42DA"/>
    <w:rsid w:val="006F4900"/>
    <w:rsid w:val="006F4969"/>
    <w:rsid w:val="006F4AD9"/>
    <w:rsid w:val="006F4C3A"/>
    <w:rsid w:val="006F4EBA"/>
    <w:rsid w:val="006F5397"/>
    <w:rsid w:val="006F5437"/>
    <w:rsid w:val="006F566E"/>
    <w:rsid w:val="006F57CA"/>
    <w:rsid w:val="006F5816"/>
    <w:rsid w:val="006F5923"/>
    <w:rsid w:val="006F5A00"/>
    <w:rsid w:val="006F5A6B"/>
    <w:rsid w:val="006F5B90"/>
    <w:rsid w:val="006F5BA4"/>
    <w:rsid w:val="006F5C25"/>
    <w:rsid w:val="006F5D3D"/>
    <w:rsid w:val="006F5EF8"/>
    <w:rsid w:val="006F6025"/>
    <w:rsid w:val="006F607B"/>
    <w:rsid w:val="006F6231"/>
    <w:rsid w:val="006F633D"/>
    <w:rsid w:val="006F63D3"/>
    <w:rsid w:val="006F656A"/>
    <w:rsid w:val="006F6581"/>
    <w:rsid w:val="006F6686"/>
    <w:rsid w:val="006F672B"/>
    <w:rsid w:val="006F681E"/>
    <w:rsid w:val="006F6B51"/>
    <w:rsid w:val="006F6C85"/>
    <w:rsid w:val="006F6CA4"/>
    <w:rsid w:val="006F6CCD"/>
    <w:rsid w:val="006F7135"/>
    <w:rsid w:val="006F7374"/>
    <w:rsid w:val="006F7845"/>
    <w:rsid w:val="006F7A17"/>
    <w:rsid w:val="006F7C6C"/>
    <w:rsid w:val="006F7E62"/>
    <w:rsid w:val="006F7EE1"/>
    <w:rsid w:val="00700015"/>
    <w:rsid w:val="0070004D"/>
    <w:rsid w:val="00700158"/>
    <w:rsid w:val="007001CC"/>
    <w:rsid w:val="0070043D"/>
    <w:rsid w:val="007004B5"/>
    <w:rsid w:val="00700656"/>
    <w:rsid w:val="007006D8"/>
    <w:rsid w:val="00700842"/>
    <w:rsid w:val="007009A5"/>
    <w:rsid w:val="00700BBA"/>
    <w:rsid w:val="00700CC8"/>
    <w:rsid w:val="00700DA9"/>
    <w:rsid w:val="00700DF6"/>
    <w:rsid w:val="00700EC0"/>
    <w:rsid w:val="00700ECD"/>
    <w:rsid w:val="0070116E"/>
    <w:rsid w:val="00701345"/>
    <w:rsid w:val="007015AE"/>
    <w:rsid w:val="00701712"/>
    <w:rsid w:val="00701BA1"/>
    <w:rsid w:val="00701C4E"/>
    <w:rsid w:val="00701C67"/>
    <w:rsid w:val="00701C72"/>
    <w:rsid w:val="00701ECA"/>
    <w:rsid w:val="0070222C"/>
    <w:rsid w:val="00702287"/>
    <w:rsid w:val="00702468"/>
    <w:rsid w:val="00702A27"/>
    <w:rsid w:val="00702A5B"/>
    <w:rsid w:val="00702C53"/>
    <w:rsid w:val="00702CE3"/>
    <w:rsid w:val="00702E68"/>
    <w:rsid w:val="007036D5"/>
    <w:rsid w:val="007038EA"/>
    <w:rsid w:val="00703907"/>
    <w:rsid w:val="00703A0C"/>
    <w:rsid w:val="00703A53"/>
    <w:rsid w:val="00703AAE"/>
    <w:rsid w:val="00703B03"/>
    <w:rsid w:val="00703D13"/>
    <w:rsid w:val="00703F86"/>
    <w:rsid w:val="00704149"/>
    <w:rsid w:val="00704495"/>
    <w:rsid w:val="0070481D"/>
    <w:rsid w:val="0070490F"/>
    <w:rsid w:val="00704AA9"/>
    <w:rsid w:val="00704C02"/>
    <w:rsid w:val="00704C1C"/>
    <w:rsid w:val="00704C2F"/>
    <w:rsid w:val="00704CE6"/>
    <w:rsid w:val="00704D35"/>
    <w:rsid w:val="00704D6E"/>
    <w:rsid w:val="00704DE8"/>
    <w:rsid w:val="0070516F"/>
    <w:rsid w:val="007054EB"/>
    <w:rsid w:val="007056B1"/>
    <w:rsid w:val="00705AD4"/>
    <w:rsid w:val="00706224"/>
    <w:rsid w:val="007062D7"/>
    <w:rsid w:val="00706669"/>
    <w:rsid w:val="00706964"/>
    <w:rsid w:val="00706AE5"/>
    <w:rsid w:val="00706B28"/>
    <w:rsid w:val="00706F1D"/>
    <w:rsid w:val="00706F5D"/>
    <w:rsid w:val="0070714A"/>
    <w:rsid w:val="007071D1"/>
    <w:rsid w:val="007072F1"/>
    <w:rsid w:val="00707455"/>
    <w:rsid w:val="00707466"/>
    <w:rsid w:val="007076D5"/>
    <w:rsid w:val="00707A6B"/>
    <w:rsid w:val="00707C13"/>
    <w:rsid w:val="00707D57"/>
    <w:rsid w:val="00707D8E"/>
    <w:rsid w:val="00707DAD"/>
    <w:rsid w:val="00707F64"/>
    <w:rsid w:val="0071005A"/>
    <w:rsid w:val="00710146"/>
    <w:rsid w:val="0071014E"/>
    <w:rsid w:val="00710221"/>
    <w:rsid w:val="00710358"/>
    <w:rsid w:val="00710A59"/>
    <w:rsid w:val="00710B0E"/>
    <w:rsid w:val="00710E35"/>
    <w:rsid w:val="00711056"/>
    <w:rsid w:val="007111A2"/>
    <w:rsid w:val="00711251"/>
    <w:rsid w:val="00711268"/>
    <w:rsid w:val="0071135E"/>
    <w:rsid w:val="007114B9"/>
    <w:rsid w:val="00711857"/>
    <w:rsid w:val="007118AF"/>
    <w:rsid w:val="007119AE"/>
    <w:rsid w:val="007119F3"/>
    <w:rsid w:val="00711A17"/>
    <w:rsid w:val="00711A74"/>
    <w:rsid w:val="00711B1D"/>
    <w:rsid w:val="00711BE7"/>
    <w:rsid w:val="00711C15"/>
    <w:rsid w:val="00711D74"/>
    <w:rsid w:val="00711DC0"/>
    <w:rsid w:val="00711DFA"/>
    <w:rsid w:val="00711EC9"/>
    <w:rsid w:val="00711F0E"/>
    <w:rsid w:val="00712192"/>
    <w:rsid w:val="0071222C"/>
    <w:rsid w:val="0071227F"/>
    <w:rsid w:val="0071232E"/>
    <w:rsid w:val="007123BD"/>
    <w:rsid w:val="00712B30"/>
    <w:rsid w:val="00712BFC"/>
    <w:rsid w:val="00712CF7"/>
    <w:rsid w:val="00712D9A"/>
    <w:rsid w:val="00712E13"/>
    <w:rsid w:val="00712F27"/>
    <w:rsid w:val="007131E3"/>
    <w:rsid w:val="007131E9"/>
    <w:rsid w:val="007131F4"/>
    <w:rsid w:val="0071333B"/>
    <w:rsid w:val="007134AD"/>
    <w:rsid w:val="00713666"/>
    <w:rsid w:val="00713830"/>
    <w:rsid w:val="007139E1"/>
    <w:rsid w:val="00713A0E"/>
    <w:rsid w:val="00713CF1"/>
    <w:rsid w:val="00713E61"/>
    <w:rsid w:val="00713F28"/>
    <w:rsid w:val="007141EC"/>
    <w:rsid w:val="0071438F"/>
    <w:rsid w:val="007148DC"/>
    <w:rsid w:val="00714B67"/>
    <w:rsid w:val="00714CF7"/>
    <w:rsid w:val="00714CFB"/>
    <w:rsid w:val="00714D05"/>
    <w:rsid w:val="00714D79"/>
    <w:rsid w:val="00714DC2"/>
    <w:rsid w:val="00714E34"/>
    <w:rsid w:val="007150EE"/>
    <w:rsid w:val="007153AF"/>
    <w:rsid w:val="007153D5"/>
    <w:rsid w:val="0071545A"/>
    <w:rsid w:val="00715ABE"/>
    <w:rsid w:val="00715E8C"/>
    <w:rsid w:val="00715FC8"/>
    <w:rsid w:val="007163BA"/>
    <w:rsid w:val="007163E6"/>
    <w:rsid w:val="00716502"/>
    <w:rsid w:val="0071651E"/>
    <w:rsid w:val="0071656A"/>
    <w:rsid w:val="0071656E"/>
    <w:rsid w:val="0071659D"/>
    <w:rsid w:val="0071665A"/>
    <w:rsid w:val="007167BD"/>
    <w:rsid w:val="00716A64"/>
    <w:rsid w:val="00716ACB"/>
    <w:rsid w:val="00716B9D"/>
    <w:rsid w:val="00716D70"/>
    <w:rsid w:val="00716DFE"/>
    <w:rsid w:val="00716FDB"/>
    <w:rsid w:val="0071719E"/>
    <w:rsid w:val="0071743E"/>
    <w:rsid w:val="007174BF"/>
    <w:rsid w:val="007176A0"/>
    <w:rsid w:val="00717744"/>
    <w:rsid w:val="007177D1"/>
    <w:rsid w:val="007177DF"/>
    <w:rsid w:val="00717944"/>
    <w:rsid w:val="00717B34"/>
    <w:rsid w:val="00717B63"/>
    <w:rsid w:val="00717B67"/>
    <w:rsid w:val="00717B85"/>
    <w:rsid w:val="00717BE4"/>
    <w:rsid w:val="00717BEE"/>
    <w:rsid w:val="00717D7D"/>
    <w:rsid w:val="00717D7F"/>
    <w:rsid w:val="00717ED5"/>
    <w:rsid w:val="007200B8"/>
    <w:rsid w:val="007200E1"/>
    <w:rsid w:val="0072011F"/>
    <w:rsid w:val="0072013E"/>
    <w:rsid w:val="0072023C"/>
    <w:rsid w:val="007202F0"/>
    <w:rsid w:val="007203D5"/>
    <w:rsid w:val="007203E1"/>
    <w:rsid w:val="007206F9"/>
    <w:rsid w:val="00720908"/>
    <w:rsid w:val="00720A76"/>
    <w:rsid w:val="00720B85"/>
    <w:rsid w:val="00720CBA"/>
    <w:rsid w:val="00721103"/>
    <w:rsid w:val="00721328"/>
    <w:rsid w:val="00721379"/>
    <w:rsid w:val="007213B0"/>
    <w:rsid w:val="007213B7"/>
    <w:rsid w:val="0072147B"/>
    <w:rsid w:val="00721494"/>
    <w:rsid w:val="00721498"/>
    <w:rsid w:val="007216C0"/>
    <w:rsid w:val="0072188B"/>
    <w:rsid w:val="007219CF"/>
    <w:rsid w:val="00721AD2"/>
    <w:rsid w:val="00721BEE"/>
    <w:rsid w:val="00721C96"/>
    <w:rsid w:val="00721CFE"/>
    <w:rsid w:val="00721D7F"/>
    <w:rsid w:val="00721D90"/>
    <w:rsid w:val="00722046"/>
    <w:rsid w:val="0072245D"/>
    <w:rsid w:val="0072253E"/>
    <w:rsid w:val="00722554"/>
    <w:rsid w:val="00722620"/>
    <w:rsid w:val="0072293A"/>
    <w:rsid w:val="007229C6"/>
    <w:rsid w:val="00722A47"/>
    <w:rsid w:val="00723093"/>
    <w:rsid w:val="007230D7"/>
    <w:rsid w:val="00723209"/>
    <w:rsid w:val="0072326B"/>
    <w:rsid w:val="0072335B"/>
    <w:rsid w:val="007234A8"/>
    <w:rsid w:val="0072357B"/>
    <w:rsid w:val="0072377D"/>
    <w:rsid w:val="007237BA"/>
    <w:rsid w:val="0072391C"/>
    <w:rsid w:val="007239F3"/>
    <w:rsid w:val="00723A23"/>
    <w:rsid w:val="00723A42"/>
    <w:rsid w:val="00723CF8"/>
    <w:rsid w:val="00723EE5"/>
    <w:rsid w:val="00724089"/>
    <w:rsid w:val="00724283"/>
    <w:rsid w:val="007245BF"/>
    <w:rsid w:val="007246A5"/>
    <w:rsid w:val="00724A9A"/>
    <w:rsid w:val="00724AB1"/>
    <w:rsid w:val="00724B4D"/>
    <w:rsid w:val="00724CF8"/>
    <w:rsid w:val="00724D94"/>
    <w:rsid w:val="00725186"/>
    <w:rsid w:val="007251F4"/>
    <w:rsid w:val="007254E5"/>
    <w:rsid w:val="00725849"/>
    <w:rsid w:val="007259EB"/>
    <w:rsid w:val="00725B24"/>
    <w:rsid w:val="00725D93"/>
    <w:rsid w:val="00725EE7"/>
    <w:rsid w:val="00725F1F"/>
    <w:rsid w:val="00725F4B"/>
    <w:rsid w:val="00725F78"/>
    <w:rsid w:val="00725F8F"/>
    <w:rsid w:val="007260FC"/>
    <w:rsid w:val="00726245"/>
    <w:rsid w:val="007262F0"/>
    <w:rsid w:val="007264CC"/>
    <w:rsid w:val="00726547"/>
    <w:rsid w:val="00726BF6"/>
    <w:rsid w:val="00726DD5"/>
    <w:rsid w:val="00726E01"/>
    <w:rsid w:val="00726EC7"/>
    <w:rsid w:val="007272DE"/>
    <w:rsid w:val="0072736B"/>
    <w:rsid w:val="0072754C"/>
    <w:rsid w:val="0072756D"/>
    <w:rsid w:val="007276D7"/>
    <w:rsid w:val="007278C9"/>
    <w:rsid w:val="00727AC8"/>
    <w:rsid w:val="00727B2A"/>
    <w:rsid w:val="00727B38"/>
    <w:rsid w:val="00727FBB"/>
    <w:rsid w:val="0073026F"/>
    <w:rsid w:val="0073050D"/>
    <w:rsid w:val="00730533"/>
    <w:rsid w:val="0073065E"/>
    <w:rsid w:val="00730845"/>
    <w:rsid w:val="00730908"/>
    <w:rsid w:val="00730D00"/>
    <w:rsid w:val="00730D0C"/>
    <w:rsid w:val="00730F42"/>
    <w:rsid w:val="007310CD"/>
    <w:rsid w:val="007311D1"/>
    <w:rsid w:val="00731270"/>
    <w:rsid w:val="007312CC"/>
    <w:rsid w:val="007312F3"/>
    <w:rsid w:val="00731324"/>
    <w:rsid w:val="007313C8"/>
    <w:rsid w:val="00731480"/>
    <w:rsid w:val="007314CE"/>
    <w:rsid w:val="007315DD"/>
    <w:rsid w:val="0073160A"/>
    <w:rsid w:val="00731631"/>
    <w:rsid w:val="00731742"/>
    <w:rsid w:val="00731867"/>
    <w:rsid w:val="00731BB9"/>
    <w:rsid w:val="00731CA5"/>
    <w:rsid w:val="0073207F"/>
    <w:rsid w:val="0073249D"/>
    <w:rsid w:val="0073253D"/>
    <w:rsid w:val="00732661"/>
    <w:rsid w:val="007326C7"/>
    <w:rsid w:val="00732855"/>
    <w:rsid w:val="00732A16"/>
    <w:rsid w:val="00732CEE"/>
    <w:rsid w:val="00732D56"/>
    <w:rsid w:val="00732F86"/>
    <w:rsid w:val="00732F8C"/>
    <w:rsid w:val="00732FD8"/>
    <w:rsid w:val="007332A1"/>
    <w:rsid w:val="007335F4"/>
    <w:rsid w:val="007336B3"/>
    <w:rsid w:val="00733883"/>
    <w:rsid w:val="007338D2"/>
    <w:rsid w:val="007338F7"/>
    <w:rsid w:val="0073391D"/>
    <w:rsid w:val="00733ACB"/>
    <w:rsid w:val="00733BFE"/>
    <w:rsid w:val="00733DF3"/>
    <w:rsid w:val="00733F4E"/>
    <w:rsid w:val="00733FC5"/>
    <w:rsid w:val="0073408C"/>
    <w:rsid w:val="00734159"/>
    <w:rsid w:val="00734316"/>
    <w:rsid w:val="00734511"/>
    <w:rsid w:val="00734649"/>
    <w:rsid w:val="007346A6"/>
    <w:rsid w:val="0073475A"/>
    <w:rsid w:val="00734A80"/>
    <w:rsid w:val="00734AAE"/>
    <w:rsid w:val="00734B70"/>
    <w:rsid w:val="00734B8D"/>
    <w:rsid w:val="00734EEE"/>
    <w:rsid w:val="00734FD1"/>
    <w:rsid w:val="0073515B"/>
    <w:rsid w:val="0073517A"/>
    <w:rsid w:val="007351A2"/>
    <w:rsid w:val="007353F0"/>
    <w:rsid w:val="00735478"/>
    <w:rsid w:val="007354E9"/>
    <w:rsid w:val="007358A0"/>
    <w:rsid w:val="00735936"/>
    <w:rsid w:val="00735AAF"/>
    <w:rsid w:val="00735BBA"/>
    <w:rsid w:val="00735CC7"/>
    <w:rsid w:val="00736018"/>
    <w:rsid w:val="00736135"/>
    <w:rsid w:val="00736289"/>
    <w:rsid w:val="0073638E"/>
    <w:rsid w:val="0073658C"/>
    <w:rsid w:val="00736764"/>
    <w:rsid w:val="00736818"/>
    <w:rsid w:val="007368B9"/>
    <w:rsid w:val="0073695C"/>
    <w:rsid w:val="007369B9"/>
    <w:rsid w:val="00736A49"/>
    <w:rsid w:val="00736A95"/>
    <w:rsid w:val="00736D74"/>
    <w:rsid w:val="00736FA3"/>
    <w:rsid w:val="0073721E"/>
    <w:rsid w:val="007372D7"/>
    <w:rsid w:val="007373B1"/>
    <w:rsid w:val="007373BD"/>
    <w:rsid w:val="00737998"/>
    <w:rsid w:val="00737B94"/>
    <w:rsid w:val="00737BFC"/>
    <w:rsid w:val="00737C52"/>
    <w:rsid w:val="00737F5C"/>
    <w:rsid w:val="00737F8D"/>
    <w:rsid w:val="00737FC8"/>
    <w:rsid w:val="00737FF8"/>
    <w:rsid w:val="00740127"/>
    <w:rsid w:val="0074017E"/>
    <w:rsid w:val="0074020C"/>
    <w:rsid w:val="007402C9"/>
    <w:rsid w:val="007407D3"/>
    <w:rsid w:val="0074081A"/>
    <w:rsid w:val="0074083D"/>
    <w:rsid w:val="00740B31"/>
    <w:rsid w:val="00740DDE"/>
    <w:rsid w:val="007410B0"/>
    <w:rsid w:val="00741135"/>
    <w:rsid w:val="007411F7"/>
    <w:rsid w:val="0074182F"/>
    <w:rsid w:val="007418B9"/>
    <w:rsid w:val="00741962"/>
    <w:rsid w:val="00741A87"/>
    <w:rsid w:val="00741B1B"/>
    <w:rsid w:val="00741B36"/>
    <w:rsid w:val="00741B95"/>
    <w:rsid w:val="00741F0A"/>
    <w:rsid w:val="00741F6E"/>
    <w:rsid w:val="007421BF"/>
    <w:rsid w:val="007421F8"/>
    <w:rsid w:val="0074220B"/>
    <w:rsid w:val="00742264"/>
    <w:rsid w:val="007423DE"/>
    <w:rsid w:val="00742457"/>
    <w:rsid w:val="0074259C"/>
    <w:rsid w:val="007428B5"/>
    <w:rsid w:val="007428EB"/>
    <w:rsid w:val="00742A5D"/>
    <w:rsid w:val="00742B30"/>
    <w:rsid w:val="00742B47"/>
    <w:rsid w:val="00742B6A"/>
    <w:rsid w:val="00742B70"/>
    <w:rsid w:val="00742C5B"/>
    <w:rsid w:val="00742DAF"/>
    <w:rsid w:val="00742DC9"/>
    <w:rsid w:val="00742EE7"/>
    <w:rsid w:val="00742EFF"/>
    <w:rsid w:val="00742F47"/>
    <w:rsid w:val="0074303A"/>
    <w:rsid w:val="007430E7"/>
    <w:rsid w:val="00743118"/>
    <w:rsid w:val="007431AD"/>
    <w:rsid w:val="00743490"/>
    <w:rsid w:val="0074356D"/>
    <w:rsid w:val="00743655"/>
    <w:rsid w:val="0074370E"/>
    <w:rsid w:val="00743B80"/>
    <w:rsid w:val="00743CE3"/>
    <w:rsid w:val="00744104"/>
    <w:rsid w:val="0074426F"/>
    <w:rsid w:val="00744402"/>
    <w:rsid w:val="0074444D"/>
    <w:rsid w:val="007446ED"/>
    <w:rsid w:val="007447CA"/>
    <w:rsid w:val="0074490E"/>
    <w:rsid w:val="00744920"/>
    <w:rsid w:val="007449A2"/>
    <w:rsid w:val="00744B46"/>
    <w:rsid w:val="00745123"/>
    <w:rsid w:val="00745180"/>
    <w:rsid w:val="0074545B"/>
    <w:rsid w:val="007454F2"/>
    <w:rsid w:val="00745501"/>
    <w:rsid w:val="0074554D"/>
    <w:rsid w:val="007457C2"/>
    <w:rsid w:val="00745803"/>
    <w:rsid w:val="00745952"/>
    <w:rsid w:val="007460A0"/>
    <w:rsid w:val="007460AC"/>
    <w:rsid w:val="0074681A"/>
    <w:rsid w:val="00746A6F"/>
    <w:rsid w:val="00746D98"/>
    <w:rsid w:val="00746F20"/>
    <w:rsid w:val="007470B6"/>
    <w:rsid w:val="007471AB"/>
    <w:rsid w:val="007473C3"/>
    <w:rsid w:val="007474D7"/>
    <w:rsid w:val="007476A3"/>
    <w:rsid w:val="007476CD"/>
    <w:rsid w:val="00747899"/>
    <w:rsid w:val="0074792C"/>
    <w:rsid w:val="00747B41"/>
    <w:rsid w:val="00747B48"/>
    <w:rsid w:val="00747B7F"/>
    <w:rsid w:val="00747BD9"/>
    <w:rsid w:val="00747BFB"/>
    <w:rsid w:val="00747E00"/>
    <w:rsid w:val="00747F0D"/>
    <w:rsid w:val="00747F78"/>
    <w:rsid w:val="00747FAF"/>
    <w:rsid w:val="00747FD3"/>
    <w:rsid w:val="0075003B"/>
    <w:rsid w:val="007501CE"/>
    <w:rsid w:val="00750351"/>
    <w:rsid w:val="00750567"/>
    <w:rsid w:val="0075067C"/>
    <w:rsid w:val="007507E2"/>
    <w:rsid w:val="00750994"/>
    <w:rsid w:val="007509F3"/>
    <w:rsid w:val="00750B5E"/>
    <w:rsid w:val="00750B82"/>
    <w:rsid w:val="00750EE1"/>
    <w:rsid w:val="00750F86"/>
    <w:rsid w:val="007510A0"/>
    <w:rsid w:val="007510B6"/>
    <w:rsid w:val="007510CD"/>
    <w:rsid w:val="007510EA"/>
    <w:rsid w:val="0075120E"/>
    <w:rsid w:val="00751940"/>
    <w:rsid w:val="007519CE"/>
    <w:rsid w:val="00751A6F"/>
    <w:rsid w:val="00751CC2"/>
    <w:rsid w:val="00751ECC"/>
    <w:rsid w:val="00752266"/>
    <w:rsid w:val="007522FB"/>
    <w:rsid w:val="007525D9"/>
    <w:rsid w:val="007527FA"/>
    <w:rsid w:val="0075282B"/>
    <w:rsid w:val="00752952"/>
    <w:rsid w:val="00752A60"/>
    <w:rsid w:val="00752AEB"/>
    <w:rsid w:val="00752DAC"/>
    <w:rsid w:val="00753045"/>
    <w:rsid w:val="007530FB"/>
    <w:rsid w:val="00753167"/>
    <w:rsid w:val="007531D9"/>
    <w:rsid w:val="007531DC"/>
    <w:rsid w:val="007533B6"/>
    <w:rsid w:val="007534B0"/>
    <w:rsid w:val="007534EA"/>
    <w:rsid w:val="0075354E"/>
    <w:rsid w:val="007535B5"/>
    <w:rsid w:val="007539CF"/>
    <w:rsid w:val="00753BA2"/>
    <w:rsid w:val="00753BD3"/>
    <w:rsid w:val="00753C53"/>
    <w:rsid w:val="00753C7A"/>
    <w:rsid w:val="00753FC9"/>
    <w:rsid w:val="007540A5"/>
    <w:rsid w:val="007542A1"/>
    <w:rsid w:val="0075433B"/>
    <w:rsid w:val="0075437F"/>
    <w:rsid w:val="00754394"/>
    <w:rsid w:val="00754745"/>
    <w:rsid w:val="007549A5"/>
    <w:rsid w:val="00754A1E"/>
    <w:rsid w:val="00754B7C"/>
    <w:rsid w:val="00754BA6"/>
    <w:rsid w:val="00755292"/>
    <w:rsid w:val="00755375"/>
    <w:rsid w:val="0075566B"/>
    <w:rsid w:val="0075567B"/>
    <w:rsid w:val="0075580D"/>
    <w:rsid w:val="00755974"/>
    <w:rsid w:val="00755A08"/>
    <w:rsid w:val="00755C91"/>
    <w:rsid w:val="00755D05"/>
    <w:rsid w:val="00755D45"/>
    <w:rsid w:val="00755D83"/>
    <w:rsid w:val="00755DAE"/>
    <w:rsid w:val="00755F2C"/>
    <w:rsid w:val="0075604A"/>
    <w:rsid w:val="0075605A"/>
    <w:rsid w:val="0075610E"/>
    <w:rsid w:val="007561EE"/>
    <w:rsid w:val="00756208"/>
    <w:rsid w:val="0075638B"/>
    <w:rsid w:val="007564AD"/>
    <w:rsid w:val="00756651"/>
    <w:rsid w:val="0075671F"/>
    <w:rsid w:val="00756742"/>
    <w:rsid w:val="00756C5C"/>
    <w:rsid w:val="00756E4B"/>
    <w:rsid w:val="00756F53"/>
    <w:rsid w:val="00756F85"/>
    <w:rsid w:val="0075701F"/>
    <w:rsid w:val="00757437"/>
    <w:rsid w:val="0075752D"/>
    <w:rsid w:val="00757641"/>
    <w:rsid w:val="00757814"/>
    <w:rsid w:val="0075796B"/>
    <w:rsid w:val="007579B6"/>
    <w:rsid w:val="007579C8"/>
    <w:rsid w:val="00757A3C"/>
    <w:rsid w:val="00757AAF"/>
    <w:rsid w:val="00757AD3"/>
    <w:rsid w:val="00757C30"/>
    <w:rsid w:val="00757CB3"/>
    <w:rsid w:val="00757D2D"/>
    <w:rsid w:val="00757EE6"/>
    <w:rsid w:val="00760015"/>
    <w:rsid w:val="0076017C"/>
    <w:rsid w:val="0076033C"/>
    <w:rsid w:val="00760537"/>
    <w:rsid w:val="007606FA"/>
    <w:rsid w:val="00760900"/>
    <w:rsid w:val="00760A70"/>
    <w:rsid w:val="00760DD7"/>
    <w:rsid w:val="0076129C"/>
    <w:rsid w:val="00761404"/>
    <w:rsid w:val="00761406"/>
    <w:rsid w:val="0076144F"/>
    <w:rsid w:val="00761480"/>
    <w:rsid w:val="007615D8"/>
    <w:rsid w:val="0076178E"/>
    <w:rsid w:val="00761829"/>
    <w:rsid w:val="00761996"/>
    <w:rsid w:val="00761CDA"/>
    <w:rsid w:val="00761D14"/>
    <w:rsid w:val="00761E8A"/>
    <w:rsid w:val="00761F87"/>
    <w:rsid w:val="0076217C"/>
    <w:rsid w:val="00762380"/>
    <w:rsid w:val="00762417"/>
    <w:rsid w:val="00762657"/>
    <w:rsid w:val="00762676"/>
    <w:rsid w:val="00762686"/>
    <w:rsid w:val="007626EB"/>
    <w:rsid w:val="0076276F"/>
    <w:rsid w:val="00762874"/>
    <w:rsid w:val="0076287A"/>
    <w:rsid w:val="007628E5"/>
    <w:rsid w:val="0076297D"/>
    <w:rsid w:val="00762984"/>
    <w:rsid w:val="00762A69"/>
    <w:rsid w:val="00762BAE"/>
    <w:rsid w:val="00762DC9"/>
    <w:rsid w:val="00762E13"/>
    <w:rsid w:val="00762E24"/>
    <w:rsid w:val="007633B1"/>
    <w:rsid w:val="007633B6"/>
    <w:rsid w:val="007635DC"/>
    <w:rsid w:val="007635E0"/>
    <w:rsid w:val="007636E7"/>
    <w:rsid w:val="007639F7"/>
    <w:rsid w:val="00763CA8"/>
    <w:rsid w:val="0076419C"/>
    <w:rsid w:val="007647AA"/>
    <w:rsid w:val="0076488D"/>
    <w:rsid w:val="00764BE8"/>
    <w:rsid w:val="00764C9E"/>
    <w:rsid w:val="00764CBA"/>
    <w:rsid w:val="00764DE5"/>
    <w:rsid w:val="00764E00"/>
    <w:rsid w:val="00764FAD"/>
    <w:rsid w:val="0076501F"/>
    <w:rsid w:val="007651FE"/>
    <w:rsid w:val="007653B0"/>
    <w:rsid w:val="007656C8"/>
    <w:rsid w:val="007657B9"/>
    <w:rsid w:val="007657D0"/>
    <w:rsid w:val="007658DF"/>
    <w:rsid w:val="007659F6"/>
    <w:rsid w:val="00765AEC"/>
    <w:rsid w:val="00765C0E"/>
    <w:rsid w:val="00765C15"/>
    <w:rsid w:val="00765CA8"/>
    <w:rsid w:val="00765D3B"/>
    <w:rsid w:val="00765D9D"/>
    <w:rsid w:val="00765E1C"/>
    <w:rsid w:val="00765E40"/>
    <w:rsid w:val="00765F71"/>
    <w:rsid w:val="00765FEB"/>
    <w:rsid w:val="007666E3"/>
    <w:rsid w:val="0076696F"/>
    <w:rsid w:val="00766BBB"/>
    <w:rsid w:val="00766C94"/>
    <w:rsid w:val="00766D5C"/>
    <w:rsid w:val="00766EE0"/>
    <w:rsid w:val="00767004"/>
    <w:rsid w:val="00767010"/>
    <w:rsid w:val="0076706B"/>
    <w:rsid w:val="007670F8"/>
    <w:rsid w:val="007671B8"/>
    <w:rsid w:val="00767289"/>
    <w:rsid w:val="00767308"/>
    <w:rsid w:val="00767322"/>
    <w:rsid w:val="007673E7"/>
    <w:rsid w:val="00767611"/>
    <w:rsid w:val="00767693"/>
    <w:rsid w:val="00767765"/>
    <w:rsid w:val="007677CE"/>
    <w:rsid w:val="0076796B"/>
    <w:rsid w:val="00767C30"/>
    <w:rsid w:val="00767D30"/>
    <w:rsid w:val="00767E4B"/>
    <w:rsid w:val="00767FDE"/>
    <w:rsid w:val="007700DE"/>
    <w:rsid w:val="0077023C"/>
    <w:rsid w:val="007703AC"/>
    <w:rsid w:val="007706DC"/>
    <w:rsid w:val="0077079C"/>
    <w:rsid w:val="007709EB"/>
    <w:rsid w:val="00770AB1"/>
    <w:rsid w:val="00770BC8"/>
    <w:rsid w:val="00770BDF"/>
    <w:rsid w:val="007711AE"/>
    <w:rsid w:val="0077124A"/>
    <w:rsid w:val="0077138F"/>
    <w:rsid w:val="0077148E"/>
    <w:rsid w:val="007716D8"/>
    <w:rsid w:val="00771724"/>
    <w:rsid w:val="0077179B"/>
    <w:rsid w:val="00771872"/>
    <w:rsid w:val="00771F2C"/>
    <w:rsid w:val="00771F53"/>
    <w:rsid w:val="007720D4"/>
    <w:rsid w:val="00772388"/>
    <w:rsid w:val="007723DA"/>
    <w:rsid w:val="007724AA"/>
    <w:rsid w:val="0077255A"/>
    <w:rsid w:val="007725A8"/>
    <w:rsid w:val="0077267B"/>
    <w:rsid w:val="0077274F"/>
    <w:rsid w:val="00772A10"/>
    <w:rsid w:val="00772B9D"/>
    <w:rsid w:val="00772D5C"/>
    <w:rsid w:val="007732DB"/>
    <w:rsid w:val="00773741"/>
    <w:rsid w:val="00773AD1"/>
    <w:rsid w:val="00773CD8"/>
    <w:rsid w:val="00773D0A"/>
    <w:rsid w:val="007742DD"/>
    <w:rsid w:val="0077443A"/>
    <w:rsid w:val="007744B1"/>
    <w:rsid w:val="007744E7"/>
    <w:rsid w:val="00774512"/>
    <w:rsid w:val="00774696"/>
    <w:rsid w:val="00774714"/>
    <w:rsid w:val="0077477D"/>
    <w:rsid w:val="007748E9"/>
    <w:rsid w:val="0077493C"/>
    <w:rsid w:val="00774942"/>
    <w:rsid w:val="00774AD2"/>
    <w:rsid w:val="00774B7A"/>
    <w:rsid w:val="007754AC"/>
    <w:rsid w:val="0077567F"/>
    <w:rsid w:val="0077570E"/>
    <w:rsid w:val="007759BC"/>
    <w:rsid w:val="00775A2F"/>
    <w:rsid w:val="00775BAE"/>
    <w:rsid w:val="00775BC8"/>
    <w:rsid w:val="00775C8A"/>
    <w:rsid w:val="00775CE9"/>
    <w:rsid w:val="00775F35"/>
    <w:rsid w:val="00775F69"/>
    <w:rsid w:val="007760A1"/>
    <w:rsid w:val="00776170"/>
    <w:rsid w:val="007761ED"/>
    <w:rsid w:val="0077643D"/>
    <w:rsid w:val="0077651D"/>
    <w:rsid w:val="00776946"/>
    <w:rsid w:val="0077699B"/>
    <w:rsid w:val="00776DA9"/>
    <w:rsid w:val="0077737B"/>
    <w:rsid w:val="00777441"/>
    <w:rsid w:val="0077754B"/>
    <w:rsid w:val="0077762D"/>
    <w:rsid w:val="00777A0E"/>
    <w:rsid w:val="00777B0D"/>
    <w:rsid w:val="00777DD7"/>
    <w:rsid w:val="00780119"/>
    <w:rsid w:val="007801BD"/>
    <w:rsid w:val="00780212"/>
    <w:rsid w:val="00780284"/>
    <w:rsid w:val="00780298"/>
    <w:rsid w:val="007802B9"/>
    <w:rsid w:val="0078040E"/>
    <w:rsid w:val="00780572"/>
    <w:rsid w:val="007805B0"/>
    <w:rsid w:val="007807C6"/>
    <w:rsid w:val="00780CC2"/>
    <w:rsid w:val="00780CC3"/>
    <w:rsid w:val="00781602"/>
    <w:rsid w:val="007817C3"/>
    <w:rsid w:val="007818CF"/>
    <w:rsid w:val="007818EA"/>
    <w:rsid w:val="0078199A"/>
    <w:rsid w:val="00781A6F"/>
    <w:rsid w:val="00781C1F"/>
    <w:rsid w:val="00781CB8"/>
    <w:rsid w:val="00782006"/>
    <w:rsid w:val="00782018"/>
    <w:rsid w:val="007821EF"/>
    <w:rsid w:val="00782297"/>
    <w:rsid w:val="007822FA"/>
    <w:rsid w:val="00782418"/>
    <w:rsid w:val="0078275C"/>
    <w:rsid w:val="0078282A"/>
    <w:rsid w:val="007828A1"/>
    <w:rsid w:val="00782D46"/>
    <w:rsid w:val="00782F99"/>
    <w:rsid w:val="007832ED"/>
    <w:rsid w:val="007832FF"/>
    <w:rsid w:val="0078337D"/>
    <w:rsid w:val="007838F9"/>
    <w:rsid w:val="00783912"/>
    <w:rsid w:val="00783952"/>
    <w:rsid w:val="00783A14"/>
    <w:rsid w:val="00783A5F"/>
    <w:rsid w:val="00783E7F"/>
    <w:rsid w:val="00783E8B"/>
    <w:rsid w:val="007840B8"/>
    <w:rsid w:val="007841C8"/>
    <w:rsid w:val="00784203"/>
    <w:rsid w:val="007842CB"/>
    <w:rsid w:val="007842D6"/>
    <w:rsid w:val="00784399"/>
    <w:rsid w:val="0078461C"/>
    <w:rsid w:val="007848F8"/>
    <w:rsid w:val="00784975"/>
    <w:rsid w:val="00784BEF"/>
    <w:rsid w:val="00784C5F"/>
    <w:rsid w:val="00784D41"/>
    <w:rsid w:val="00784F0B"/>
    <w:rsid w:val="00784F2C"/>
    <w:rsid w:val="00784F88"/>
    <w:rsid w:val="0078505D"/>
    <w:rsid w:val="007850AD"/>
    <w:rsid w:val="007854DE"/>
    <w:rsid w:val="007855C3"/>
    <w:rsid w:val="0078563E"/>
    <w:rsid w:val="007857D1"/>
    <w:rsid w:val="00785871"/>
    <w:rsid w:val="00785ACD"/>
    <w:rsid w:val="00785C28"/>
    <w:rsid w:val="00785CE1"/>
    <w:rsid w:val="00785DF3"/>
    <w:rsid w:val="00785F10"/>
    <w:rsid w:val="00786050"/>
    <w:rsid w:val="007860BF"/>
    <w:rsid w:val="0078619C"/>
    <w:rsid w:val="0078624A"/>
    <w:rsid w:val="0078626B"/>
    <w:rsid w:val="007863A3"/>
    <w:rsid w:val="007863CF"/>
    <w:rsid w:val="007863EF"/>
    <w:rsid w:val="0078649B"/>
    <w:rsid w:val="00786659"/>
    <w:rsid w:val="007866CB"/>
    <w:rsid w:val="00786783"/>
    <w:rsid w:val="00786A9A"/>
    <w:rsid w:val="00786C58"/>
    <w:rsid w:val="00786DB2"/>
    <w:rsid w:val="00786F1B"/>
    <w:rsid w:val="00786F44"/>
    <w:rsid w:val="0078715F"/>
    <w:rsid w:val="00787442"/>
    <w:rsid w:val="0078767F"/>
    <w:rsid w:val="00787765"/>
    <w:rsid w:val="007877EC"/>
    <w:rsid w:val="00787A87"/>
    <w:rsid w:val="00787CA7"/>
    <w:rsid w:val="00787CD1"/>
    <w:rsid w:val="00787D63"/>
    <w:rsid w:val="00787E7C"/>
    <w:rsid w:val="00787FD3"/>
    <w:rsid w:val="00790012"/>
    <w:rsid w:val="007904DF"/>
    <w:rsid w:val="0079053A"/>
    <w:rsid w:val="00790707"/>
    <w:rsid w:val="00790ABB"/>
    <w:rsid w:val="00790BEC"/>
    <w:rsid w:val="00790D19"/>
    <w:rsid w:val="00790EFD"/>
    <w:rsid w:val="00790FFC"/>
    <w:rsid w:val="007911E9"/>
    <w:rsid w:val="007912F1"/>
    <w:rsid w:val="007913A2"/>
    <w:rsid w:val="00791547"/>
    <w:rsid w:val="00791645"/>
    <w:rsid w:val="00791B56"/>
    <w:rsid w:val="00791E6D"/>
    <w:rsid w:val="00791F2B"/>
    <w:rsid w:val="00791FDC"/>
    <w:rsid w:val="00792008"/>
    <w:rsid w:val="00792032"/>
    <w:rsid w:val="0079209E"/>
    <w:rsid w:val="007921A6"/>
    <w:rsid w:val="0079225F"/>
    <w:rsid w:val="0079228B"/>
    <w:rsid w:val="007923B9"/>
    <w:rsid w:val="0079283B"/>
    <w:rsid w:val="0079297A"/>
    <w:rsid w:val="00792AC5"/>
    <w:rsid w:val="00792B62"/>
    <w:rsid w:val="00792D97"/>
    <w:rsid w:val="00792EC8"/>
    <w:rsid w:val="00793825"/>
    <w:rsid w:val="007939F7"/>
    <w:rsid w:val="00793B4D"/>
    <w:rsid w:val="00793B7A"/>
    <w:rsid w:val="00793C20"/>
    <w:rsid w:val="00793C34"/>
    <w:rsid w:val="00793F84"/>
    <w:rsid w:val="00793F99"/>
    <w:rsid w:val="00793FBE"/>
    <w:rsid w:val="00794020"/>
    <w:rsid w:val="00794107"/>
    <w:rsid w:val="007942FB"/>
    <w:rsid w:val="00794531"/>
    <w:rsid w:val="007946A4"/>
    <w:rsid w:val="0079486D"/>
    <w:rsid w:val="00794994"/>
    <w:rsid w:val="00794AE8"/>
    <w:rsid w:val="00794D1F"/>
    <w:rsid w:val="00794EEC"/>
    <w:rsid w:val="00794F22"/>
    <w:rsid w:val="0079513F"/>
    <w:rsid w:val="0079516F"/>
    <w:rsid w:val="007954AA"/>
    <w:rsid w:val="00795556"/>
    <w:rsid w:val="00795561"/>
    <w:rsid w:val="00795754"/>
    <w:rsid w:val="0079575B"/>
    <w:rsid w:val="00795B85"/>
    <w:rsid w:val="00795C3B"/>
    <w:rsid w:val="00795EC3"/>
    <w:rsid w:val="0079618B"/>
    <w:rsid w:val="00796304"/>
    <w:rsid w:val="007963DB"/>
    <w:rsid w:val="0079652A"/>
    <w:rsid w:val="00796669"/>
    <w:rsid w:val="007966D0"/>
    <w:rsid w:val="007967B7"/>
    <w:rsid w:val="00796886"/>
    <w:rsid w:val="007968DE"/>
    <w:rsid w:val="00796904"/>
    <w:rsid w:val="007969BC"/>
    <w:rsid w:val="00796B71"/>
    <w:rsid w:val="00796E5F"/>
    <w:rsid w:val="007970CD"/>
    <w:rsid w:val="0079712D"/>
    <w:rsid w:val="00797164"/>
    <w:rsid w:val="00797339"/>
    <w:rsid w:val="00797374"/>
    <w:rsid w:val="00797539"/>
    <w:rsid w:val="00797715"/>
    <w:rsid w:val="00797751"/>
    <w:rsid w:val="00797761"/>
    <w:rsid w:val="00797804"/>
    <w:rsid w:val="00797B74"/>
    <w:rsid w:val="00797C80"/>
    <w:rsid w:val="00797F1F"/>
    <w:rsid w:val="007A02EF"/>
    <w:rsid w:val="007A031A"/>
    <w:rsid w:val="007A0384"/>
    <w:rsid w:val="007A0423"/>
    <w:rsid w:val="007A04C2"/>
    <w:rsid w:val="007A04F8"/>
    <w:rsid w:val="007A05ED"/>
    <w:rsid w:val="007A064F"/>
    <w:rsid w:val="007A06D6"/>
    <w:rsid w:val="007A093D"/>
    <w:rsid w:val="007A0AFB"/>
    <w:rsid w:val="007A0B0E"/>
    <w:rsid w:val="007A0CD1"/>
    <w:rsid w:val="007A0D60"/>
    <w:rsid w:val="007A0DF0"/>
    <w:rsid w:val="007A0DF2"/>
    <w:rsid w:val="007A0E81"/>
    <w:rsid w:val="007A0EA0"/>
    <w:rsid w:val="007A0F45"/>
    <w:rsid w:val="007A1247"/>
    <w:rsid w:val="007A138C"/>
    <w:rsid w:val="007A14E0"/>
    <w:rsid w:val="007A1873"/>
    <w:rsid w:val="007A19F1"/>
    <w:rsid w:val="007A1B2B"/>
    <w:rsid w:val="007A1C8B"/>
    <w:rsid w:val="007A1E32"/>
    <w:rsid w:val="007A1F86"/>
    <w:rsid w:val="007A21E1"/>
    <w:rsid w:val="007A224F"/>
    <w:rsid w:val="007A2342"/>
    <w:rsid w:val="007A2411"/>
    <w:rsid w:val="007A2911"/>
    <w:rsid w:val="007A2AE3"/>
    <w:rsid w:val="007A2B1D"/>
    <w:rsid w:val="007A315D"/>
    <w:rsid w:val="007A3228"/>
    <w:rsid w:val="007A3309"/>
    <w:rsid w:val="007A364A"/>
    <w:rsid w:val="007A36D6"/>
    <w:rsid w:val="007A3785"/>
    <w:rsid w:val="007A38CC"/>
    <w:rsid w:val="007A3BC9"/>
    <w:rsid w:val="007A3D6C"/>
    <w:rsid w:val="007A409D"/>
    <w:rsid w:val="007A4137"/>
    <w:rsid w:val="007A43F6"/>
    <w:rsid w:val="007A4477"/>
    <w:rsid w:val="007A479E"/>
    <w:rsid w:val="007A47B9"/>
    <w:rsid w:val="007A47E6"/>
    <w:rsid w:val="007A490B"/>
    <w:rsid w:val="007A4A10"/>
    <w:rsid w:val="007A4ACD"/>
    <w:rsid w:val="007A4B8C"/>
    <w:rsid w:val="007A4CD7"/>
    <w:rsid w:val="007A4CE3"/>
    <w:rsid w:val="007A4DD6"/>
    <w:rsid w:val="007A4F14"/>
    <w:rsid w:val="007A4F8E"/>
    <w:rsid w:val="007A5017"/>
    <w:rsid w:val="007A5097"/>
    <w:rsid w:val="007A50F4"/>
    <w:rsid w:val="007A5182"/>
    <w:rsid w:val="007A51DD"/>
    <w:rsid w:val="007A51E1"/>
    <w:rsid w:val="007A51F2"/>
    <w:rsid w:val="007A523F"/>
    <w:rsid w:val="007A52DA"/>
    <w:rsid w:val="007A534F"/>
    <w:rsid w:val="007A537C"/>
    <w:rsid w:val="007A5466"/>
    <w:rsid w:val="007A546D"/>
    <w:rsid w:val="007A547F"/>
    <w:rsid w:val="007A553D"/>
    <w:rsid w:val="007A5668"/>
    <w:rsid w:val="007A589D"/>
    <w:rsid w:val="007A5ABB"/>
    <w:rsid w:val="007A5DAE"/>
    <w:rsid w:val="007A5FEC"/>
    <w:rsid w:val="007A62C7"/>
    <w:rsid w:val="007A62E6"/>
    <w:rsid w:val="007A65FD"/>
    <w:rsid w:val="007A6891"/>
    <w:rsid w:val="007A6BC5"/>
    <w:rsid w:val="007A6BE9"/>
    <w:rsid w:val="007A6E7E"/>
    <w:rsid w:val="007A701C"/>
    <w:rsid w:val="007A702E"/>
    <w:rsid w:val="007A7154"/>
    <w:rsid w:val="007A72DD"/>
    <w:rsid w:val="007A73C5"/>
    <w:rsid w:val="007A747D"/>
    <w:rsid w:val="007A748D"/>
    <w:rsid w:val="007A7567"/>
    <w:rsid w:val="007A770F"/>
    <w:rsid w:val="007A7BA0"/>
    <w:rsid w:val="007A7FEC"/>
    <w:rsid w:val="007B0042"/>
    <w:rsid w:val="007B0103"/>
    <w:rsid w:val="007B03C0"/>
    <w:rsid w:val="007B05BE"/>
    <w:rsid w:val="007B0685"/>
    <w:rsid w:val="007B077E"/>
    <w:rsid w:val="007B0782"/>
    <w:rsid w:val="007B0BB7"/>
    <w:rsid w:val="007B0C97"/>
    <w:rsid w:val="007B0FDF"/>
    <w:rsid w:val="007B0FFC"/>
    <w:rsid w:val="007B1421"/>
    <w:rsid w:val="007B161A"/>
    <w:rsid w:val="007B19B0"/>
    <w:rsid w:val="007B1CAF"/>
    <w:rsid w:val="007B1D23"/>
    <w:rsid w:val="007B1DF2"/>
    <w:rsid w:val="007B2045"/>
    <w:rsid w:val="007B2184"/>
    <w:rsid w:val="007B22DC"/>
    <w:rsid w:val="007B2548"/>
    <w:rsid w:val="007B25AD"/>
    <w:rsid w:val="007B25C1"/>
    <w:rsid w:val="007B25F2"/>
    <w:rsid w:val="007B266A"/>
    <w:rsid w:val="007B291E"/>
    <w:rsid w:val="007B2A3A"/>
    <w:rsid w:val="007B2B05"/>
    <w:rsid w:val="007B2F92"/>
    <w:rsid w:val="007B306C"/>
    <w:rsid w:val="007B31B7"/>
    <w:rsid w:val="007B3232"/>
    <w:rsid w:val="007B3479"/>
    <w:rsid w:val="007B383B"/>
    <w:rsid w:val="007B38FB"/>
    <w:rsid w:val="007B3AA5"/>
    <w:rsid w:val="007B3BAE"/>
    <w:rsid w:val="007B3C9D"/>
    <w:rsid w:val="007B4042"/>
    <w:rsid w:val="007B4332"/>
    <w:rsid w:val="007B4344"/>
    <w:rsid w:val="007B4391"/>
    <w:rsid w:val="007B45D9"/>
    <w:rsid w:val="007B460B"/>
    <w:rsid w:val="007B4781"/>
    <w:rsid w:val="007B49ED"/>
    <w:rsid w:val="007B4A04"/>
    <w:rsid w:val="007B4B63"/>
    <w:rsid w:val="007B4CA7"/>
    <w:rsid w:val="007B4E4A"/>
    <w:rsid w:val="007B4FEC"/>
    <w:rsid w:val="007B5082"/>
    <w:rsid w:val="007B5347"/>
    <w:rsid w:val="007B55BA"/>
    <w:rsid w:val="007B5612"/>
    <w:rsid w:val="007B5B0E"/>
    <w:rsid w:val="007B5C26"/>
    <w:rsid w:val="007B5C5B"/>
    <w:rsid w:val="007B5CC6"/>
    <w:rsid w:val="007B5CDA"/>
    <w:rsid w:val="007B5D3A"/>
    <w:rsid w:val="007B5ECD"/>
    <w:rsid w:val="007B6051"/>
    <w:rsid w:val="007B61D6"/>
    <w:rsid w:val="007B6358"/>
    <w:rsid w:val="007B63A9"/>
    <w:rsid w:val="007B63D6"/>
    <w:rsid w:val="007B6412"/>
    <w:rsid w:val="007B65F5"/>
    <w:rsid w:val="007B664D"/>
    <w:rsid w:val="007B6784"/>
    <w:rsid w:val="007B689B"/>
    <w:rsid w:val="007B69B6"/>
    <w:rsid w:val="007B6A6E"/>
    <w:rsid w:val="007B6B42"/>
    <w:rsid w:val="007B6F60"/>
    <w:rsid w:val="007B712A"/>
    <w:rsid w:val="007B7274"/>
    <w:rsid w:val="007B72A5"/>
    <w:rsid w:val="007B7493"/>
    <w:rsid w:val="007B765C"/>
    <w:rsid w:val="007B7914"/>
    <w:rsid w:val="007B7B01"/>
    <w:rsid w:val="007B7C43"/>
    <w:rsid w:val="007B7C53"/>
    <w:rsid w:val="007B7EDA"/>
    <w:rsid w:val="007B7F36"/>
    <w:rsid w:val="007C0088"/>
    <w:rsid w:val="007C01BA"/>
    <w:rsid w:val="007C038A"/>
    <w:rsid w:val="007C0A12"/>
    <w:rsid w:val="007C0DB0"/>
    <w:rsid w:val="007C0DD3"/>
    <w:rsid w:val="007C0F6C"/>
    <w:rsid w:val="007C1167"/>
    <w:rsid w:val="007C128D"/>
    <w:rsid w:val="007C12FE"/>
    <w:rsid w:val="007C14DE"/>
    <w:rsid w:val="007C18BF"/>
    <w:rsid w:val="007C1B8A"/>
    <w:rsid w:val="007C1E32"/>
    <w:rsid w:val="007C23F7"/>
    <w:rsid w:val="007C2465"/>
    <w:rsid w:val="007C278A"/>
    <w:rsid w:val="007C2794"/>
    <w:rsid w:val="007C29EF"/>
    <w:rsid w:val="007C2CCC"/>
    <w:rsid w:val="007C2E23"/>
    <w:rsid w:val="007C2E75"/>
    <w:rsid w:val="007C2EA2"/>
    <w:rsid w:val="007C2FC9"/>
    <w:rsid w:val="007C3020"/>
    <w:rsid w:val="007C33A1"/>
    <w:rsid w:val="007C352B"/>
    <w:rsid w:val="007C367E"/>
    <w:rsid w:val="007C3942"/>
    <w:rsid w:val="007C39B9"/>
    <w:rsid w:val="007C3AF6"/>
    <w:rsid w:val="007C3EF7"/>
    <w:rsid w:val="007C3FC2"/>
    <w:rsid w:val="007C409C"/>
    <w:rsid w:val="007C4540"/>
    <w:rsid w:val="007C4632"/>
    <w:rsid w:val="007C46D4"/>
    <w:rsid w:val="007C4C5A"/>
    <w:rsid w:val="007C4CE0"/>
    <w:rsid w:val="007C4F41"/>
    <w:rsid w:val="007C5163"/>
    <w:rsid w:val="007C547B"/>
    <w:rsid w:val="007C5568"/>
    <w:rsid w:val="007C55E0"/>
    <w:rsid w:val="007C57C1"/>
    <w:rsid w:val="007C5C43"/>
    <w:rsid w:val="007C5EC6"/>
    <w:rsid w:val="007C60DA"/>
    <w:rsid w:val="007C610C"/>
    <w:rsid w:val="007C610F"/>
    <w:rsid w:val="007C63E4"/>
    <w:rsid w:val="007C6460"/>
    <w:rsid w:val="007C6471"/>
    <w:rsid w:val="007C64D6"/>
    <w:rsid w:val="007C64DE"/>
    <w:rsid w:val="007C6562"/>
    <w:rsid w:val="007C659F"/>
    <w:rsid w:val="007C66E3"/>
    <w:rsid w:val="007C6966"/>
    <w:rsid w:val="007C6A68"/>
    <w:rsid w:val="007C6B17"/>
    <w:rsid w:val="007C6C71"/>
    <w:rsid w:val="007C6D82"/>
    <w:rsid w:val="007C6E87"/>
    <w:rsid w:val="007C6F96"/>
    <w:rsid w:val="007C701B"/>
    <w:rsid w:val="007C7060"/>
    <w:rsid w:val="007C72F3"/>
    <w:rsid w:val="007C736A"/>
    <w:rsid w:val="007C73E6"/>
    <w:rsid w:val="007C78C4"/>
    <w:rsid w:val="007C799D"/>
    <w:rsid w:val="007C7C73"/>
    <w:rsid w:val="007D0056"/>
    <w:rsid w:val="007D02FB"/>
    <w:rsid w:val="007D05EC"/>
    <w:rsid w:val="007D06F0"/>
    <w:rsid w:val="007D07D1"/>
    <w:rsid w:val="007D08AE"/>
    <w:rsid w:val="007D08EC"/>
    <w:rsid w:val="007D0B26"/>
    <w:rsid w:val="007D0B35"/>
    <w:rsid w:val="007D0D01"/>
    <w:rsid w:val="007D0D26"/>
    <w:rsid w:val="007D0FF6"/>
    <w:rsid w:val="007D1031"/>
    <w:rsid w:val="007D109B"/>
    <w:rsid w:val="007D136D"/>
    <w:rsid w:val="007D14E6"/>
    <w:rsid w:val="007D16E9"/>
    <w:rsid w:val="007D1753"/>
    <w:rsid w:val="007D1ADE"/>
    <w:rsid w:val="007D1D5D"/>
    <w:rsid w:val="007D1DFB"/>
    <w:rsid w:val="007D219F"/>
    <w:rsid w:val="007D21E0"/>
    <w:rsid w:val="007D222C"/>
    <w:rsid w:val="007D2242"/>
    <w:rsid w:val="007D248F"/>
    <w:rsid w:val="007D24E5"/>
    <w:rsid w:val="007D25ED"/>
    <w:rsid w:val="007D26E1"/>
    <w:rsid w:val="007D2702"/>
    <w:rsid w:val="007D2CE6"/>
    <w:rsid w:val="007D2D96"/>
    <w:rsid w:val="007D2DCD"/>
    <w:rsid w:val="007D2E24"/>
    <w:rsid w:val="007D3005"/>
    <w:rsid w:val="007D3095"/>
    <w:rsid w:val="007D319C"/>
    <w:rsid w:val="007D3553"/>
    <w:rsid w:val="007D362E"/>
    <w:rsid w:val="007D37A5"/>
    <w:rsid w:val="007D37D8"/>
    <w:rsid w:val="007D381B"/>
    <w:rsid w:val="007D382E"/>
    <w:rsid w:val="007D394D"/>
    <w:rsid w:val="007D3A61"/>
    <w:rsid w:val="007D3BB7"/>
    <w:rsid w:val="007D3C18"/>
    <w:rsid w:val="007D3CFB"/>
    <w:rsid w:val="007D3FFF"/>
    <w:rsid w:val="007D4041"/>
    <w:rsid w:val="007D4207"/>
    <w:rsid w:val="007D436C"/>
    <w:rsid w:val="007D4582"/>
    <w:rsid w:val="007D464C"/>
    <w:rsid w:val="007D47AE"/>
    <w:rsid w:val="007D48D4"/>
    <w:rsid w:val="007D4907"/>
    <w:rsid w:val="007D4975"/>
    <w:rsid w:val="007D4A0F"/>
    <w:rsid w:val="007D4DA0"/>
    <w:rsid w:val="007D4DA8"/>
    <w:rsid w:val="007D4DAC"/>
    <w:rsid w:val="007D4E25"/>
    <w:rsid w:val="007D4F84"/>
    <w:rsid w:val="007D5174"/>
    <w:rsid w:val="007D52BD"/>
    <w:rsid w:val="007D52D3"/>
    <w:rsid w:val="007D5331"/>
    <w:rsid w:val="007D54D2"/>
    <w:rsid w:val="007D5796"/>
    <w:rsid w:val="007D5A76"/>
    <w:rsid w:val="007D5B5D"/>
    <w:rsid w:val="007D5E00"/>
    <w:rsid w:val="007D5E1F"/>
    <w:rsid w:val="007D5F02"/>
    <w:rsid w:val="007D603E"/>
    <w:rsid w:val="007D60AD"/>
    <w:rsid w:val="007D6180"/>
    <w:rsid w:val="007D6208"/>
    <w:rsid w:val="007D6370"/>
    <w:rsid w:val="007D63C0"/>
    <w:rsid w:val="007D63DD"/>
    <w:rsid w:val="007D66BE"/>
    <w:rsid w:val="007D6713"/>
    <w:rsid w:val="007D675A"/>
    <w:rsid w:val="007D6B37"/>
    <w:rsid w:val="007D6C16"/>
    <w:rsid w:val="007D6CAF"/>
    <w:rsid w:val="007D7085"/>
    <w:rsid w:val="007D70AB"/>
    <w:rsid w:val="007D70B5"/>
    <w:rsid w:val="007D71BC"/>
    <w:rsid w:val="007D7297"/>
    <w:rsid w:val="007D75F2"/>
    <w:rsid w:val="007D766D"/>
    <w:rsid w:val="007D7A75"/>
    <w:rsid w:val="007D7B23"/>
    <w:rsid w:val="007D7BE8"/>
    <w:rsid w:val="007D7C08"/>
    <w:rsid w:val="007D7D01"/>
    <w:rsid w:val="007D7F40"/>
    <w:rsid w:val="007E0040"/>
    <w:rsid w:val="007E00A7"/>
    <w:rsid w:val="007E0151"/>
    <w:rsid w:val="007E022C"/>
    <w:rsid w:val="007E0279"/>
    <w:rsid w:val="007E02AA"/>
    <w:rsid w:val="007E0917"/>
    <w:rsid w:val="007E0CB2"/>
    <w:rsid w:val="007E0F03"/>
    <w:rsid w:val="007E13CB"/>
    <w:rsid w:val="007E1550"/>
    <w:rsid w:val="007E1B98"/>
    <w:rsid w:val="007E1C73"/>
    <w:rsid w:val="007E2021"/>
    <w:rsid w:val="007E209A"/>
    <w:rsid w:val="007E2118"/>
    <w:rsid w:val="007E2296"/>
    <w:rsid w:val="007E249F"/>
    <w:rsid w:val="007E2A46"/>
    <w:rsid w:val="007E2C24"/>
    <w:rsid w:val="007E3416"/>
    <w:rsid w:val="007E3494"/>
    <w:rsid w:val="007E3B7B"/>
    <w:rsid w:val="007E3E7A"/>
    <w:rsid w:val="007E431B"/>
    <w:rsid w:val="007E43C1"/>
    <w:rsid w:val="007E455D"/>
    <w:rsid w:val="007E48AB"/>
    <w:rsid w:val="007E495F"/>
    <w:rsid w:val="007E49DD"/>
    <w:rsid w:val="007E4A01"/>
    <w:rsid w:val="007E4AA6"/>
    <w:rsid w:val="007E4CC7"/>
    <w:rsid w:val="007E4D0B"/>
    <w:rsid w:val="007E4FCB"/>
    <w:rsid w:val="007E514C"/>
    <w:rsid w:val="007E5589"/>
    <w:rsid w:val="007E584D"/>
    <w:rsid w:val="007E585B"/>
    <w:rsid w:val="007E58F7"/>
    <w:rsid w:val="007E5A40"/>
    <w:rsid w:val="007E5A55"/>
    <w:rsid w:val="007E5B7F"/>
    <w:rsid w:val="007E5EB4"/>
    <w:rsid w:val="007E60D2"/>
    <w:rsid w:val="007E610C"/>
    <w:rsid w:val="007E623C"/>
    <w:rsid w:val="007E6342"/>
    <w:rsid w:val="007E657E"/>
    <w:rsid w:val="007E66DF"/>
    <w:rsid w:val="007E693E"/>
    <w:rsid w:val="007E6A76"/>
    <w:rsid w:val="007E6B92"/>
    <w:rsid w:val="007E6BC9"/>
    <w:rsid w:val="007E6BF2"/>
    <w:rsid w:val="007E6CB9"/>
    <w:rsid w:val="007E6D84"/>
    <w:rsid w:val="007E6E16"/>
    <w:rsid w:val="007E710B"/>
    <w:rsid w:val="007E7518"/>
    <w:rsid w:val="007E770D"/>
    <w:rsid w:val="007E7968"/>
    <w:rsid w:val="007E799F"/>
    <w:rsid w:val="007E7BFA"/>
    <w:rsid w:val="007E7C2B"/>
    <w:rsid w:val="007E7EE3"/>
    <w:rsid w:val="007E7EFE"/>
    <w:rsid w:val="007F0212"/>
    <w:rsid w:val="007F023D"/>
    <w:rsid w:val="007F057F"/>
    <w:rsid w:val="007F05ED"/>
    <w:rsid w:val="007F069E"/>
    <w:rsid w:val="007F078F"/>
    <w:rsid w:val="007F091D"/>
    <w:rsid w:val="007F0953"/>
    <w:rsid w:val="007F0A37"/>
    <w:rsid w:val="007F0AE1"/>
    <w:rsid w:val="007F0C3C"/>
    <w:rsid w:val="007F0DDC"/>
    <w:rsid w:val="007F0F29"/>
    <w:rsid w:val="007F0F96"/>
    <w:rsid w:val="007F0FF2"/>
    <w:rsid w:val="007F104A"/>
    <w:rsid w:val="007F1229"/>
    <w:rsid w:val="007F1447"/>
    <w:rsid w:val="007F1574"/>
    <w:rsid w:val="007F163E"/>
    <w:rsid w:val="007F176B"/>
    <w:rsid w:val="007F1A84"/>
    <w:rsid w:val="007F1AD3"/>
    <w:rsid w:val="007F1B8F"/>
    <w:rsid w:val="007F1BCB"/>
    <w:rsid w:val="007F1CCC"/>
    <w:rsid w:val="007F2201"/>
    <w:rsid w:val="007F2814"/>
    <w:rsid w:val="007F2A98"/>
    <w:rsid w:val="007F2EBD"/>
    <w:rsid w:val="007F336E"/>
    <w:rsid w:val="007F3859"/>
    <w:rsid w:val="007F38AD"/>
    <w:rsid w:val="007F3961"/>
    <w:rsid w:val="007F3C65"/>
    <w:rsid w:val="007F3DF7"/>
    <w:rsid w:val="007F3E2F"/>
    <w:rsid w:val="007F3E72"/>
    <w:rsid w:val="007F3F7F"/>
    <w:rsid w:val="007F3FB2"/>
    <w:rsid w:val="007F3FF6"/>
    <w:rsid w:val="007F4275"/>
    <w:rsid w:val="007F4533"/>
    <w:rsid w:val="007F45C6"/>
    <w:rsid w:val="007F4721"/>
    <w:rsid w:val="007F47E5"/>
    <w:rsid w:val="007F492D"/>
    <w:rsid w:val="007F4A06"/>
    <w:rsid w:val="007F4A53"/>
    <w:rsid w:val="007F4ACF"/>
    <w:rsid w:val="007F4E25"/>
    <w:rsid w:val="007F50CF"/>
    <w:rsid w:val="007F5244"/>
    <w:rsid w:val="007F5259"/>
    <w:rsid w:val="007F54A1"/>
    <w:rsid w:val="007F558B"/>
    <w:rsid w:val="007F55A0"/>
    <w:rsid w:val="007F5B47"/>
    <w:rsid w:val="007F6023"/>
    <w:rsid w:val="007F614C"/>
    <w:rsid w:val="007F62FB"/>
    <w:rsid w:val="007F6346"/>
    <w:rsid w:val="007F660F"/>
    <w:rsid w:val="007F6674"/>
    <w:rsid w:val="007F68A3"/>
    <w:rsid w:val="007F697C"/>
    <w:rsid w:val="007F6B6B"/>
    <w:rsid w:val="007F6BF4"/>
    <w:rsid w:val="007F6D8D"/>
    <w:rsid w:val="007F6DBC"/>
    <w:rsid w:val="007F6F06"/>
    <w:rsid w:val="007F6F13"/>
    <w:rsid w:val="007F715B"/>
    <w:rsid w:val="007F72BF"/>
    <w:rsid w:val="007F7480"/>
    <w:rsid w:val="007F74CA"/>
    <w:rsid w:val="007F764C"/>
    <w:rsid w:val="007F76DF"/>
    <w:rsid w:val="007F77E5"/>
    <w:rsid w:val="007F792E"/>
    <w:rsid w:val="007F7AD2"/>
    <w:rsid w:val="007F7D74"/>
    <w:rsid w:val="00800088"/>
    <w:rsid w:val="008000CD"/>
    <w:rsid w:val="0080024F"/>
    <w:rsid w:val="008002B9"/>
    <w:rsid w:val="0080042B"/>
    <w:rsid w:val="00800488"/>
    <w:rsid w:val="0080048E"/>
    <w:rsid w:val="00800505"/>
    <w:rsid w:val="008005AE"/>
    <w:rsid w:val="00800791"/>
    <w:rsid w:val="00800813"/>
    <w:rsid w:val="00800A26"/>
    <w:rsid w:val="00800B29"/>
    <w:rsid w:val="00800B4F"/>
    <w:rsid w:val="00800DAE"/>
    <w:rsid w:val="00800F55"/>
    <w:rsid w:val="00801014"/>
    <w:rsid w:val="0080101C"/>
    <w:rsid w:val="00801235"/>
    <w:rsid w:val="00801258"/>
    <w:rsid w:val="00801523"/>
    <w:rsid w:val="00801532"/>
    <w:rsid w:val="00801924"/>
    <w:rsid w:val="00801A08"/>
    <w:rsid w:val="00801B36"/>
    <w:rsid w:val="00801B9D"/>
    <w:rsid w:val="00801F30"/>
    <w:rsid w:val="0080222B"/>
    <w:rsid w:val="00802323"/>
    <w:rsid w:val="00802662"/>
    <w:rsid w:val="00802663"/>
    <w:rsid w:val="00802759"/>
    <w:rsid w:val="008027A5"/>
    <w:rsid w:val="0080284E"/>
    <w:rsid w:val="00802874"/>
    <w:rsid w:val="00802BF6"/>
    <w:rsid w:val="00802CBD"/>
    <w:rsid w:val="00802DBF"/>
    <w:rsid w:val="00802F0C"/>
    <w:rsid w:val="008031A2"/>
    <w:rsid w:val="00803220"/>
    <w:rsid w:val="00803635"/>
    <w:rsid w:val="00803781"/>
    <w:rsid w:val="00803815"/>
    <w:rsid w:val="00803C19"/>
    <w:rsid w:val="00803DD8"/>
    <w:rsid w:val="00803E18"/>
    <w:rsid w:val="00803ED1"/>
    <w:rsid w:val="00803FBD"/>
    <w:rsid w:val="008040FC"/>
    <w:rsid w:val="00804183"/>
    <w:rsid w:val="008041A0"/>
    <w:rsid w:val="00804256"/>
    <w:rsid w:val="008042C6"/>
    <w:rsid w:val="00804491"/>
    <w:rsid w:val="008044A0"/>
    <w:rsid w:val="00804507"/>
    <w:rsid w:val="00804577"/>
    <w:rsid w:val="008045DF"/>
    <w:rsid w:val="00804697"/>
    <w:rsid w:val="008046C3"/>
    <w:rsid w:val="00804781"/>
    <w:rsid w:val="00804A75"/>
    <w:rsid w:val="00804ABE"/>
    <w:rsid w:val="00804C96"/>
    <w:rsid w:val="00804E81"/>
    <w:rsid w:val="00804FEB"/>
    <w:rsid w:val="00805364"/>
    <w:rsid w:val="00805860"/>
    <w:rsid w:val="00805A2A"/>
    <w:rsid w:val="00805C30"/>
    <w:rsid w:val="00805CEA"/>
    <w:rsid w:val="00805DA6"/>
    <w:rsid w:val="00805DAF"/>
    <w:rsid w:val="00805F2B"/>
    <w:rsid w:val="0080606D"/>
    <w:rsid w:val="0080618C"/>
    <w:rsid w:val="008061B6"/>
    <w:rsid w:val="008061BA"/>
    <w:rsid w:val="0080637B"/>
    <w:rsid w:val="008063F4"/>
    <w:rsid w:val="008065D3"/>
    <w:rsid w:val="0080680A"/>
    <w:rsid w:val="008068B9"/>
    <w:rsid w:val="00806E61"/>
    <w:rsid w:val="00806E6B"/>
    <w:rsid w:val="00806EF3"/>
    <w:rsid w:val="00806F39"/>
    <w:rsid w:val="0080741D"/>
    <w:rsid w:val="008074DC"/>
    <w:rsid w:val="0080750A"/>
    <w:rsid w:val="008075F1"/>
    <w:rsid w:val="0080775E"/>
    <w:rsid w:val="008078D4"/>
    <w:rsid w:val="00807907"/>
    <w:rsid w:val="00807951"/>
    <w:rsid w:val="00807AED"/>
    <w:rsid w:val="00807C05"/>
    <w:rsid w:val="00807C5A"/>
    <w:rsid w:val="00807EC1"/>
    <w:rsid w:val="00810045"/>
    <w:rsid w:val="00810279"/>
    <w:rsid w:val="008102EB"/>
    <w:rsid w:val="00810308"/>
    <w:rsid w:val="0081089D"/>
    <w:rsid w:val="008108F7"/>
    <w:rsid w:val="00810938"/>
    <w:rsid w:val="00810984"/>
    <w:rsid w:val="00810C2C"/>
    <w:rsid w:val="00810D1C"/>
    <w:rsid w:val="00810E34"/>
    <w:rsid w:val="00810EDE"/>
    <w:rsid w:val="0081100E"/>
    <w:rsid w:val="0081109D"/>
    <w:rsid w:val="008111A4"/>
    <w:rsid w:val="008111FA"/>
    <w:rsid w:val="00811238"/>
    <w:rsid w:val="008112AA"/>
    <w:rsid w:val="00811626"/>
    <w:rsid w:val="00811719"/>
    <w:rsid w:val="00811764"/>
    <w:rsid w:val="0081196E"/>
    <w:rsid w:val="00811BDA"/>
    <w:rsid w:val="00811D0C"/>
    <w:rsid w:val="00811DB9"/>
    <w:rsid w:val="00812049"/>
    <w:rsid w:val="00812348"/>
    <w:rsid w:val="00812819"/>
    <w:rsid w:val="0081285B"/>
    <w:rsid w:val="00812B74"/>
    <w:rsid w:val="00812C49"/>
    <w:rsid w:val="008130BD"/>
    <w:rsid w:val="00813184"/>
    <w:rsid w:val="0081320F"/>
    <w:rsid w:val="008134DD"/>
    <w:rsid w:val="00813607"/>
    <w:rsid w:val="00813971"/>
    <w:rsid w:val="00813AAE"/>
    <w:rsid w:val="00813ADE"/>
    <w:rsid w:val="00813D11"/>
    <w:rsid w:val="00813D6A"/>
    <w:rsid w:val="00813E0C"/>
    <w:rsid w:val="00813E11"/>
    <w:rsid w:val="00813F03"/>
    <w:rsid w:val="00814125"/>
    <w:rsid w:val="0081430F"/>
    <w:rsid w:val="00814618"/>
    <w:rsid w:val="00814647"/>
    <w:rsid w:val="00814B63"/>
    <w:rsid w:val="00814F86"/>
    <w:rsid w:val="00815211"/>
    <w:rsid w:val="00815341"/>
    <w:rsid w:val="008153EA"/>
    <w:rsid w:val="00815428"/>
    <w:rsid w:val="008154E7"/>
    <w:rsid w:val="00815535"/>
    <w:rsid w:val="008155C5"/>
    <w:rsid w:val="0081591F"/>
    <w:rsid w:val="00815991"/>
    <w:rsid w:val="00815D67"/>
    <w:rsid w:val="00815E2A"/>
    <w:rsid w:val="00815F45"/>
    <w:rsid w:val="00816125"/>
    <w:rsid w:val="00816583"/>
    <w:rsid w:val="008165D0"/>
    <w:rsid w:val="00816622"/>
    <w:rsid w:val="008168EB"/>
    <w:rsid w:val="008169E0"/>
    <w:rsid w:val="00816A46"/>
    <w:rsid w:val="00816CBB"/>
    <w:rsid w:val="00817026"/>
    <w:rsid w:val="008171C9"/>
    <w:rsid w:val="0081720F"/>
    <w:rsid w:val="00817357"/>
    <w:rsid w:val="00817492"/>
    <w:rsid w:val="00817661"/>
    <w:rsid w:val="008177EF"/>
    <w:rsid w:val="0081783A"/>
    <w:rsid w:val="00817876"/>
    <w:rsid w:val="00817B9B"/>
    <w:rsid w:val="00817EBC"/>
    <w:rsid w:val="00817EE6"/>
    <w:rsid w:val="00820107"/>
    <w:rsid w:val="0082020B"/>
    <w:rsid w:val="008202A0"/>
    <w:rsid w:val="0082043D"/>
    <w:rsid w:val="0082083D"/>
    <w:rsid w:val="00820ACE"/>
    <w:rsid w:val="00820BDA"/>
    <w:rsid w:val="00820F00"/>
    <w:rsid w:val="00820F37"/>
    <w:rsid w:val="00820FB4"/>
    <w:rsid w:val="00821183"/>
    <w:rsid w:val="008211FC"/>
    <w:rsid w:val="00821452"/>
    <w:rsid w:val="00821697"/>
    <w:rsid w:val="008216FB"/>
    <w:rsid w:val="008217F9"/>
    <w:rsid w:val="00821852"/>
    <w:rsid w:val="008219C2"/>
    <w:rsid w:val="008219D0"/>
    <w:rsid w:val="00821D30"/>
    <w:rsid w:val="00821DF3"/>
    <w:rsid w:val="00822047"/>
    <w:rsid w:val="008222B6"/>
    <w:rsid w:val="008225AA"/>
    <w:rsid w:val="008225D1"/>
    <w:rsid w:val="00822A47"/>
    <w:rsid w:val="00822A52"/>
    <w:rsid w:val="00822AF8"/>
    <w:rsid w:val="00822DFA"/>
    <w:rsid w:val="0082309A"/>
    <w:rsid w:val="0082366C"/>
    <w:rsid w:val="008236AF"/>
    <w:rsid w:val="008237CB"/>
    <w:rsid w:val="00823805"/>
    <w:rsid w:val="00823A63"/>
    <w:rsid w:val="00823A91"/>
    <w:rsid w:val="00823C79"/>
    <w:rsid w:val="00823CD4"/>
    <w:rsid w:val="00823CF9"/>
    <w:rsid w:val="00823DBC"/>
    <w:rsid w:val="0082415D"/>
    <w:rsid w:val="008242BE"/>
    <w:rsid w:val="00824529"/>
    <w:rsid w:val="00824632"/>
    <w:rsid w:val="0082490F"/>
    <w:rsid w:val="00824BF3"/>
    <w:rsid w:val="00824C27"/>
    <w:rsid w:val="00824C91"/>
    <w:rsid w:val="0082511D"/>
    <w:rsid w:val="008252DD"/>
    <w:rsid w:val="008252F5"/>
    <w:rsid w:val="00825309"/>
    <w:rsid w:val="0082533C"/>
    <w:rsid w:val="0082552B"/>
    <w:rsid w:val="008255ED"/>
    <w:rsid w:val="00825924"/>
    <w:rsid w:val="00825942"/>
    <w:rsid w:val="00825A8C"/>
    <w:rsid w:val="00825AC4"/>
    <w:rsid w:val="00825B39"/>
    <w:rsid w:val="00825BA5"/>
    <w:rsid w:val="00825C11"/>
    <w:rsid w:val="00825C3D"/>
    <w:rsid w:val="00825FFD"/>
    <w:rsid w:val="00826054"/>
    <w:rsid w:val="008261A5"/>
    <w:rsid w:val="00826354"/>
    <w:rsid w:val="00826394"/>
    <w:rsid w:val="008263AC"/>
    <w:rsid w:val="00826522"/>
    <w:rsid w:val="00826544"/>
    <w:rsid w:val="008267C1"/>
    <w:rsid w:val="008267E1"/>
    <w:rsid w:val="00826A56"/>
    <w:rsid w:val="00826B4D"/>
    <w:rsid w:val="00826CD9"/>
    <w:rsid w:val="00826D07"/>
    <w:rsid w:val="00826EBE"/>
    <w:rsid w:val="00826ECB"/>
    <w:rsid w:val="00826F4B"/>
    <w:rsid w:val="00827023"/>
    <w:rsid w:val="00827422"/>
    <w:rsid w:val="00827537"/>
    <w:rsid w:val="0082771F"/>
    <w:rsid w:val="00827A9A"/>
    <w:rsid w:val="00827A9B"/>
    <w:rsid w:val="00827AC6"/>
    <w:rsid w:val="00827B50"/>
    <w:rsid w:val="00827D46"/>
    <w:rsid w:val="008301BB"/>
    <w:rsid w:val="008303F7"/>
    <w:rsid w:val="008305B5"/>
    <w:rsid w:val="00830618"/>
    <w:rsid w:val="0083070C"/>
    <w:rsid w:val="008307B4"/>
    <w:rsid w:val="00830835"/>
    <w:rsid w:val="008308B1"/>
    <w:rsid w:val="008308C4"/>
    <w:rsid w:val="00830A83"/>
    <w:rsid w:val="00830A9A"/>
    <w:rsid w:val="00830AD1"/>
    <w:rsid w:val="00831374"/>
    <w:rsid w:val="008313E7"/>
    <w:rsid w:val="008316AA"/>
    <w:rsid w:val="00831832"/>
    <w:rsid w:val="00831C0F"/>
    <w:rsid w:val="00831D3C"/>
    <w:rsid w:val="00831DF8"/>
    <w:rsid w:val="00831FC8"/>
    <w:rsid w:val="00832057"/>
    <w:rsid w:val="00832126"/>
    <w:rsid w:val="0083259B"/>
    <w:rsid w:val="008325C1"/>
    <w:rsid w:val="00832729"/>
    <w:rsid w:val="008327B1"/>
    <w:rsid w:val="00832A05"/>
    <w:rsid w:val="00832A43"/>
    <w:rsid w:val="00832B4B"/>
    <w:rsid w:val="00832DB0"/>
    <w:rsid w:val="00832EFD"/>
    <w:rsid w:val="00833218"/>
    <w:rsid w:val="008332B2"/>
    <w:rsid w:val="0083355C"/>
    <w:rsid w:val="008336B6"/>
    <w:rsid w:val="008337B0"/>
    <w:rsid w:val="00833839"/>
    <w:rsid w:val="00833842"/>
    <w:rsid w:val="00833BF8"/>
    <w:rsid w:val="00833DE3"/>
    <w:rsid w:val="0083404E"/>
    <w:rsid w:val="00834079"/>
    <w:rsid w:val="008341A1"/>
    <w:rsid w:val="008341A7"/>
    <w:rsid w:val="008341F4"/>
    <w:rsid w:val="00834250"/>
    <w:rsid w:val="0083428A"/>
    <w:rsid w:val="00834493"/>
    <w:rsid w:val="008345BB"/>
    <w:rsid w:val="008347D7"/>
    <w:rsid w:val="00834829"/>
    <w:rsid w:val="008348BA"/>
    <w:rsid w:val="00834AEB"/>
    <w:rsid w:val="00834B54"/>
    <w:rsid w:val="00834BB5"/>
    <w:rsid w:val="00834E8E"/>
    <w:rsid w:val="0083519E"/>
    <w:rsid w:val="008352D2"/>
    <w:rsid w:val="0083565A"/>
    <w:rsid w:val="008356DD"/>
    <w:rsid w:val="00835894"/>
    <w:rsid w:val="008358E5"/>
    <w:rsid w:val="0083591D"/>
    <w:rsid w:val="00835A4A"/>
    <w:rsid w:val="00835BAA"/>
    <w:rsid w:val="00835CD2"/>
    <w:rsid w:val="00835D56"/>
    <w:rsid w:val="0083603C"/>
    <w:rsid w:val="008360E8"/>
    <w:rsid w:val="008361C2"/>
    <w:rsid w:val="00836239"/>
    <w:rsid w:val="00836280"/>
    <w:rsid w:val="008362A5"/>
    <w:rsid w:val="00836347"/>
    <w:rsid w:val="00836835"/>
    <w:rsid w:val="0083684A"/>
    <w:rsid w:val="00836973"/>
    <w:rsid w:val="00836B1C"/>
    <w:rsid w:val="00836B8A"/>
    <w:rsid w:val="00836D16"/>
    <w:rsid w:val="00836DCD"/>
    <w:rsid w:val="00836ED7"/>
    <w:rsid w:val="008372A0"/>
    <w:rsid w:val="0083730E"/>
    <w:rsid w:val="00837311"/>
    <w:rsid w:val="008375EE"/>
    <w:rsid w:val="00837970"/>
    <w:rsid w:val="008379EA"/>
    <w:rsid w:val="00837B00"/>
    <w:rsid w:val="00837BAC"/>
    <w:rsid w:val="00837BF5"/>
    <w:rsid w:val="00837C61"/>
    <w:rsid w:val="00837D84"/>
    <w:rsid w:val="00840180"/>
    <w:rsid w:val="00840227"/>
    <w:rsid w:val="008402BD"/>
    <w:rsid w:val="008403A3"/>
    <w:rsid w:val="008403D9"/>
    <w:rsid w:val="008404C0"/>
    <w:rsid w:val="0084053B"/>
    <w:rsid w:val="0084064E"/>
    <w:rsid w:val="00840893"/>
    <w:rsid w:val="008408F2"/>
    <w:rsid w:val="008409C6"/>
    <w:rsid w:val="00840D5C"/>
    <w:rsid w:val="00840E2C"/>
    <w:rsid w:val="008412DF"/>
    <w:rsid w:val="0084151B"/>
    <w:rsid w:val="00841546"/>
    <w:rsid w:val="008415F6"/>
    <w:rsid w:val="0084160F"/>
    <w:rsid w:val="00841998"/>
    <w:rsid w:val="00841B4C"/>
    <w:rsid w:val="00841CF4"/>
    <w:rsid w:val="00841ED1"/>
    <w:rsid w:val="00841F88"/>
    <w:rsid w:val="008420F6"/>
    <w:rsid w:val="00842396"/>
    <w:rsid w:val="00842527"/>
    <w:rsid w:val="008425A1"/>
    <w:rsid w:val="008426F7"/>
    <w:rsid w:val="008429C4"/>
    <w:rsid w:val="00842B3B"/>
    <w:rsid w:val="00842D13"/>
    <w:rsid w:val="00842E29"/>
    <w:rsid w:val="00842F5D"/>
    <w:rsid w:val="0084315C"/>
    <w:rsid w:val="0084316A"/>
    <w:rsid w:val="008432DD"/>
    <w:rsid w:val="008432F2"/>
    <w:rsid w:val="008434C1"/>
    <w:rsid w:val="0084370F"/>
    <w:rsid w:val="0084381B"/>
    <w:rsid w:val="008438F6"/>
    <w:rsid w:val="00843B27"/>
    <w:rsid w:val="00843D79"/>
    <w:rsid w:val="00843E41"/>
    <w:rsid w:val="00843F3E"/>
    <w:rsid w:val="00843F4B"/>
    <w:rsid w:val="00843FDF"/>
    <w:rsid w:val="008440F9"/>
    <w:rsid w:val="008440FA"/>
    <w:rsid w:val="00844100"/>
    <w:rsid w:val="008441DD"/>
    <w:rsid w:val="0084421D"/>
    <w:rsid w:val="008442E8"/>
    <w:rsid w:val="008443A2"/>
    <w:rsid w:val="008444BB"/>
    <w:rsid w:val="008444DA"/>
    <w:rsid w:val="0084472C"/>
    <w:rsid w:val="00844884"/>
    <w:rsid w:val="00844E54"/>
    <w:rsid w:val="0084511F"/>
    <w:rsid w:val="00845162"/>
    <w:rsid w:val="00845181"/>
    <w:rsid w:val="00845346"/>
    <w:rsid w:val="0084538D"/>
    <w:rsid w:val="00845516"/>
    <w:rsid w:val="00845602"/>
    <w:rsid w:val="00845764"/>
    <w:rsid w:val="00845827"/>
    <w:rsid w:val="0084589C"/>
    <w:rsid w:val="00845BA3"/>
    <w:rsid w:val="00845D3B"/>
    <w:rsid w:val="00845DCB"/>
    <w:rsid w:val="00845E22"/>
    <w:rsid w:val="008461C5"/>
    <w:rsid w:val="008461E5"/>
    <w:rsid w:val="00846270"/>
    <w:rsid w:val="00846349"/>
    <w:rsid w:val="008463B1"/>
    <w:rsid w:val="0084646A"/>
    <w:rsid w:val="008465B3"/>
    <w:rsid w:val="00846849"/>
    <w:rsid w:val="00846935"/>
    <w:rsid w:val="00846A59"/>
    <w:rsid w:val="00846AA8"/>
    <w:rsid w:val="00846C70"/>
    <w:rsid w:val="00846E09"/>
    <w:rsid w:val="00846FAE"/>
    <w:rsid w:val="00847190"/>
    <w:rsid w:val="008471D9"/>
    <w:rsid w:val="0084727E"/>
    <w:rsid w:val="00847F1D"/>
    <w:rsid w:val="00847F70"/>
    <w:rsid w:val="00847FCD"/>
    <w:rsid w:val="0085003B"/>
    <w:rsid w:val="00850042"/>
    <w:rsid w:val="008505D6"/>
    <w:rsid w:val="008507BE"/>
    <w:rsid w:val="008508F3"/>
    <w:rsid w:val="00850ADC"/>
    <w:rsid w:val="00850CE4"/>
    <w:rsid w:val="00850E48"/>
    <w:rsid w:val="00850E81"/>
    <w:rsid w:val="00851327"/>
    <w:rsid w:val="00851429"/>
    <w:rsid w:val="0085180B"/>
    <w:rsid w:val="008519B7"/>
    <w:rsid w:val="00851AF4"/>
    <w:rsid w:val="00851C16"/>
    <w:rsid w:val="00851C1B"/>
    <w:rsid w:val="00851D65"/>
    <w:rsid w:val="00851E01"/>
    <w:rsid w:val="00851FEB"/>
    <w:rsid w:val="0085209C"/>
    <w:rsid w:val="008523F4"/>
    <w:rsid w:val="00852458"/>
    <w:rsid w:val="008525D9"/>
    <w:rsid w:val="008527FE"/>
    <w:rsid w:val="008528F2"/>
    <w:rsid w:val="008528FB"/>
    <w:rsid w:val="0085299C"/>
    <w:rsid w:val="00852A04"/>
    <w:rsid w:val="00852A59"/>
    <w:rsid w:val="00852AF5"/>
    <w:rsid w:val="00852EE1"/>
    <w:rsid w:val="008531B8"/>
    <w:rsid w:val="008531E5"/>
    <w:rsid w:val="008532AF"/>
    <w:rsid w:val="0085333A"/>
    <w:rsid w:val="00853662"/>
    <w:rsid w:val="008537A1"/>
    <w:rsid w:val="00853BE0"/>
    <w:rsid w:val="00853C19"/>
    <w:rsid w:val="00853C51"/>
    <w:rsid w:val="00853E53"/>
    <w:rsid w:val="00853EC9"/>
    <w:rsid w:val="00853FF4"/>
    <w:rsid w:val="00854008"/>
    <w:rsid w:val="0085433E"/>
    <w:rsid w:val="0085435A"/>
    <w:rsid w:val="00854506"/>
    <w:rsid w:val="00854655"/>
    <w:rsid w:val="0085469D"/>
    <w:rsid w:val="008548C9"/>
    <w:rsid w:val="008549D8"/>
    <w:rsid w:val="00854B11"/>
    <w:rsid w:val="00854CF3"/>
    <w:rsid w:val="00854F26"/>
    <w:rsid w:val="00854F2D"/>
    <w:rsid w:val="00854FF7"/>
    <w:rsid w:val="00854FFA"/>
    <w:rsid w:val="0085500C"/>
    <w:rsid w:val="008551D8"/>
    <w:rsid w:val="00855224"/>
    <w:rsid w:val="0085545F"/>
    <w:rsid w:val="008555E0"/>
    <w:rsid w:val="00855703"/>
    <w:rsid w:val="0085575B"/>
    <w:rsid w:val="00855921"/>
    <w:rsid w:val="0085596D"/>
    <w:rsid w:val="00855AAE"/>
    <w:rsid w:val="00855DBD"/>
    <w:rsid w:val="008560E6"/>
    <w:rsid w:val="00856250"/>
    <w:rsid w:val="008562DA"/>
    <w:rsid w:val="0085633A"/>
    <w:rsid w:val="008565E7"/>
    <w:rsid w:val="00856689"/>
    <w:rsid w:val="00856757"/>
    <w:rsid w:val="00856790"/>
    <w:rsid w:val="008568BE"/>
    <w:rsid w:val="00856969"/>
    <w:rsid w:val="00856B7A"/>
    <w:rsid w:val="00856C06"/>
    <w:rsid w:val="00856C66"/>
    <w:rsid w:val="00856FF1"/>
    <w:rsid w:val="00857186"/>
    <w:rsid w:val="008573B9"/>
    <w:rsid w:val="008573D9"/>
    <w:rsid w:val="008573EA"/>
    <w:rsid w:val="008574C1"/>
    <w:rsid w:val="008575B1"/>
    <w:rsid w:val="00857660"/>
    <w:rsid w:val="00857707"/>
    <w:rsid w:val="0085773E"/>
    <w:rsid w:val="008577F9"/>
    <w:rsid w:val="0085783E"/>
    <w:rsid w:val="008578B2"/>
    <w:rsid w:val="008579F5"/>
    <w:rsid w:val="00857ADD"/>
    <w:rsid w:val="00857E45"/>
    <w:rsid w:val="00857F0C"/>
    <w:rsid w:val="008600B9"/>
    <w:rsid w:val="008603EE"/>
    <w:rsid w:val="00860AC6"/>
    <w:rsid w:val="00860B2C"/>
    <w:rsid w:val="00860D32"/>
    <w:rsid w:val="00860E4D"/>
    <w:rsid w:val="00860F90"/>
    <w:rsid w:val="00861022"/>
    <w:rsid w:val="008610A4"/>
    <w:rsid w:val="00861164"/>
    <w:rsid w:val="008612A0"/>
    <w:rsid w:val="00861422"/>
    <w:rsid w:val="008614E6"/>
    <w:rsid w:val="008614E7"/>
    <w:rsid w:val="00861541"/>
    <w:rsid w:val="00861788"/>
    <w:rsid w:val="008617FC"/>
    <w:rsid w:val="00861C72"/>
    <w:rsid w:val="00861CE0"/>
    <w:rsid w:val="00861F94"/>
    <w:rsid w:val="00862070"/>
    <w:rsid w:val="00862156"/>
    <w:rsid w:val="00862351"/>
    <w:rsid w:val="008624EB"/>
    <w:rsid w:val="008625EF"/>
    <w:rsid w:val="00862639"/>
    <w:rsid w:val="00862783"/>
    <w:rsid w:val="008627E3"/>
    <w:rsid w:val="0086284E"/>
    <w:rsid w:val="0086285C"/>
    <w:rsid w:val="00862D6D"/>
    <w:rsid w:val="00862D87"/>
    <w:rsid w:val="00863072"/>
    <w:rsid w:val="0086314F"/>
    <w:rsid w:val="008632C7"/>
    <w:rsid w:val="00863501"/>
    <w:rsid w:val="0086391B"/>
    <w:rsid w:val="0086392C"/>
    <w:rsid w:val="00863A2A"/>
    <w:rsid w:val="00863C1F"/>
    <w:rsid w:val="00863D68"/>
    <w:rsid w:val="00863E5E"/>
    <w:rsid w:val="00863F58"/>
    <w:rsid w:val="00863F9A"/>
    <w:rsid w:val="008640B9"/>
    <w:rsid w:val="008643A9"/>
    <w:rsid w:val="008643DF"/>
    <w:rsid w:val="0086450C"/>
    <w:rsid w:val="00864591"/>
    <w:rsid w:val="00864663"/>
    <w:rsid w:val="0086497A"/>
    <w:rsid w:val="00864A20"/>
    <w:rsid w:val="00864D68"/>
    <w:rsid w:val="00864E32"/>
    <w:rsid w:val="00864EDE"/>
    <w:rsid w:val="008652B4"/>
    <w:rsid w:val="008652FF"/>
    <w:rsid w:val="00865437"/>
    <w:rsid w:val="008654D8"/>
    <w:rsid w:val="008657BF"/>
    <w:rsid w:val="008657FB"/>
    <w:rsid w:val="00865A6B"/>
    <w:rsid w:val="00865BA1"/>
    <w:rsid w:val="00865DC1"/>
    <w:rsid w:val="00865FCE"/>
    <w:rsid w:val="00866147"/>
    <w:rsid w:val="008661B8"/>
    <w:rsid w:val="008666B9"/>
    <w:rsid w:val="00866AEB"/>
    <w:rsid w:val="00866AF2"/>
    <w:rsid w:val="00866C95"/>
    <w:rsid w:val="00866D17"/>
    <w:rsid w:val="00866EDF"/>
    <w:rsid w:val="00867017"/>
    <w:rsid w:val="0086739E"/>
    <w:rsid w:val="00867518"/>
    <w:rsid w:val="00867567"/>
    <w:rsid w:val="0086759E"/>
    <w:rsid w:val="00867643"/>
    <w:rsid w:val="0086778D"/>
    <w:rsid w:val="008678D8"/>
    <w:rsid w:val="00867A20"/>
    <w:rsid w:val="00867B56"/>
    <w:rsid w:val="00867F8E"/>
    <w:rsid w:val="00870116"/>
    <w:rsid w:val="0087016A"/>
    <w:rsid w:val="008703F3"/>
    <w:rsid w:val="008704B7"/>
    <w:rsid w:val="008704DE"/>
    <w:rsid w:val="00870655"/>
    <w:rsid w:val="00870A1C"/>
    <w:rsid w:val="00870BEC"/>
    <w:rsid w:val="00870C89"/>
    <w:rsid w:val="00870D7F"/>
    <w:rsid w:val="00870F52"/>
    <w:rsid w:val="00870FF1"/>
    <w:rsid w:val="008711C1"/>
    <w:rsid w:val="0087137B"/>
    <w:rsid w:val="00871526"/>
    <w:rsid w:val="0087164F"/>
    <w:rsid w:val="00871797"/>
    <w:rsid w:val="00871BEA"/>
    <w:rsid w:val="00871BEC"/>
    <w:rsid w:val="00871D90"/>
    <w:rsid w:val="00871EBA"/>
    <w:rsid w:val="00871EF8"/>
    <w:rsid w:val="00871F13"/>
    <w:rsid w:val="00871F79"/>
    <w:rsid w:val="00871FA4"/>
    <w:rsid w:val="008721DF"/>
    <w:rsid w:val="008723DD"/>
    <w:rsid w:val="0087251B"/>
    <w:rsid w:val="0087254D"/>
    <w:rsid w:val="0087261F"/>
    <w:rsid w:val="00872A88"/>
    <w:rsid w:val="00872DD0"/>
    <w:rsid w:val="0087300D"/>
    <w:rsid w:val="0087301D"/>
    <w:rsid w:val="00873050"/>
    <w:rsid w:val="00873095"/>
    <w:rsid w:val="00873360"/>
    <w:rsid w:val="008733EB"/>
    <w:rsid w:val="0087341B"/>
    <w:rsid w:val="008734BD"/>
    <w:rsid w:val="0087371A"/>
    <w:rsid w:val="008737E1"/>
    <w:rsid w:val="00873821"/>
    <w:rsid w:val="00873AF9"/>
    <w:rsid w:val="00873BAD"/>
    <w:rsid w:val="00873EFB"/>
    <w:rsid w:val="00874406"/>
    <w:rsid w:val="0087455D"/>
    <w:rsid w:val="00874646"/>
    <w:rsid w:val="008746A0"/>
    <w:rsid w:val="008747CE"/>
    <w:rsid w:val="008747EA"/>
    <w:rsid w:val="00874818"/>
    <w:rsid w:val="0087489D"/>
    <w:rsid w:val="00874981"/>
    <w:rsid w:val="00874A1F"/>
    <w:rsid w:val="00874AD5"/>
    <w:rsid w:val="00874C5A"/>
    <w:rsid w:val="00874F9D"/>
    <w:rsid w:val="00875169"/>
    <w:rsid w:val="008752A8"/>
    <w:rsid w:val="00875377"/>
    <w:rsid w:val="00875526"/>
    <w:rsid w:val="0087563E"/>
    <w:rsid w:val="0087577A"/>
    <w:rsid w:val="00875867"/>
    <w:rsid w:val="00875AD8"/>
    <w:rsid w:val="00875AEA"/>
    <w:rsid w:val="00875BB7"/>
    <w:rsid w:val="00875E82"/>
    <w:rsid w:val="00875F23"/>
    <w:rsid w:val="00875FC8"/>
    <w:rsid w:val="00876311"/>
    <w:rsid w:val="00876347"/>
    <w:rsid w:val="00876356"/>
    <w:rsid w:val="008764FC"/>
    <w:rsid w:val="00876540"/>
    <w:rsid w:val="00876585"/>
    <w:rsid w:val="00876645"/>
    <w:rsid w:val="008768CE"/>
    <w:rsid w:val="00876980"/>
    <w:rsid w:val="00876B0A"/>
    <w:rsid w:val="00876B8C"/>
    <w:rsid w:val="00876BDC"/>
    <w:rsid w:val="00876CBE"/>
    <w:rsid w:val="00876CCF"/>
    <w:rsid w:val="00876FD4"/>
    <w:rsid w:val="0087707F"/>
    <w:rsid w:val="00877166"/>
    <w:rsid w:val="00877198"/>
    <w:rsid w:val="008773D8"/>
    <w:rsid w:val="00877635"/>
    <w:rsid w:val="0087763E"/>
    <w:rsid w:val="0087773B"/>
    <w:rsid w:val="0087776C"/>
    <w:rsid w:val="008777F3"/>
    <w:rsid w:val="00877A21"/>
    <w:rsid w:val="00877AA3"/>
    <w:rsid w:val="00877B09"/>
    <w:rsid w:val="00877D82"/>
    <w:rsid w:val="00877E39"/>
    <w:rsid w:val="00877F4E"/>
    <w:rsid w:val="0088013C"/>
    <w:rsid w:val="00880357"/>
    <w:rsid w:val="00880631"/>
    <w:rsid w:val="0088070D"/>
    <w:rsid w:val="0088071A"/>
    <w:rsid w:val="0088072E"/>
    <w:rsid w:val="008807A3"/>
    <w:rsid w:val="00880A19"/>
    <w:rsid w:val="00880CE9"/>
    <w:rsid w:val="00880CFD"/>
    <w:rsid w:val="00880D44"/>
    <w:rsid w:val="00881515"/>
    <w:rsid w:val="0088164E"/>
    <w:rsid w:val="00881659"/>
    <w:rsid w:val="008816D3"/>
    <w:rsid w:val="00881814"/>
    <w:rsid w:val="00881928"/>
    <w:rsid w:val="00881C53"/>
    <w:rsid w:val="00881FBB"/>
    <w:rsid w:val="00882012"/>
    <w:rsid w:val="008821A5"/>
    <w:rsid w:val="008821BE"/>
    <w:rsid w:val="0088228D"/>
    <w:rsid w:val="008822F2"/>
    <w:rsid w:val="00882601"/>
    <w:rsid w:val="008828FD"/>
    <w:rsid w:val="00882994"/>
    <w:rsid w:val="00882F72"/>
    <w:rsid w:val="0088305E"/>
    <w:rsid w:val="008832F3"/>
    <w:rsid w:val="008834B2"/>
    <w:rsid w:val="008834BB"/>
    <w:rsid w:val="008834BD"/>
    <w:rsid w:val="00883549"/>
    <w:rsid w:val="0088365A"/>
    <w:rsid w:val="0088371B"/>
    <w:rsid w:val="00883860"/>
    <w:rsid w:val="008838A8"/>
    <w:rsid w:val="008843E3"/>
    <w:rsid w:val="008843FD"/>
    <w:rsid w:val="00884451"/>
    <w:rsid w:val="00884963"/>
    <w:rsid w:val="00884A80"/>
    <w:rsid w:val="00884AD0"/>
    <w:rsid w:val="00884B86"/>
    <w:rsid w:val="00884D06"/>
    <w:rsid w:val="00884D6B"/>
    <w:rsid w:val="00884E05"/>
    <w:rsid w:val="00884E0C"/>
    <w:rsid w:val="00884EA3"/>
    <w:rsid w:val="008850EF"/>
    <w:rsid w:val="00885169"/>
    <w:rsid w:val="008851D4"/>
    <w:rsid w:val="00885288"/>
    <w:rsid w:val="00885300"/>
    <w:rsid w:val="00885416"/>
    <w:rsid w:val="0088555B"/>
    <w:rsid w:val="00885619"/>
    <w:rsid w:val="00885662"/>
    <w:rsid w:val="0088569A"/>
    <w:rsid w:val="00885803"/>
    <w:rsid w:val="00885806"/>
    <w:rsid w:val="00885893"/>
    <w:rsid w:val="00885AA8"/>
    <w:rsid w:val="00885C1D"/>
    <w:rsid w:val="00885D43"/>
    <w:rsid w:val="00885D71"/>
    <w:rsid w:val="00886242"/>
    <w:rsid w:val="008862B3"/>
    <w:rsid w:val="0088640B"/>
    <w:rsid w:val="008864E0"/>
    <w:rsid w:val="0088657B"/>
    <w:rsid w:val="0088667B"/>
    <w:rsid w:val="008866C2"/>
    <w:rsid w:val="0088678B"/>
    <w:rsid w:val="0088689D"/>
    <w:rsid w:val="00886A30"/>
    <w:rsid w:val="00886B93"/>
    <w:rsid w:val="00886C89"/>
    <w:rsid w:val="00886DD7"/>
    <w:rsid w:val="00886F22"/>
    <w:rsid w:val="00886FF9"/>
    <w:rsid w:val="00887224"/>
    <w:rsid w:val="008874D2"/>
    <w:rsid w:val="008875C5"/>
    <w:rsid w:val="008878B3"/>
    <w:rsid w:val="0088792D"/>
    <w:rsid w:val="00887994"/>
    <w:rsid w:val="00887A27"/>
    <w:rsid w:val="00887A43"/>
    <w:rsid w:val="00887C4A"/>
    <w:rsid w:val="00887E47"/>
    <w:rsid w:val="00887E6F"/>
    <w:rsid w:val="00887F75"/>
    <w:rsid w:val="00887F7B"/>
    <w:rsid w:val="00890090"/>
    <w:rsid w:val="0089041E"/>
    <w:rsid w:val="00890477"/>
    <w:rsid w:val="008905C2"/>
    <w:rsid w:val="00890929"/>
    <w:rsid w:val="00890A0C"/>
    <w:rsid w:val="00890CF9"/>
    <w:rsid w:val="00890E04"/>
    <w:rsid w:val="00891637"/>
    <w:rsid w:val="00891875"/>
    <w:rsid w:val="00891A4F"/>
    <w:rsid w:val="00891D9F"/>
    <w:rsid w:val="00891DC8"/>
    <w:rsid w:val="00891DF6"/>
    <w:rsid w:val="00892090"/>
    <w:rsid w:val="00892190"/>
    <w:rsid w:val="00892324"/>
    <w:rsid w:val="008923D4"/>
    <w:rsid w:val="008927B6"/>
    <w:rsid w:val="008928BE"/>
    <w:rsid w:val="00892B9F"/>
    <w:rsid w:val="00892D20"/>
    <w:rsid w:val="00892DF4"/>
    <w:rsid w:val="00892E7A"/>
    <w:rsid w:val="00892F99"/>
    <w:rsid w:val="00892FD9"/>
    <w:rsid w:val="008932DB"/>
    <w:rsid w:val="00893347"/>
    <w:rsid w:val="00893368"/>
    <w:rsid w:val="00893551"/>
    <w:rsid w:val="008937B1"/>
    <w:rsid w:val="008939CB"/>
    <w:rsid w:val="00893A62"/>
    <w:rsid w:val="00893BF4"/>
    <w:rsid w:val="00893E86"/>
    <w:rsid w:val="00893ED7"/>
    <w:rsid w:val="008940F9"/>
    <w:rsid w:val="008941AD"/>
    <w:rsid w:val="008943D6"/>
    <w:rsid w:val="008943E5"/>
    <w:rsid w:val="00894704"/>
    <w:rsid w:val="00894896"/>
    <w:rsid w:val="0089498F"/>
    <w:rsid w:val="00894B77"/>
    <w:rsid w:val="00894BA3"/>
    <w:rsid w:val="00894BC7"/>
    <w:rsid w:val="00894CD8"/>
    <w:rsid w:val="00894E76"/>
    <w:rsid w:val="0089506D"/>
    <w:rsid w:val="00895167"/>
    <w:rsid w:val="0089532F"/>
    <w:rsid w:val="008953AE"/>
    <w:rsid w:val="0089552C"/>
    <w:rsid w:val="008955D1"/>
    <w:rsid w:val="00895984"/>
    <w:rsid w:val="008959BF"/>
    <w:rsid w:val="00895A6F"/>
    <w:rsid w:val="00895B14"/>
    <w:rsid w:val="00895B27"/>
    <w:rsid w:val="00895BD6"/>
    <w:rsid w:val="00895F30"/>
    <w:rsid w:val="00895F98"/>
    <w:rsid w:val="00896057"/>
    <w:rsid w:val="00896108"/>
    <w:rsid w:val="0089657C"/>
    <w:rsid w:val="00896937"/>
    <w:rsid w:val="0089694E"/>
    <w:rsid w:val="00896A55"/>
    <w:rsid w:val="00896B7D"/>
    <w:rsid w:val="00896C1E"/>
    <w:rsid w:val="00896C56"/>
    <w:rsid w:val="00896DDE"/>
    <w:rsid w:val="00896E84"/>
    <w:rsid w:val="00896F6D"/>
    <w:rsid w:val="00896FE4"/>
    <w:rsid w:val="0089726D"/>
    <w:rsid w:val="008972BE"/>
    <w:rsid w:val="00897368"/>
    <w:rsid w:val="008973CB"/>
    <w:rsid w:val="008976C1"/>
    <w:rsid w:val="0089771E"/>
    <w:rsid w:val="0089772A"/>
    <w:rsid w:val="008978A2"/>
    <w:rsid w:val="0089791F"/>
    <w:rsid w:val="00897FCE"/>
    <w:rsid w:val="008A02F0"/>
    <w:rsid w:val="008A034F"/>
    <w:rsid w:val="008A03C0"/>
    <w:rsid w:val="008A0423"/>
    <w:rsid w:val="008A054B"/>
    <w:rsid w:val="008A0623"/>
    <w:rsid w:val="008A0815"/>
    <w:rsid w:val="008A088D"/>
    <w:rsid w:val="008A08D5"/>
    <w:rsid w:val="008A0953"/>
    <w:rsid w:val="008A0EB9"/>
    <w:rsid w:val="008A1020"/>
    <w:rsid w:val="008A1056"/>
    <w:rsid w:val="008A12EF"/>
    <w:rsid w:val="008A1525"/>
    <w:rsid w:val="008A15F7"/>
    <w:rsid w:val="008A1A6E"/>
    <w:rsid w:val="008A1A7D"/>
    <w:rsid w:val="008A1A8A"/>
    <w:rsid w:val="008A1BB8"/>
    <w:rsid w:val="008A1BFD"/>
    <w:rsid w:val="008A1C82"/>
    <w:rsid w:val="008A1D49"/>
    <w:rsid w:val="008A210F"/>
    <w:rsid w:val="008A227F"/>
    <w:rsid w:val="008A22DD"/>
    <w:rsid w:val="008A230D"/>
    <w:rsid w:val="008A23CB"/>
    <w:rsid w:val="008A2965"/>
    <w:rsid w:val="008A2B09"/>
    <w:rsid w:val="008A2B28"/>
    <w:rsid w:val="008A2E89"/>
    <w:rsid w:val="008A2EC1"/>
    <w:rsid w:val="008A30C3"/>
    <w:rsid w:val="008A3137"/>
    <w:rsid w:val="008A3333"/>
    <w:rsid w:val="008A335A"/>
    <w:rsid w:val="008A3360"/>
    <w:rsid w:val="008A3512"/>
    <w:rsid w:val="008A36D0"/>
    <w:rsid w:val="008A397B"/>
    <w:rsid w:val="008A3CA3"/>
    <w:rsid w:val="008A3DAB"/>
    <w:rsid w:val="008A3E06"/>
    <w:rsid w:val="008A4065"/>
    <w:rsid w:val="008A40D8"/>
    <w:rsid w:val="008A41F5"/>
    <w:rsid w:val="008A4761"/>
    <w:rsid w:val="008A47AB"/>
    <w:rsid w:val="008A4940"/>
    <w:rsid w:val="008A4ECD"/>
    <w:rsid w:val="008A4F1F"/>
    <w:rsid w:val="008A4FDE"/>
    <w:rsid w:val="008A51A5"/>
    <w:rsid w:val="008A5449"/>
    <w:rsid w:val="008A54BC"/>
    <w:rsid w:val="008A55D6"/>
    <w:rsid w:val="008A59F8"/>
    <w:rsid w:val="008A5D33"/>
    <w:rsid w:val="008A5F8C"/>
    <w:rsid w:val="008A5F8E"/>
    <w:rsid w:val="008A616C"/>
    <w:rsid w:val="008A63D3"/>
    <w:rsid w:val="008A69BB"/>
    <w:rsid w:val="008A6ADB"/>
    <w:rsid w:val="008A6E72"/>
    <w:rsid w:val="008A71CF"/>
    <w:rsid w:val="008A7253"/>
    <w:rsid w:val="008A731E"/>
    <w:rsid w:val="008A758F"/>
    <w:rsid w:val="008A769A"/>
    <w:rsid w:val="008A76B1"/>
    <w:rsid w:val="008A78C4"/>
    <w:rsid w:val="008A79CB"/>
    <w:rsid w:val="008A7B00"/>
    <w:rsid w:val="008A7CDC"/>
    <w:rsid w:val="008A7EA1"/>
    <w:rsid w:val="008A7ED6"/>
    <w:rsid w:val="008B0137"/>
    <w:rsid w:val="008B0392"/>
    <w:rsid w:val="008B0824"/>
    <w:rsid w:val="008B0849"/>
    <w:rsid w:val="008B0929"/>
    <w:rsid w:val="008B0AB7"/>
    <w:rsid w:val="008B0B3C"/>
    <w:rsid w:val="008B0FAE"/>
    <w:rsid w:val="008B132F"/>
    <w:rsid w:val="008B1546"/>
    <w:rsid w:val="008B19A9"/>
    <w:rsid w:val="008B1AFF"/>
    <w:rsid w:val="008B1DF1"/>
    <w:rsid w:val="008B1E05"/>
    <w:rsid w:val="008B1F8C"/>
    <w:rsid w:val="008B2271"/>
    <w:rsid w:val="008B22D0"/>
    <w:rsid w:val="008B235F"/>
    <w:rsid w:val="008B2743"/>
    <w:rsid w:val="008B28DC"/>
    <w:rsid w:val="008B29D2"/>
    <w:rsid w:val="008B2C6A"/>
    <w:rsid w:val="008B2EC3"/>
    <w:rsid w:val="008B3168"/>
    <w:rsid w:val="008B31D4"/>
    <w:rsid w:val="008B3295"/>
    <w:rsid w:val="008B33E5"/>
    <w:rsid w:val="008B34C8"/>
    <w:rsid w:val="008B356B"/>
    <w:rsid w:val="008B35E7"/>
    <w:rsid w:val="008B36EB"/>
    <w:rsid w:val="008B397F"/>
    <w:rsid w:val="008B3F2E"/>
    <w:rsid w:val="008B3FFF"/>
    <w:rsid w:val="008B412B"/>
    <w:rsid w:val="008B4266"/>
    <w:rsid w:val="008B42B5"/>
    <w:rsid w:val="008B430D"/>
    <w:rsid w:val="008B4363"/>
    <w:rsid w:val="008B43DC"/>
    <w:rsid w:val="008B4518"/>
    <w:rsid w:val="008B48B4"/>
    <w:rsid w:val="008B4A1A"/>
    <w:rsid w:val="008B4B0C"/>
    <w:rsid w:val="008B4C7D"/>
    <w:rsid w:val="008B4ECE"/>
    <w:rsid w:val="008B4F6E"/>
    <w:rsid w:val="008B50D7"/>
    <w:rsid w:val="008B54D2"/>
    <w:rsid w:val="008B5AF8"/>
    <w:rsid w:val="008B5B4F"/>
    <w:rsid w:val="008B5C82"/>
    <w:rsid w:val="008B5F66"/>
    <w:rsid w:val="008B5F67"/>
    <w:rsid w:val="008B601A"/>
    <w:rsid w:val="008B60BB"/>
    <w:rsid w:val="008B6225"/>
    <w:rsid w:val="008B64DE"/>
    <w:rsid w:val="008B6635"/>
    <w:rsid w:val="008B67AA"/>
    <w:rsid w:val="008B6818"/>
    <w:rsid w:val="008B6841"/>
    <w:rsid w:val="008B684E"/>
    <w:rsid w:val="008B6850"/>
    <w:rsid w:val="008B6974"/>
    <w:rsid w:val="008B6A78"/>
    <w:rsid w:val="008B6B1A"/>
    <w:rsid w:val="008B6C84"/>
    <w:rsid w:val="008B6CB2"/>
    <w:rsid w:val="008B6D9B"/>
    <w:rsid w:val="008B7193"/>
    <w:rsid w:val="008B71B8"/>
    <w:rsid w:val="008B71FE"/>
    <w:rsid w:val="008B7203"/>
    <w:rsid w:val="008B722D"/>
    <w:rsid w:val="008B74FE"/>
    <w:rsid w:val="008B75F5"/>
    <w:rsid w:val="008B7954"/>
    <w:rsid w:val="008B7966"/>
    <w:rsid w:val="008B7977"/>
    <w:rsid w:val="008B7A56"/>
    <w:rsid w:val="008B7DBE"/>
    <w:rsid w:val="008B7F32"/>
    <w:rsid w:val="008C0050"/>
    <w:rsid w:val="008C021C"/>
    <w:rsid w:val="008C0297"/>
    <w:rsid w:val="008C0410"/>
    <w:rsid w:val="008C0470"/>
    <w:rsid w:val="008C04E2"/>
    <w:rsid w:val="008C05CE"/>
    <w:rsid w:val="008C063F"/>
    <w:rsid w:val="008C06D3"/>
    <w:rsid w:val="008C06E6"/>
    <w:rsid w:val="008C0906"/>
    <w:rsid w:val="008C0E54"/>
    <w:rsid w:val="008C0EAE"/>
    <w:rsid w:val="008C0EF6"/>
    <w:rsid w:val="008C1090"/>
    <w:rsid w:val="008C1665"/>
    <w:rsid w:val="008C166D"/>
    <w:rsid w:val="008C19D4"/>
    <w:rsid w:val="008C1C9E"/>
    <w:rsid w:val="008C1F51"/>
    <w:rsid w:val="008C1FD2"/>
    <w:rsid w:val="008C2051"/>
    <w:rsid w:val="008C20C2"/>
    <w:rsid w:val="008C24D8"/>
    <w:rsid w:val="008C256C"/>
    <w:rsid w:val="008C2643"/>
    <w:rsid w:val="008C2650"/>
    <w:rsid w:val="008C2917"/>
    <w:rsid w:val="008C2A60"/>
    <w:rsid w:val="008C2CA3"/>
    <w:rsid w:val="008C2D47"/>
    <w:rsid w:val="008C2D8E"/>
    <w:rsid w:val="008C2ED6"/>
    <w:rsid w:val="008C3009"/>
    <w:rsid w:val="008C3161"/>
    <w:rsid w:val="008C3193"/>
    <w:rsid w:val="008C319D"/>
    <w:rsid w:val="008C31D8"/>
    <w:rsid w:val="008C31F3"/>
    <w:rsid w:val="008C3919"/>
    <w:rsid w:val="008C3F55"/>
    <w:rsid w:val="008C3F83"/>
    <w:rsid w:val="008C4262"/>
    <w:rsid w:val="008C4269"/>
    <w:rsid w:val="008C439B"/>
    <w:rsid w:val="008C43AB"/>
    <w:rsid w:val="008C43BB"/>
    <w:rsid w:val="008C46D3"/>
    <w:rsid w:val="008C47FB"/>
    <w:rsid w:val="008C482F"/>
    <w:rsid w:val="008C4B89"/>
    <w:rsid w:val="008C4B9A"/>
    <w:rsid w:val="008C4E40"/>
    <w:rsid w:val="008C4E9C"/>
    <w:rsid w:val="008C4F62"/>
    <w:rsid w:val="008C53A8"/>
    <w:rsid w:val="008C5448"/>
    <w:rsid w:val="008C5457"/>
    <w:rsid w:val="008C56D9"/>
    <w:rsid w:val="008C5A83"/>
    <w:rsid w:val="008C5B97"/>
    <w:rsid w:val="008C5DC8"/>
    <w:rsid w:val="008C604C"/>
    <w:rsid w:val="008C618D"/>
    <w:rsid w:val="008C6861"/>
    <w:rsid w:val="008C6B30"/>
    <w:rsid w:val="008C6C86"/>
    <w:rsid w:val="008C6D89"/>
    <w:rsid w:val="008C6FF2"/>
    <w:rsid w:val="008C726F"/>
    <w:rsid w:val="008C7359"/>
    <w:rsid w:val="008C7392"/>
    <w:rsid w:val="008C740A"/>
    <w:rsid w:val="008C74C0"/>
    <w:rsid w:val="008C75B1"/>
    <w:rsid w:val="008C76CF"/>
    <w:rsid w:val="008C776A"/>
    <w:rsid w:val="008C778D"/>
    <w:rsid w:val="008C784D"/>
    <w:rsid w:val="008C78D7"/>
    <w:rsid w:val="008C7998"/>
    <w:rsid w:val="008C7ABA"/>
    <w:rsid w:val="008C7BA1"/>
    <w:rsid w:val="008C7C0D"/>
    <w:rsid w:val="008C7D84"/>
    <w:rsid w:val="008C7EDE"/>
    <w:rsid w:val="008D01C2"/>
    <w:rsid w:val="008D02B9"/>
    <w:rsid w:val="008D05C2"/>
    <w:rsid w:val="008D06A9"/>
    <w:rsid w:val="008D0838"/>
    <w:rsid w:val="008D08E7"/>
    <w:rsid w:val="008D0A91"/>
    <w:rsid w:val="008D0A92"/>
    <w:rsid w:val="008D0C12"/>
    <w:rsid w:val="008D0E95"/>
    <w:rsid w:val="008D0FC9"/>
    <w:rsid w:val="008D16A4"/>
    <w:rsid w:val="008D17D8"/>
    <w:rsid w:val="008D1BFF"/>
    <w:rsid w:val="008D1C37"/>
    <w:rsid w:val="008D1C52"/>
    <w:rsid w:val="008D1DF8"/>
    <w:rsid w:val="008D1EA3"/>
    <w:rsid w:val="008D1EFA"/>
    <w:rsid w:val="008D2126"/>
    <w:rsid w:val="008D2281"/>
    <w:rsid w:val="008D232B"/>
    <w:rsid w:val="008D237C"/>
    <w:rsid w:val="008D2518"/>
    <w:rsid w:val="008D2580"/>
    <w:rsid w:val="008D270B"/>
    <w:rsid w:val="008D270E"/>
    <w:rsid w:val="008D2907"/>
    <w:rsid w:val="008D2BA3"/>
    <w:rsid w:val="008D2BB8"/>
    <w:rsid w:val="008D2CC3"/>
    <w:rsid w:val="008D2D72"/>
    <w:rsid w:val="008D312A"/>
    <w:rsid w:val="008D3221"/>
    <w:rsid w:val="008D32FF"/>
    <w:rsid w:val="008D333B"/>
    <w:rsid w:val="008D35CF"/>
    <w:rsid w:val="008D3635"/>
    <w:rsid w:val="008D378E"/>
    <w:rsid w:val="008D3894"/>
    <w:rsid w:val="008D3A29"/>
    <w:rsid w:val="008D3A86"/>
    <w:rsid w:val="008D3B52"/>
    <w:rsid w:val="008D3C62"/>
    <w:rsid w:val="008D3DB4"/>
    <w:rsid w:val="008D3E7A"/>
    <w:rsid w:val="008D3F5E"/>
    <w:rsid w:val="008D3F81"/>
    <w:rsid w:val="008D440D"/>
    <w:rsid w:val="008D44A5"/>
    <w:rsid w:val="008D44F7"/>
    <w:rsid w:val="008D45A1"/>
    <w:rsid w:val="008D45AA"/>
    <w:rsid w:val="008D45B5"/>
    <w:rsid w:val="008D4860"/>
    <w:rsid w:val="008D4982"/>
    <w:rsid w:val="008D4987"/>
    <w:rsid w:val="008D49F1"/>
    <w:rsid w:val="008D4A6C"/>
    <w:rsid w:val="008D4A72"/>
    <w:rsid w:val="008D4A83"/>
    <w:rsid w:val="008D4F78"/>
    <w:rsid w:val="008D5078"/>
    <w:rsid w:val="008D52CD"/>
    <w:rsid w:val="008D5483"/>
    <w:rsid w:val="008D55FB"/>
    <w:rsid w:val="008D5711"/>
    <w:rsid w:val="008D580A"/>
    <w:rsid w:val="008D5993"/>
    <w:rsid w:val="008D5F7F"/>
    <w:rsid w:val="008D6239"/>
    <w:rsid w:val="008D6335"/>
    <w:rsid w:val="008D63DF"/>
    <w:rsid w:val="008D6936"/>
    <w:rsid w:val="008D6B4A"/>
    <w:rsid w:val="008D6D5F"/>
    <w:rsid w:val="008D6F12"/>
    <w:rsid w:val="008D6F49"/>
    <w:rsid w:val="008D70A0"/>
    <w:rsid w:val="008D714C"/>
    <w:rsid w:val="008D720C"/>
    <w:rsid w:val="008D72CC"/>
    <w:rsid w:val="008D755F"/>
    <w:rsid w:val="008D758F"/>
    <w:rsid w:val="008D7714"/>
    <w:rsid w:val="008D7813"/>
    <w:rsid w:val="008D7AA0"/>
    <w:rsid w:val="008D7C3D"/>
    <w:rsid w:val="008D7F54"/>
    <w:rsid w:val="008E0007"/>
    <w:rsid w:val="008E0037"/>
    <w:rsid w:val="008E035D"/>
    <w:rsid w:val="008E0462"/>
    <w:rsid w:val="008E04AB"/>
    <w:rsid w:val="008E05BD"/>
    <w:rsid w:val="008E0788"/>
    <w:rsid w:val="008E07E2"/>
    <w:rsid w:val="008E0A61"/>
    <w:rsid w:val="008E0AE6"/>
    <w:rsid w:val="008E0B49"/>
    <w:rsid w:val="008E0C37"/>
    <w:rsid w:val="008E0D5E"/>
    <w:rsid w:val="008E1021"/>
    <w:rsid w:val="008E1513"/>
    <w:rsid w:val="008E1908"/>
    <w:rsid w:val="008E1941"/>
    <w:rsid w:val="008E1A89"/>
    <w:rsid w:val="008E1E50"/>
    <w:rsid w:val="008E1E70"/>
    <w:rsid w:val="008E204C"/>
    <w:rsid w:val="008E219D"/>
    <w:rsid w:val="008E229F"/>
    <w:rsid w:val="008E23AD"/>
    <w:rsid w:val="008E2662"/>
    <w:rsid w:val="008E27B5"/>
    <w:rsid w:val="008E284B"/>
    <w:rsid w:val="008E2AAB"/>
    <w:rsid w:val="008E2B1F"/>
    <w:rsid w:val="008E2EA2"/>
    <w:rsid w:val="008E2F51"/>
    <w:rsid w:val="008E2FB9"/>
    <w:rsid w:val="008E305A"/>
    <w:rsid w:val="008E33A1"/>
    <w:rsid w:val="008E3551"/>
    <w:rsid w:val="008E37C5"/>
    <w:rsid w:val="008E3843"/>
    <w:rsid w:val="008E389E"/>
    <w:rsid w:val="008E3ACF"/>
    <w:rsid w:val="008E3AE1"/>
    <w:rsid w:val="008E3CCB"/>
    <w:rsid w:val="008E3D0B"/>
    <w:rsid w:val="008E3FAE"/>
    <w:rsid w:val="008E413B"/>
    <w:rsid w:val="008E418F"/>
    <w:rsid w:val="008E4540"/>
    <w:rsid w:val="008E47EE"/>
    <w:rsid w:val="008E4804"/>
    <w:rsid w:val="008E4875"/>
    <w:rsid w:val="008E488E"/>
    <w:rsid w:val="008E491D"/>
    <w:rsid w:val="008E4A2E"/>
    <w:rsid w:val="008E4BBD"/>
    <w:rsid w:val="008E4CEA"/>
    <w:rsid w:val="008E5098"/>
    <w:rsid w:val="008E5203"/>
    <w:rsid w:val="008E5465"/>
    <w:rsid w:val="008E57D7"/>
    <w:rsid w:val="008E5831"/>
    <w:rsid w:val="008E5B6C"/>
    <w:rsid w:val="008E5B92"/>
    <w:rsid w:val="008E5C7F"/>
    <w:rsid w:val="008E5CEB"/>
    <w:rsid w:val="008E5DA7"/>
    <w:rsid w:val="008E5E10"/>
    <w:rsid w:val="008E5E30"/>
    <w:rsid w:val="008E5FB3"/>
    <w:rsid w:val="008E6A1D"/>
    <w:rsid w:val="008E6B38"/>
    <w:rsid w:val="008E6C68"/>
    <w:rsid w:val="008E6F9B"/>
    <w:rsid w:val="008E6FD4"/>
    <w:rsid w:val="008E6FD7"/>
    <w:rsid w:val="008E732C"/>
    <w:rsid w:val="008E7788"/>
    <w:rsid w:val="008E77A0"/>
    <w:rsid w:val="008E77D3"/>
    <w:rsid w:val="008E7908"/>
    <w:rsid w:val="008E7BDB"/>
    <w:rsid w:val="008E7CD1"/>
    <w:rsid w:val="008F01BD"/>
    <w:rsid w:val="008F06B2"/>
    <w:rsid w:val="008F06D1"/>
    <w:rsid w:val="008F0746"/>
    <w:rsid w:val="008F0866"/>
    <w:rsid w:val="008F0A84"/>
    <w:rsid w:val="008F0BD5"/>
    <w:rsid w:val="008F0C22"/>
    <w:rsid w:val="008F0E00"/>
    <w:rsid w:val="008F0E81"/>
    <w:rsid w:val="008F0FAC"/>
    <w:rsid w:val="008F10C7"/>
    <w:rsid w:val="008F11BB"/>
    <w:rsid w:val="008F11D7"/>
    <w:rsid w:val="008F12DA"/>
    <w:rsid w:val="008F1377"/>
    <w:rsid w:val="008F14AC"/>
    <w:rsid w:val="008F1646"/>
    <w:rsid w:val="008F1960"/>
    <w:rsid w:val="008F19C1"/>
    <w:rsid w:val="008F1C9A"/>
    <w:rsid w:val="008F2122"/>
    <w:rsid w:val="008F2140"/>
    <w:rsid w:val="008F2239"/>
    <w:rsid w:val="008F2247"/>
    <w:rsid w:val="008F255C"/>
    <w:rsid w:val="008F2680"/>
    <w:rsid w:val="008F29CC"/>
    <w:rsid w:val="008F2B91"/>
    <w:rsid w:val="008F301F"/>
    <w:rsid w:val="008F318A"/>
    <w:rsid w:val="008F31DD"/>
    <w:rsid w:val="008F3407"/>
    <w:rsid w:val="008F3513"/>
    <w:rsid w:val="008F3583"/>
    <w:rsid w:val="008F36C1"/>
    <w:rsid w:val="008F3770"/>
    <w:rsid w:val="008F38B0"/>
    <w:rsid w:val="008F3AFE"/>
    <w:rsid w:val="008F3B00"/>
    <w:rsid w:val="008F3B2C"/>
    <w:rsid w:val="008F3B8F"/>
    <w:rsid w:val="008F3BFB"/>
    <w:rsid w:val="008F42D7"/>
    <w:rsid w:val="008F4361"/>
    <w:rsid w:val="008F43F5"/>
    <w:rsid w:val="008F462D"/>
    <w:rsid w:val="008F4849"/>
    <w:rsid w:val="008F4882"/>
    <w:rsid w:val="008F49C4"/>
    <w:rsid w:val="008F4B32"/>
    <w:rsid w:val="008F4C88"/>
    <w:rsid w:val="008F5122"/>
    <w:rsid w:val="008F5A7A"/>
    <w:rsid w:val="008F5B88"/>
    <w:rsid w:val="008F5EAF"/>
    <w:rsid w:val="008F605E"/>
    <w:rsid w:val="008F607B"/>
    <w:rsid w:val="008F60D2"/>
    <w:rsid w:val="008F6104"/>
    <w:rsid w:val="008F6136"/>
    <w:rsid w:val="008F6172"/>
    <w:rsid w:val="008F627B"/>
    <w:rsid w:val="008F6354"/>
    <w:rsid w:val="008F6363"/>
    <w:rsid w:val="008F6579"/>
    <w:rsid w:val="008F66A4"/>
    <w:rsid w:val="008F6721"/>
    <w:rsid w:val="008F6809"/>
    <w:rsid w:val="008F680B"/>
    <w:rsid w:val="008F6958"/>
    <w:rsid w:val="008F6972"/>
    <w:rsid w:val="008F6BEF"/>
    <w:rsid w:val="008F6D17"/>
    <w:rsid w:val="008F6D78"/>
    <w:rsid w:val="008F6E49"/>
    <w:rsid w:val="008F6FC4"/>
    <w:rsid w:val="008F7201"/>
    <w:rsid w:val="008F7350"/>
    <w:rsid w:val="008F7360"/>
    <w:rsid w:val="008F7381"/>
    <w:rsid w:val="008F74DF"/>
    <w:rsid w:val="008F76D3"/>
    <w:rsid w:val="008F77F7"/>
    <w:rsid w:val="008F7892"/>
    <w:rsid w:val="008F7952"/>
    <w:rsid w:val="008F79B1"/>
    <w:rsid w:val="008F7C70"/>
    <w:rsid w:val="008F7D20"/>
    <w:rsid w:val="008F7DA0"/>
    <w:rsid w:val="008F7ED6"/>
    <w:rsid w:val="008F7EE7"/>
    <w:rsid w:val="0090013F"/>
    <w:rsid w:val="00900352"/>
    <w:rsid w:val="00900935"/>
    <w:rsid w:val="00900A93"/>
    <w:rsid w:val="00900A9D"/>
    <w:rsid w:val="00900B10"/>
    <w:rsid w:val="00900DEE"/>
    <w:rsid w:val="009010FE"/>
    <w:rsid w:val="009011D6"/>
    <w:rsid w:val="00901236"/>
    <w:rsid w:val="0090126E"/>
    <w:rsid w:val="00901295"/>
    <w:rsid w:val="009012A7"/>
    <w:rsid w:val="00901421"/>
    <w:rsid w:val="00901676"/>
    <w:rsid w:val="00901716"/>
    <w:rsid w:val="00901767"/>
    <w:rsid w:val="00901B23"/>
    <w:rsid w:val="00901B80"/>
    <w:rsid w:val="00901DB5"/>
    <w:rsid w:val="00901F16"/>
    <w:rsid w:val="00901FB0"/>
    <w:rsid w:val="00902027"/>
    <w:rsid w:val="00902138"/>
    <w:rsid w:val="0090214A"/>
    <w:rsid w:val="009022CB"/>
    <w:rsid w:val="009023B6"/>
    <w:rsid w:val="00902B0A"/>
    <w:rsid w:val="00902B24"/>
    <w:rsid w:val="00902B3E"/>
    <w:rsid w:val="00902C69"/>
    <w:rsid w:val="00902CD1"/>
    <w:rsid w:val="00903016"/>
    <w:rsid w:val="009033C4"/>
    <w:rsid w:val="009033EC"/>
    <w:rsid w:val="009034F8"/>
    <w:rsid w:val="00903751"/>
    <w:rsid w:val="00903796"/>
    <w:rsid w:val="009038E7"/>
    <w:rsid w:val="00903AB6"/>
    <w:rsid w:val="00903BB6"/>
    <w:rsid w:val="00903C3A"/>
    <w:rsid w:val="00903DC1"/>
    <w:rsid w:val="00903E73"/>
    <w:rsid w:val="00903F94"/>
    <w:rsid w:val="00904146"/>
    <w:rsid w:val="0090421F"/>
    <w:rsid w:val="00904227"/>
    <w:rsid w:val="00904343"/>
    <w:rsid w:val="00904420"/>
    <w:rsid w:val="009045A6"/>
    <w:rsid w:val="0090473A"/>
    <w:rsid w:val="00904B76"/>
    <w:rsid w:val="0090505C"/>
    <w:rsid w:val="00905084"/>
    <w:rsid w:val="009050C5"/>
    <w:rsid w:val="00905165"/>
    <w:rsid w:val="009051BE"/>
    <w:rsid w:val="009051DC"/>
    <w:rsid w:val="0090534A"/>
    <w:rsid w:val="00905521"/>
    <w:rsid w:val="0090567A"/>
    <w:rsid w:val="009056DB"/>
    <w:rsid w:val="00905807"/>
    <w:rsid w:val="009058A6"/>
    <w:rsid w:val="0090592B"/>
    <w:rsid w:val="00905E08"/>
    <w:rsid w:val="00905EF0"/>
    <w:rsid w:val="00906163"/>
    <w:rsid w:val="009062B8"/>
    <w:rsid w:val="00906519"/>
    <w:rsid w:val="009069DB"/>
    <w:rsid w:val="00906B40"/>
    <w:rsid w:val="00906BBC"/>
    <w:rsid w:val="00906DF2"/>
    <w:rsid w:val="00906EDC"/>
    <w:rsid w:val="00906FD7"/>
    <w:rsid w:val="00907371"/>
    <w:rsid w:val="00907375"/>
    <w:rsid w:val="009073D6"/>
    <w:rsid w:val="00907426"/>
    <w:rsid w:val="00907441"/>
    <w:rsid w:val="00907517"/>
    <w:rsid w:val="00907657"/>
    <w:rsid w:val="0090765F"/>
    <w:rsid w:val="0090776A"/>
    <w:rsid w:val="009078F4"/>
    <w:rsid w:val="00907983"/>
    <w:rsid w:val="00907AD3"/>
    <w:rsid w:val="00907B2E"/>
    <w:rsid w:val="00907B65"/>
    <w:rsid w:val="00907BEB"/>
    <w:rsid w:val="00907DB2"/>
    <w:rsid w:val="00907DDC"/>
    <w:rsid w:val="00907FEA"/>
    <w:rsid w:val="0091015A"/>
    <w:rsid w:val="00910580"/>
    <w:rsid w:val="009106AA"/>
    <w:rsid w:val="00910B3B"/>
    <w:rsid w:val="00910D56"/>
    <w:rsid w:val="00910E52"/>
    <w:rsid w:val="00910E5A"/>
    <w:rsid w:val="009115DA"/>
    <w:rsid w:val="009117E9"/>
    <w:rsid w:val="00911BD4"/>
    <w:rsid w:val="00911CF4"/>
    <w:rsid w:val="00911D22"/>
    <w:rsid w:val="00911E9D"/>
    <w:rsid w:val="00912046"/>
    <w:rsid w:val="009125F1"/>
    <w:rsid w:val="00912623"/>
    <w:rsid w:val="0091264D"/>
    <w:rsid w:val="00912915"/>
    <w:rsid w:val="009129CE"/>
    <w:rsid w:val="009129EE"/>
    <w:rsid w:val="00912E2B"/>
    <w:rsid w:val="00912EE8"/>
    <w:rsid w:val="009133E7"/>
    <w:rsid w:val="0091349D"/>
    <w:rsid w:val="00913512"/>
    <w:rsid w:val="00913694"/>
    <w:rsid w:val="00913806"/>
    <w:rsid w:val="00913916"/>
    <w:rsid w:val="00913A6B"/>
    <w:rsid w:val="00913B44"/>
    <w:rsid w:val="00913B7D"/>
    <w:rsid w:val="00913FD2"/>
    <w:rsid w:val="009143E8"/>
    <w:rsid w:val="0091444D"/>
    <w:rsid w:val="0091446D"/>
    <w:rsid w:val="00914677"/>
    <w:rsid w:val="0091477C"/>
    <w:rsid w:val="0091490B"/>
    <w:rsid w:val="00914963"/>
    <w:rsid w:val="00914A98"/>
    <w:rsid w:val="00914CDB"/>
    <w:rsid w:val="00914FC0"/>
    <w:rsid w:val="00915351"/>
    <w:rsid w:val="009153C3"/>
    <w:rsid w:val="00915707"/>
    <w:rsid w:val="00915819"/>
    <w:rsid w:val="00915AF3"/>
    <w:rsid w:val="00915B88"/>
    <w:rsid w:val="00915EC0"/>
    <w:rsid w:val="00916428"/>
    <w:rsid w:val="009165A6"/>
    <w:rsid w:val="009165BE"/>
    <w:rsid w:val="0091663F"/>
    <w:rsid w:val="0091669F"/>
    <w:rsid w:val="009166CC"/>
    <w:rsid w:val="009168A4"/>
    <w:rsid w:val="00916D35"/>
    <w:rsid w:val="00916E50"/>
    <w:rsid w:val="0091700A"/>
    <w:rsid w:val="009170F4"/>
    <w:rsid w:val="0091746B"/>
    <w:rsid w:val="00917643"/>
    <w:rsid w:val="00917A47"/>
    <w:rsid w:val="00917AF0"/>
    <w:rsid w:val="00917CEF"/>
    <w:rsid w:val="00917D2D"/>
    <w:rsid w:val="00917DEB"/>
    <w:rsid w:val="00917F07"/>
    <w:rsid w:val="00917FAD"/>
    <w:rsid w:val="00920084"/>
    <w:rsid w:val="00920225"/>
    <w:rsid w:val="0092023F"/>
    <w:rsid w:val="00920A78"/>
    <w:rsid w:val="00920B17"/>
    <w:rsid w:val="00920B95"/>
    <w:rsid w:val="00920BF5"/>
    <w:rsid w:val="00920E33"/>
    <w:rsid w:val="00920EBB"/>
    <w:rsid w:val="00921381"/>
    <w:rsid w:val="009214B0"/>
    <w:rsid w:val="00921564"/>
    <w:rsid w:val="0092165A"/>
    <w:rsid w:val="009216A7"/>
    <w:rsid w:val="00921838"/>
    <w:rsid w:val="00921914"/>
    <w:rsid w:val="009219F4"/>
    <w:rsid w:val="00921A72"/>
    <w:rsid w:val="00921F6F"/>
    <w:rsid w:val="009221B0"/>
    <w:rsid w:val="0092245E"/>
    <w:rsid w:val="00922481"/>
    <w:rsid w:val="009226E8"/>
    <w:rsid w:val="00922858"/>
    <w:rsid w:val="009228B2"/>
    <w:rsid w:val="00922C16"/>
    <w:rsid w:val="0092358B"/>
    <w:rsid w:val="009235DD"/>
    <w:rsid w:val="00923600"/>
    <w:rsid w:val="00923653"/>
    <w:rsid w:val="009238D6"/>
    <w:rsid w:val="009238FC"/>
    <w:rsid w:val="00923AA2"/>
    <w:rsid w:val="00923BF5"/>
    <w:rsid w:val="00923C13"/>
    <w:rsid w:val="00923DAA"/>
    <w:rsid w:val="00923FBE"/>
    <w:rsid w:val="0092422A"/>
    <w:rsid w:val="009242F9"/>
    <w:rsid w:val="009243BD"/>
    <w:rsid w:val="0092457E"/>
    <w:rsid w:val="00924590"/>
    <w:rsid w:val="0092494A"/>
    <w:rsid w:val="00924A32"/>
    <w:rsid w:val="00924A9D"/>
    <w:rsid w:val="00924D00"/>
    <w:rsid w:val="00924F0F"/>
    <w:rsid w:val="00924F61"/>
    <w:rsid w:val="009252D4"/>
    <w:rsid w:val="00925351"/>
    <w:rsid w:val="009253FF"/>
    <w:rsid w:val="009255ED"/>
    <w:rsid w:val="0092568C"/>
    <w:rsid w:val="009256F9"/>
    <w:rsid w:val="0092581A"/>
    <w:rsid w:val="0092581F"/>
    <w:rsid w:val="00925822"/>
    <w:rsid w:val="00925927"/>
    <w:rsid w:val="0092598B"/>
    <w:rsid w:val="00925A0A"/>
    <w:rsid w:val="00925A46"/>
    <w:rsid w:val="00925AEC"/>
    <w:rsid w:val="00925B5E"/>
    <w:rsid w:val="00925BE1"/>
    <w:rsid w:val="00925CAC"/>
    <w:rsid w:val="00925CC9"/>
    <w:rsid w:val="00925D62"/>
    <w:rsid w:val="00925D9A"/>
    <w:rsid w:val="00925DAB"/>
    <w:rsid w:val="00925DE2"/>
    <w:rsid w:val="00925F31"/>
    <w:rsid w:val="00925FEE"/>
    <w:rsid w:val="0092604A"/>
    <w:rsid w:val="00926324"/>
    <w:rsid w:val="0092637A"/>
    <w:rsid w:val="009265F0"/>
    <w:rsid w:val="009269A5"/>
    <w:rsid w:val="00926B15"/>
    <w:rsid w:val="00926C95"/>
    <w:rsid w:val="00926D7D"/>
    <w:rsid w:val="00926E57"/>
    <w:rsid w:val="00926E88"/>
    <w:rsid w:val="00926EE0"/>
    <w:rsid w:val="00927037"/>
    <w:rsid w:val="009270D5"/>
    <w:rsid w:val="00927317"/>
    <w:rsid w:val="00927373"/>
    <w:rsid w:val="00927487"/>
    <w:rsid w:val="009274E2"/>
    <w:rsid w:val="009276AA"/>
    <w:rsid w:val="009276C3"/>
    <w:rsid w:val="009276D2"/>
    <w:rsid w:val="00927736"/>
    <w:rsid w:val="009277D6"/>
    <w:rsid w:val="0092792F"/>
    <w:rsid w:val="00927C5B"/>
    <w:rsid w:val="009300B2"/>
    <w:rsid w:val="00930282"/>
    <w:rsid w:val="009302BF"/>
    <w:rsid w:val="00930308"/>
    <w:rsid w:val="00930431"/>
    <w:rsid w:val="0093045A"/>
    <w:rsid w:val="0093049E"/>
    <w:rsid w:val="00930541"/>
    <w:rsid w:val="009305D1"/>
    <w:rsid w:val="009306D9"/>
    <w:rsid w:val="00930CFD"/>
    <w:rsid w:val="00930D7B"/>
    <w:rsid w:val="009313BB"/>
    <w:rsid w:val="0093143A"/>
    <w:rsid w:val="00931A06"/>
    <w:rsid w:val="00931AEC"/>
    <w:rsid w:val="00931D3F"/>
    <w:rsid w:val="00931F5B"/>
    <w:rsid w:val="009322CF"/>
    <w:rsid w:val="00932326"/>
    <w:rsid w:val="009326DD"/>
    <w:rsid w:val="00932714"/>
    <w:rsid w:val="009327B2"/>
    <w:rsid w:val="0093289F"/>
    <w:rsid w:val="0093291C"/>
    <w:rsid w:val="00932A1E"/>
    <w:rsid w:val="00932A3E"/>
    <w:rsid w:val="00932BDF"/>
    <w:rsid w:val="00932C11"/>
    <w:rsid w:val="00932C33"/>
    <w:rsid w:val="00932DCD"/>
    <w:rsid w:val="00932F28"/>
    <w:rsid w:val="0093319D"/>
    <w:rsid w:val="00933250"/>
    <w:rsid w:val="009332EC"/>
    <w:rsid w:val="00933387"/>
    <w:rsid w:val="00933468"/>
    <w:rsid w:val="009334C2"/>
    <w:rsid w:val="00933654"/>
    <w:rsid w:val="00933728"/>
    <w:rsid w:val="00933CC6"/>
    <w:rsid w:val="00933CC7"/>
    <w:rsid w:val="009341D7"/>
    <w:rsid w:val="00934358"/>
    <w:rsid w:val="009343DF"/>
    <w:rsid w:val="00934468"/>
    <w:rsid w:val="009345BD"/>
    <w:rsid w:val="00934640"/>
    <w:rsid w:val="009347B7"/>
    <w:rsid w:val="009347D6"/>
    <w:rsid w:val="009348E1"/>
    <w:rsid w:val="00934A9F"/>
    <w:rsid w:val="00934B4F"/>
    <w:rsid w:val="00934E20"/>
    <w:rsid w:val="009353BD"/>
    <w:rsid w:val="009354A8"/>
    <w:rsid w:val="00935C46"/>
    <w:rsid w:val="00935FEF"/>
    <w:rsid w:val="0093603A"/>
    <w:rsid w:val="00936080"/>
    <w:rsid w:val="00936195"/>
    <w:rsid w:val="009361A0"/>
    <w:rsid w:val="00936350"/>
    <w:rsid w:val="0093645D"/>
    <w:rsid w:val="00936534"/>
    <w:rsid w:val="00936559"/>
    <w:rsid w:val="0093681F"/>
    <w:rsid w:val="0093697E"/>
    <w:rsid w:val="009369AA"/>
    <w:rsid w:val="00936B27"/>
    <w:rsid w:val="00936C3F"/>
    <w:rsid w:val="00936E99"/>
    <w:rsid w:val="0093702F"/>
    <w:rsid w:val="00937259"/>
    <w:rsid w:val="00937336"/>
    <w:rsid w:val="009374CE"/>
    <w:rsid w:val="009374E4"/>
    <w:rsid w:val="009374EB"/>
    <w:rsid w:val="009375C1"/>
    <w:rsid w:val="009375CE"/>
    <w:rsid w:val="00937B2A"/>
    <w:rsid w:val="00937B6B"/>
    <w:rsid w:val="00937E81"/>
    <w:rsid w:val="0094057F"/>
    <w:rsid w:val="009405F3"/>
    <w:rsid w:val="0094060C"/>
    <w:rsid w:val="00940659"/>
    <w:rsid w:val="00940719"/>
    <w:rsid w:val="009407DF"/>
    <w:rsid w:val="00940CBD"/>
    <w:rsid w:val="00940FEC"/>
    <w:rsid w:val="00941031"/>
    <w:rsid w:val="00941466"/>
    <w:rsid w:val="00941598"/>
    <w:rsid w:val="009415D5"/>
    <w:rsid w:val="009415F9"/>
    <w:rsid w:val="009417BA"/>
    <w:rsid w:val="00941892"/>
    <w:rsid w:val="009418A9"/>
    <w:rsid w:val="00941CDD"/>
    <w:rsid w:val="009420B5"/>
    <w:rsid w:val="009422E2"/>
    <w:rsid w:val="009423BE"/>
    <w:rsid w:val="0094244B"/>
    <w:rsid w:val="00942728"/>
    <w:rsid w:val="009429E9"/>
    <w:rsid w:val="00942A2F"/>
    <w:rsid w:val="00942D36"/>
    <w:rsid w:val="00942E77"/>
    <w:rsid w:val="00943530"/>
    <w:rsid w:val="00943681"/>
    <w:rsid w:val="0094385C"/>
    <w:rsid w:val="00943BB5"/>
    <w:rsid w:val="00943E49"/>
    <w:rsid w:val="00943E78"/>
    <w:rsid w:val="00943FBB"/>
    <w:rsid w:val="00943FDF"/>
    <w:rsid w:val="00944123"/>
    <w:rsid w:val="0094433D"/>
    <w:rsid w:val="009443F6"/>
    <w:rsid w:val="0094464E"/>
    <w:rsid w:val="00944786"/>
    <w:rsid w:val="0094478A"/>
    <w:rsid w:val="009449D6"/>
    <w:rsid w:val="00944A12"/>
    <w:rsid w:val="00944AAB"/>
    <w:rsid w:val="00944C56"/>
    <w:rsid w:val="00944FA9"/>
    <w:rsid w:val="00945094"/>
    <w:rsid w:val="00945134"/>
    <w:rsid w:val="00945139"/>
    <w:rsid w:val="00945217"/>
    <w:rsid w:val="00945245"/>
    <w:rsid w:val="009453B2"/>
    <w:rsid w:val="0094566F"/>
    <w:rsid w:val="00945702"/>
    <w:rsid w:val="00945748"/>
    <w:rsid w:val="00945876"/>
    <w:rsid w:val="00945994"/>
    <w:rsid w:val="00945D7A"/>
    <w:rsid w:val="00945DFF"/>
    <w:rsid w:val="00945EE7"/>
    <w:rsid w:val="00945F88"/>
    <w:rsid w:val="00945FE9"/>
    <w:rsid w:val="00946239"/>
    <w:rsid w:val="009462C7"/>
    <w:rsid w:val="0094636B"/>
    <w:rsid w:val="009463B5"/>
    <w:rsid w:val="00946491"/>
    <w:rsid w:val="009468E0"/>
    <w:rsid w:val="0094693D"/>
    <w:rsid w:val="00946A4A"/>
    <w:rsid w:val="00946B13"/>
    <w:rsid w:val="00946C0B"/>
    <w:rsid w:val="00946C70"/>
    <w:rsid w:val="00946D54"/>
    <w:rsid w:val="00946D74"/>
    <w:rsid w:val="00946FB0"/>
    <w:rsid w:val="0094704F"/>
    <w:rsid w:val="0094747C"/>
    <w:rsid w:val="0094754C"/>
    <w:rsid w:val="009476B5"/>
    <w:rsid w:val="00947769"/>
    <w:rsid w:val="009479F6"/>
    <w:rsid w:val="00947BDF"/>
    <w:rsid w:val="00947FD6"/>
    <w:rsid w:val="009501AD"/>
    <w:rsid w:val="00950304"/>
    <w:rsid w:val="009503CE"/>
    <w:rsid w:val="009504C8"/>
    <w:rsid w:val="00950574"/>
    <w:rsid w:val="009505D5"/>
    <w:rsid w:val="009505FA"/>
    <w:rsid w:val="00950659"/>
    <w:rsid w:val="00950A07"/>
    <w:rsid w:val="00950A85"/>
    <w:rsid w:val="00950B1B"/>
    <w:rsid w:val="00950F11"/>
    <w:rsid w:val="00951014"/>
    <w:rsid w:val="009511F2"/>
    <w:rsid w:val="00951200"/>
    <w:rsid w:val="009512B4"/>
    <w:rsid w:val="009513F5"/>
    <w:rsid w:val="00951661"/>
    <w:rsid w:val="009516D4"/>
    <w:rsid w:val="00951952"/>
    <w:rsid w:val="00951B2A"/>
    <w:rsid w:val="00951EC8"/>
    <w:rsid w:val="00951F15"/>
    <w:rsid w:val="00951F3D"/>
    <w:rsid w:val="0095202D"/>
    <w:rsid w:val="0095209E"/>
    <w:rsid w:val="00952223"/>
    <w:rsid w:val="009522FC"/>
    <w:rsid w:val="00952334"/>
    <w:rsid w:val="0095255C"/>
    <w:rsid w:val="0095261E"/>
    <w:rsid w:val="009526AF"/>
    <w:rsid w:val="0095282A"/>
    <w:rsid w:val="00952B42"/>
    <w:rsid w:val="00952B90"/>
    <w:rsid w:val="00952CE8"/>
    <w:rsid w:val="00952D03"/>
    <w:rsid w:val="00952D95"/>
    <w:rsid w:val="00952DC3"/>
    <w:rsid w:val="00952F77"/>
    <w:rsid w:val="0095306A"/>
    <w:rsid w:val="009531C3"/>
    <w:rsid w:val="009533F3"/>
    <w:rsid w:val="00953425"/>
    <w:rsid w:val="0095390A"/>
    <w:rsid w:val="009539D7"/>
    <w:rsid w:val="00953A01"/>
    <w:rsid w:val="00953A3F"/>
    <w:rsid w:val="00953B59"/>
    <w:rsid w:val="00953C7F"/>
    <w:rsid w:val="00953D09"/>
    <w:rsid w:val="00953E1F"/>
    <w:rsid w:val="00953FBD"/>
    <w:rsid w:val="00954096"/>
    <w:rsid w:val="009540E3"/>
    <w:rsid w:val="00954257"/>
    <w:rsid w:val="009543E9"/>
    <w:rsid w:val="00954467"/>
    <w:rsid w:val="00954485"/>
    <w:rsid w:val="009544FC"/>
    <w:rsid w:val="009546C1"/>
    <w:rsid w:val="009548E7"/>
    <w:rsid w:val="00954A94"/>
    <w:rsid w:val="00954BFA"/>
    <w:rsid w:val="00954E5D"/>
    <w:rsid w:val="00954E8B"/>
    <w:rsid w:val="00954FBA"/>
    <w:rsid w:val="00954FFA"/>
    <w:rsid w:val="0095515B"/>
    <w:rsid w:val="00955247"/>
    <w:rsid w:val="009554D8"/>
    <w:rsid w:val="009556E4"/>
    <w:rsid w:val="00955705"/>
    <w:rsid w:val="0095570A"/>
    <w:rsid w:val="00955825"/>
    <w:rsid w:val="0095585E"/>
    <w:rsid w:val="00955DFF"/>
    <w:rsid w:val="00955E6F"/>
    <w:rsid w:val="00955F98"/>
    <w:rsid w:val="00955FC1"/>
    <w:rsid w:val="009561BD"/>
    <w:rsid w:val="009562BA"/>
    <w:rsid w:val="009565B6"/>
    <w:rsid w:val="009566EA"/>
    <w:rsid w:val="00956BC7"/>
    <w:rsid w:val="00956EE3"/>
    <w:rsid w:val="00957431"/>
    <w:rsid w:val="009577A1"/>
    <w:rsid w:val="00957812"/>
    <w:rsid w:val="009578DC"/>
    <w:rsid w:val="009578E1"/>
    <w:rsid w:val="009579D9"/>
    <w:rsid w:val="00957BEA"/>
    <w:rsid w:val="00957CCD"/>
    <w:rsid w:val="00957D7D"/>
    <w:rsid w:val="00957F58"/>
    <w:rsid w:val="00960606"/>
    <w:rsid w:val="00960654"/>
    <w:rsid w:val="00960835"/>
    <w:rsid w:val="00960A21"/>
    <w:rsid w:val="00960BFB"/>
    <w:rsid w:val="00960D07"/>
    <w:rsid w:val="00960E52"/>
    <w:rsid w:val="00960EF4"/>
    <w:rsid w:val="0096100E"/>
    <w:rsid w:val="0096103F"/>
    <w:rsid w:val="00961134"/>
    <w:rsid w:val="009611CD"/>
    <w:rsid w:val="00961213"/>
    <w:rsid w:val="009616A0"/>
    <w:rsid w:val="00961712"/>
    <w:rsid w:val="00961A60"/>
    <w:rsid w:val="00961A64"/>
    <w:rsid w:val="00961B00"/>
    <w:rsid w:val="00961B99"/>
    <w:rsid w:val="00961C22"/>
    <w:rsid w:val="00961D1D"/>
    <w:rsid w:val="00961DBE"/>
    <w:rsid w:val="00961E7A"/>
    <w:rsid w:val="00961EC8"/>
    <w:rsid w:val="0096200F"/>
    <w:rsid w:val="009620D5"/>
    <w:rsid w:val="00962194"/>
    <w:rsid w:val="0096223F"/>
    <w:rsid w:val="00962247"/>
    <w:rsid w:val="00962489"/>
    <w:rsid w:val="0096261D"/>
    <w:rsid w:val="00962621"/>
    <w:rsid w:val="0096278E"/>
    <w:rsid w:val="00962B4F"/>
    <w:rsid w:val="00962DCD"/>
    <w:rsid w:val="00962E90"/>
    <w:rsid w:val="009630DB"/>
    <w:rsid w:val="009633B4"/>
    <w:rsid w:val="009634E6"/>
    <w:rsid w:val="00963790"/>
    <w:rsid w:val="009637AE"/>
    <w:rsid w:val="009639A7"/>
    <w:rsid w:val="009639E0"/>
    <w:rsid w:val="00963B47"/>
    <w:rsid w:val="00963BA5"/>
    <w:rsid w:val="00963DA0"/>
    <w:rsid w:val="00963E2E"/>
    <w:rsid w:val="0096410F"/>
    <w:rsid w:val="00964316"/>
    <w:rsid w:val="0096440C"/>
    <w:rsid w:val="00964443"/>
    <w:rsid w:val="009644F2"/>
    <w:rsid w:val="00964808"/>
    <w:rsid w:val="00964861"/>
    <w:rsid w:val="00964A62"/>
    <w:rsid w:val="00964B1D"/>
    <w:rsid w:val="00964C3E"/>
    <w:rsid w:val="00964E5F"/>
    <w:rsid w:val="00964ECA"/>
    <w:rsid w:val="00964EE7"/>
    <w:rsid w:val="00964F12"/>
    <w:rsid w:val="00965016"/>
    <w:rsid w:val="0096527C"/>
    <w:rsid w:val="00965355"/>
    <w:rsid w:val="009656C4"/>
    <w:rsid w:val="0096575C"/>
    <w:rsid w:val="00965867"/>
    <w:rsid w:val="00965937"/>
    <w:rsid w:val="00965ABC"/>
    <w:rsid w:val="00965E02"/>
    <w:rsid w:val="00965E12"/>
    <w:rsid w:val="00965E1F"/>
    <w:rsid w:val="009660E1"/>
    <w:rsid w:val="00966187"/>
    <w:rsid w:val="009661C6"/>
    <w:rsid w:val="0096629A"/>
    <w:rsid w:val="009662D7"/>
    <w:rsid w:val="0096639C"/>
    <w:rsid w:val="00966575"/>
    <w:rsid w:val="00966583"/>
    <w:rsid w:val="009665FB"/>
    <w:rsid w:val="0096667C"/>
    <w:rsid w:val="0096668E"/>
    <w:rsid w:val="0096689B"/>
    <w:rsid w:val="009669C3"/>
    <w:rsid w:val="00966B61"/>
    <w:rsid w:val="00966B7A"/>
    <w:rsid w:val="00966C84"/>
    <w:rsid w:val="00966CBC"/>
    <w:rsid w:val="00966D50"/>
    <w:rsid w:val="00966D8B"/>
    <w:rsid w:val="009670D9"/>
    <w:rsid w:val="00967180"/>
    <w:rsid w:val="009671D0"/>
    <w:rsid w:val="00967202"/>
    <w:rsid w:val="009672A4"/>
    <w:rsid w:val="00967456"/>
    <w:rsid w:val="00967488"/>
    <w:rsid w:val="009674FA"/>
    <w:rsid w:val="009675B6"/>
    <w:rsid w:val="00967653"/>
    <w:rsid w:val="00967717"/>
    <w:rsid w:val="00967764"/>
    <w:rsid w:val="009677BD"/>
    <w:rsid w:val="009677D6"/>
    <w:rsid w:val="0096780A"/>
    <w:rsid w:val="00967912"/>
    <w:rsid w:val="0096792B"/>
    <w:rsid w:val="00967941"/>
    <w:rsid w:val="00967AFD"/>
    <w:rsid w:val="00967CE0"/>
    <w:rsid w:val="0097016D"/>
    <w:rsid w:val="009706EB"/>
    <w:rsid w:val="00970873"/>
    <w:rsid w:val="0097091E"/>
    <w:rsid w:val="009709AB"/>
    <w:rsid w:val="00970B66"/>
    <w:rsid w:val="00970CC8"/>
    <w:rsid w:val="00970EBB"/>
    <w:rsid w:val="0097100E"/>
    <w:rsid w:val="0097101B"/>
    <w:rsid w:val="009710B1"/>
    <w:rsid w:val="00971123"/>
    <w:rsid w:val="00971279"/>
    <w:rsid w:val="0097184F"/>
    <w:rsid w:val="00971AAB"/>
    <w:rsid w:val="00971BE5"/>
    <w:rsid w:val="00971D16"/>
    <w:rsid w:val="00971E75"/>
    <w:rsid w:val="00971EB0"/>
    <w:rsid w:val="00971EBA"/>
    <w:rsid w:val="00971EBF"/>
    <w:rsid w:val="009720C5"/>
    <w:rsid w:val="00972192"/>
    <w:rsid w:val="009721EE"/>
    <w:rsid w:val="0097242A"/>
    <w:rsid w:val="009725AB"/>
    <w:rsid w:val="0097260A"/>
    <w:rsid w:val="009728B2"/>
    <w:rsid w:val="0097298F"/>
    <w:rsid w:val="0097299A"/>
    <w:rsid w:val="00972C1D"/>
    <w:rsid w:val="00972C88"/>
    <w:rsid w:val="00972CD7"/>
    <w:rsid w:val="00972CE8"/>
    <w:rsid w:val="00972EDA"/>
    <w:rsid w:val="00972F5C"/>
    <w:rsid w:val="00972FD7"/>
    <w:rsid w:val="00973459"/>
    <w:rsid w:val="00973645"/>
    <w:rsid w:val="009736EA"/>
    <w:rsid w:val="00973758"/>
    <w:rsid w:val="009737CD"/>
    <w:rsid w:val="00973A16"/>
    <w:rsid w:val="00973BF6"/>
    <w:rsid w:val="00973C49"/>
    <w:rsid w:val="00973F70"/>
    <w:rsid w:val="0097406C"/>
    <w:rsid w:val="009741E1"/>
    <w:rsid w:val="0097474C"/>
    <w:rsid w:val="00974766"/>
    <w:rsid w:val="00974F56"/>
    <w:rsid w:val="00975014"/>
    <w:rsid w:val="00975363"/>
    <w:rsid w:val="009753A8"/>
    <w:rsid w:val="009753D9"/>
    <w:rsid w:val="009754EC"/>
    <w:rsid w:val="009755A6"/>
    <w:rsid w:val="00975631"/>
    <w:rsid w:val="00975642"/>
    <w:rsid w:val="009756F0"/>
    <w:rsid w:val="00975E4F"/>
    <w:rsid w:val="00975E67"/>
    <w:rsid w:val="00975FDD"/>
    <w:rsid w:val="00976151"/>
    <w:rsid w:val="00976187"/>
    <w:rsid w:val="009761AD"/>
    <w:rsid w:val="0097625B"/>
    <w:rsid w:val="00976567"/>
    <w:rsid w:val="009766DD"/>
    <w:rsid w:val="009767C4"/>
    <w:rsid w:val="00976965"/>
    <w:rsid w:val="0097699E"/>
    <w:rsid w:val="00976C02"/>
    <w:rsid w:val="00976C17"/>
    <w:rsid w:val="00976E71"/>
    <w:rsid w:val="00976F58"/>
    <w:rsid w:val="009770BD"/>
    <w:rsid w:val="0097753E"/>
    <w:rsid w:val="009776A6"/>
    <w:rsid w:val="00977770"/>
    <w:rsid w:val="00977789"/>
    <w:rsid w:val="009777E1"/>
    <w:rsid w:val="00977886"/>
    <w:rsid w:val="00977AA1"/>
    <w:rsid w:val="00977B06"/>
    <w:rsid w:val="00977CC3"/>
    <w:rsid w:val="00977FBF"/>
    <w:rsid w:val="0098013B"/>
    <w:rsid w:val="00980243"/>
    <w:rsid w:val="009804AB"/>
    <w:rsid w:val="009804CD"/>
    <w:rsid w:val="00980654"/>
    <w:rsid w:val="00980744"/>
    <w:rsid w:val="00980921"/>
    <w:rsid w:val="0098095B"/>
    <w:rsid w:val="009809AD"/>
    <w:rsid w:val="00980A29"/>
    <w:rsid w:val="00980B20"/>
    <w:rsid w:val="00981048"/>
    <w:rsid w:val="00981084"/>
    <w:rsid w:val="0098122D"/>
    <w:rsid w:val="00981302"/>
    <w:rsid w:val="0098135A"/>
    <w:rsid w:val="009813B4"/>
    <w:rsid w:val="0098142D"/>
    <w:rsid w:val="0098149B"/>
    <w:rsid w:val="009818C6"/>
    <w:rsid w:val="00981A01"/>
    <w:rsid w:val="00981A29"/>
    <w:rsid w:val="00981A43"/>
    <w:rsid w:val="00981BA0"/>
    <w:rsid w:val="00981E31"/>
    <w:rsid w:val="00981E73"/>
    <w:rsid w:val="009821E0"/>
    <w:rsid w:val="0098228C"/>
    <w:rsid w:val="00982471"/>
    <w:rsid w:val="009824C8"/>
    <w:rsid w:val="009826ED"/>
    <w:rsid w:val="00982740"/>
    <w:rsid w:val="00982A66"/>
    <w:rsid w:val="00982BC0"/>
    <w:rsid w:val="00982C39"/>
    <w:rsid w:val="00982FAB"/>
    <w:rsid w:val="00983071"/>
    <w:rsid w:val="009832C2"/>
    <w:rsid w:val="009833FF"/>
    <w:rsid w:val="00983519"/>
    <w:rsid w:val="00983552"/>
    <w:rsid w:val="0098364A"/>
    <w:rsid w:val="0098364F"/>
    <w:rsid w:val="009838AF"/>
    <w:rsid w:val="00983937"/>
    <w:rsid w:val="0098394D"/>
    <w:rsid w:val="00983A77"/>
    <w:rsid w:val="00983B12"/>
    <w:rsid w:val="009840A5"/>
    <w:rsid w:val="00984225"/>
    <w:rsid w:val="00984275"/>
    <w:rsid w:val="009842E9"/>
    <w:rsid w:val="009843CB"/>
    <w:rsid w:val="00984532"/>
    <w:rsid w:val="009845D3"/>
    <w:rsid w:val="009847BC"/>
    <w:rsid w:val="00984AA0"/>
    <w:rsid w:val="00984BE4"/>
    <w:rsid w:val="00984D95"/>
    <w:rsid w:val="00984EAD"/>
    <w:rsid w:val="00985135"/>
    <w:rsid w:val="0098516E"/>
    <w:rsid w:val="009851B4"/>
    <w:rsid w:val="00985308"/>
    <w:rsid w:val="00985312"/>
    <w:rsid w:val="00985399"/>
    <w:rsid w:val="00985493"/>
    <w:rsid w:val="009855CE"/>
    <w:rsid w:val="00985622"/>
    <w:rsid w:val="0098572A"/>
    <w:rsid w:val="00985756"/>
    <w:rsid w:val="009859D4"/>
    <w:rsid w:val="00985C5C"/>
    <w:rsid w:val="00985F64"/>
    <w:rsid w:val="00986224"/>
    <w:rsid w:val="00986336"/>
    <w:rsid w:val="009864B2"/>
    <w:rsid w:val="00986503"/>
    <w:rsid w:val="00986698"/>
    <w:rsid w:val="009866FD"/>
    <w:rsid w:val="00986791"/>
    <w:rsid w:val="009867CA"/>
    <w:rsid w:val="0098691F"/>
    <w:rsid w:val="00986C16"/>
    <w:rsid w:val="00986DCB"/>
    <w:rsid w:val="00986E46"/>
    <w:rsid w:val="00986FD3"/>
    <w:rsid w:val="009870FB"/>
    <w:rsid w:val="0098716B"/>
    <w:rsid w:val="009874A5"/>
    <w:rsid w:val="0098752D"/>
    <w:rsid w:val="009875E0"/>
    <w:rsid w:val="00987606"/>
    <w:rsid w:val="009876F5"/>
    <w:rsid w:val="009877BF"/>
    <w:rsid w:val="0098797D"/>
    <w:rsid w:val="009879C7"/>
    <w:rsid w:val="00987D42"/>
    <w:rsid w:val="00987DC9"/>
    <w:rsid w:val="00987DEB"/>
    <w:rsid w:val="00987E81"/>
    <w:rsid w:val="00987F0A"/>
    <w:rsid w:val="00987F33"/>
    <w:rsid w:val="00987F63"/>
    <w:rsid w:val="00987FBC"/>
    <w:rsid w:val="00987FBF"/>
    <w:rsid w:val="009900E6"/>
    <w:rsid w:val="00990461"/>
    <w:rsid w:val="009905AA"/>
    <w:rsid w:val="00990915"/>
    <w:rsid w:val="00990941"/>
    <w:rsid w:val="00990956"/>
    <w:rsid w:val="0099096F"/>
    <w:rsid w:val="009909FE"/>
    <w:rsid w:val="00990AFD"/>
    <w:rsid w:val="00990B6F"/>
    <w:rsid w:val="00990C96"/>
    <w:rsid w:val="00990F57"/>
    <w:rsid w:val="00990FBE"/>
    <w:rsid w:val="00990FF8"/>
    <w:rsid w:val="00991000"/>
    <w:rsid w:val="00991020"/>
    <w:rsid w:val="00991050"/>
    <w:rsid w:val="009912BA"/>
    <w:rsid w:val="00991318"/>
    <w:rsid w:val="00991355"/>
    <w:rsid w:val="00991391"/>
    <w:rsid w:val="0099159D"/>
    <w:rsid w:val="009916B3"/>
    <w:rsid w:val="0099195C"/>
    <w:rsid w:val="00991973"/>
    <w:rsid w:val="00991C94"/>
    <w:rsid w:val="00991CB3"/>
    <w:rsid w:val="00991D2D"/>
    <w:rsid w:val="00991DF2"/>
    <w:rsid w:val="00991DFD"/>
    <w:rsid w:val="00991F30"/>
    <w:rsid w:val="009920EC"/>
    <w:rsid w:val="0099218E"/>
    <w:rsid w:val="009921B2"/>
    <w:rsid w:val="009921CB"/>
    <w:rsid w:val="0099220C"/>
    <w:rsid w:val="009923BE"/>
    <w:rsid w:val="009923F5"/>
    <w:rsid w:val="0099267A"/>
    <w:rsid w:val="009927B8"/>
    <w:rsid w:val="009927BA"/>
    <w:rsid w:val="009927CC"/>
    <w:rsid w:val="009927D2"/>
    <w:rsid w:val="009927D6"/>
    <w:rsid w:val="0099282F"/>
    <w:rsid w:val="0099295C"/>
    <w:rsid w:val="00992AD3"/>
    <w:rsid w:val="00993024"/>
    <w:rsid w:val="00993167"/>
    <w:rsid w:val="009931BD"/>
    <w:rsid w:val="0099326E"/>
    <w:rsid w:val="00993338"/>
    <w:rsid w:val="00993583"/>
    <w:rsid w:val="009938D5"/>
    <w:rsid w:val="00993975"/>
    <w:rsid w:val="009939CF"/>
    <w:rsid w:val="00993A0E"/>
    <w:rsid w:val="00993A92"/>
    <w:rsid w:val="00993AFA"/>
    <w:rsid w:val="00993D2C"/>
    <w:rsid w:val="009942B4"/>
    <w:rsid w:val="009942C9"/>
    <w:rsid w:val="009945AC"/>
    <w:rsid w:val="009946ED"/>
    <w:rsid w:val="00994AB3"/>
    <w:rsid w:val="00994B80"/>
    <w:rsid w:val="00994BE1"/>
    <w:rsid w:val="00994F6B"/>
    <w:rsid w:val="00995129"/>
    <w:rsid w:val="00995243"/>
    <w:rsid w:val="0099531F"/>
    <w:rsid w:val="009955AC"/>
    <w:rsid w:val="009956FC"/>
    <w:rsid w:val="00995920"/>
    <w:rsid w:val="00995A82"/>
    <w:rsid w:val="00995AE4"/>
    <w:rsid w:val="00995B63"/>
    <w:rsid w:val="00995C98"/>
    <w:rsid w:val="00995F29"/>
    <w:rsid w:val="00995FFF"/>
    <w:rsid w:val="00996489"/>
    <w:rsid w:val="00996541"/>
    <w:rsid w:val="00996572"/>
    <w:rsid w:val="0099673E"/>
    <w:rsid w:val="00996748"/>
    <w:rsid w:val="0099682E"/>
    <w:rsid w:val="0099684D"/>
    <w:rsid w:val="00996952"/>
    <w:rsid w:val="009969E5"/>
    <w:rsid w:val="00996CBA"/>
    <w:rsid w:val="00996CFC"/>
    <w:rsid w:val="00996F33"/>
    <w:rsid w:val="00997149"/>
    <w:rsid w:val="009973BE"/>
    <w:rsid w:val="00997404"/>
    <w:rsid w:val="00997749"/>
    <w:rsid w:val="00997DA1"/>
    <w:rsid w:val="00997F5C"/>
    <w:rsid w:val="009A010C"/>
    <w:rsid w:val="009A032F"/>
    <w:rsid w:val="009A0400"/>
    <w:rsid w:val="009A0464"/>
    <w:rsid w:val="009A0574"/>
    <w:rsid w:val="009A0635"/>
    <w:rsid w:val="009A070B"/>
    <w:rsid w:val="009A07D1"/>
    <w:rsid w:val="009A07E5"/>
    <w:rsid w:val="009A0962"/>
    <w:rsid w:val="009A0980"/>
    <w:rsid w:val="009A09DC"/>
    <w:rsid w:val="009A0C87"/>
    <w:rsid w:val="009A10FC"/>
    <w:rsid w:val="009A126F"/>
    <w:rsid w:val="009A12F7"/>
    <w:rsid w:val="009A1386"/>
    <w:rsid w:val="009A1452"/>
    <w:rsid w:val="009A15E3"/>
    <w:rsid w:val="009A1713"/>
    <w:rsid w:val="009A17DD"/>
    <w:rsid w:val="009A1A8C"/>
    <w:rsid w:val="009A1C07"/>
    <w:rsid w:val="009A1D08"/>
    <w:rsid w:val="009A21EE"/>
    <w:rsid w:val="009A2328"/>
    <w:rsid w:val="009A24FF"/>
    <w:rsid w:val="009A25B2"/>
    <w:rsid w:val="009A27B2"/>
    <w:rsid w:val="009A2A79"/>
    <w:rsid w:val="009A2AE7"/>
    <w:rsid w:val="009A2CC1"/>
    <w:rsid w:val="009A2F79"/>
    <w:rsid w:val="009A2F99"/>
    <w:rsid w:val="009A3274"/>
    <w:rsid w:val="009A3294"/>
    <w:rsid w:val="009A32F9"/>
    <w:rsid w:val="009A33B7"/>
    <w:rsid w:val="009A33C9"/>
    <w:rsid w:val="009A3439"/>
    <w:rsid w:val="009A34CF"/>
    <w:rsid w:val="009A3800"/>
    <w:rsid w:val="009A38CB"/>
    <w:rsid w:val="009A3950"/>
    <w:rsid w:val="009A3AC5"/>
    <w:rsid w:val="009A3E29"/>
    <w:rsid w:val="009A3E3C"/>
    <w:rsid w:val="009A3EFD"/>
    <w:rsid w:val="009A40B6"/>
    <w:rsid w:val="009A416D"/>
    <w:rsid w:val="009A41DC"/>
    <w:rsid w:val="009A41EC"/>
    <w:rsid w:val="009A422B"/>
    <w:rsid w:val="009A42F1"/>
    <w:rsid w:val="009A454A"/>
    <w:rsid w:val="009A4725"/>
    <w:rsid w:val="009A4A57"/>
    <w:rsid w:val="009A5025"/>
    <w:rsid w:val="009A50CE"/>
    <w:rsid w:val="009A51F2"/>
    <w:rsid w:val="009A5410"/>
    <w:rsid w:val="009A54AE"/>
    <w:rsid w:val="009A5579"/>
    <w:rsid w:val="009A5730"/>
    <w:rsid w:val="009A5757"/>
    <w:rsid w:val="009A5797"/>
    <w:rsid w:val="009A57ED"/>
    <w:rsid w:val="009A58B6"/>
    <w:rsid w:val="009A5BEE"/>
    <w:rsid w:val="009A5C50"/>
    <w:rsid w:val="009A5D00"/>
    <w:rsid w:val="009A5D9F"/>
    <w:rsid w:val="009A5E39"/>
    <w:rsid w:val="009A60D8"/>
    <w:rsid w:val="009A614A"/>
    <w:rsid w:val="009A6211"/>
    <w:rsid w:val="009A6432"/>
    <w:rsid w:val="009A650E"/>
    <w:rsid w:val="009A67E4"/>
    <w:rsid w:val="009A67F2"/>
    <w:rsid w:val="009A6BCE"/>
    <w:rsid w:val="009A6CCC"/>
    <w:rsid w:val="009A6F51"/>
    <w:rsid w:val="009A71FA"/>
    <w:rsid w:val="009A7355"/>
    <w:rsid w:val="009A7558"/>
    <w:rsid w:val="009A755F"/>
    <w:rsid w:val="009A7645"/>
    <w:rsid w:val="009A770A"/>
    <w:rsid w:val="009A770F"/>
    <w:rsid w:val="009A7897"/>
    <w:rsid w:val="009A79DC"/>
    <w:rsid w:val="009A7A0A"/>
    <w:rsid w:val="009A7AF8"/>
    <w:rsid w:val="009A7B46"/>
    <w:rsid w:val="009A7D98"/>
    <w:rsid w:val="009A7F81"/>
    <w:rsid w:val="009B0088"/>
    <w:rsid w:val="009B00C7"/>
    <w:rsid w:val="009B0197"/>
    <w:rsid w:val="009B01E6"/>
    <w:rsid w:val="009B0280"/>
    <w:rsid w:val="009B028B"/>
    <w:rsid w:val="009B02C2"/>
    <w:rsid w:val="009B02E7"/>
    <w:rsid w:val="009B04F2"/>
    <w:rsid w:val="009B05E4"/>
    <w:rsid w:val="009B064B"/>
    <w:rsid w:val="009B06E6"/>
    <w:rsid w:val="009B072B"/>
    <w:rsid w:val="009B0A7E"/>
    <w:rsid w:val="009B0B75"/>
    <w:rsid w:val="009B0C1D"/>
    <w:rsid w:val="009B0C6D"/>
    <w:rsid w:val="009B0DB3"/>
    <w:rsid w:val="009B0DDF"/>
    <w:rsid w:val="009B12D5"/>
    <w:rsid w:val="009B13C6"/>
    <w:rsid w:val="009B1762"/>
    <w:rsid w:val="009B1B03"/>
    <w:rsid w:val="009B1B1D"/>
    <w:rsid w:val="009B1B94"/>
    <w:rsid w:val="009B1D7B"/>
    <w:rsid w:val="009B1E9C"/>
    <w:rsid w:val="009B1F22"/>
    <w:rsid w:val="009B2060"/>
    <w:rsid w:val="009B24DC"/>
    <w:rsid w:val="009B2544"/>
    <w:rsid w:val="009B25DA"/>
    <w:rsid w:val="009B2612"/>
    <w:rsid w:val="009B26B1"/>
    <w:rsid w:val="009B26C8"/>
    <w:rsid w:val="009B2A7C"/>
    <w:rsid w:val="009B2C0A"/>
    <w:rsid w:val="009B2CD8"/>
    <w:rsid w:val="009B2CFE"/>
    <w:rsid w:val="009B2F2E"/>
    <w:rsid w:val="009B2F87"/>
    <w:rsid w:val="009B2FD2"/>
    <w:rsid w:val="009B31D1"/>
    <w:rsid w:val="009B330B"/>
    <w:rsid w:val="009B333B"/>
    <w:rsid w:val="009B3379"/>
    <w:rsid w:val="009B34DC"/>
    <w:rsid w:val="009B3845"/>
    <w:rsid w:val="009B39CA"/>
    <w:rsid w:val="009B3BD8"/>
    <w:rsid w:val="009B3DB3"/>
    <w:rsid w:val="009B3FA3"/>
    <w:rsid w:val="009B3FAE"/>
    <w:rsid w:val="009B40D5"/>
    <w:rsid w:val="009B40FA"/>
    <w:rsid w:val="009B4165"/>
    <w:rsid w:val="009B4307"/>
    <w:rsid w:val="009B44D5"/>
    <w:rsid w:val="009B4577"/>
    <w:rsid w:val="009B475A"/>
    <w:rsid w:val="009B482E"/>
    <w:rsid w:val="009B4AF8"/>
    <w:rsid w:val="009B4BA9"/>
    <w:rsid w:val="009B5149"/>
    <w:rsid w:val="009B5186"/>
    <w:rsid w:val="009B5299"/>
    <w:rsid w:val="009B538E"/>
    <w:rsid w:val="009B540F"/>
    <w:rsid w:val="009B57E0"/>
    <w:rsid w:val="009B57E9"/>
    <w:rsid w:val="009B585E"/>
    <w:rsid w:val="009B5977"/>
    <w:rsid w:val="009B5C0B"/>
    <w:rsid w:val="009B5C8E"/>
    <w:rsid w:val="009B5CC7"/>
    <w:rsid w:val="009B5D21"/>
    <w:rsid w:val="009B5D79"/>
    <w:rsid w:val="009B5EFF"/>
    <w:rsid w:val="009B5FC4"/>
    <w:rsid w:val="009B6214"/>
    <w:rsid w:val="009B62EB"/>
    <w:rsid w:val="009B63D2"/>
    <w:rsid w:val="009B6485"/>
    <w:rsid w:val="009B64B3"/>
    <w:rsid w:val="009B64CB"/>
    <w:rsid w:val="009B6644"/>
    <w:rsid w:val="009B66BA"/>
    <w:rsid w:val="009B676C"/>
    <w:rsid w:val="009B67E3"/>
    <w:rsid w:val="009B6810"/>
    <w:rsid w:val="009B6A6C"/>
    <w:rsid w:val="009B6BF3"/>
    <w:rsid w:val="009B6F81"/>
    <w:rsid w:val="009B70B8"/>
    <w:rsid w:val="009B73FE"/>
    <w:rsid w:val="009B7745"/>
    <w:rsid w:val="009B78E8"/>
    <w:rsid w:val="009B7A12"/>
    <w:rsid w:val="009B7D56"/>
    <w:rsid w:val="009B7D9A"/>
    <w:rsid w:val="009B7DA3"/>
    <w:rsid w:val="009C001F"/>
    <w:rsid w:val="009C0025"/>
    <w:rsid w:val="009C00DA"/>
    <w:rsid w:val="009C01D0"/>
    <w:rsid w:val="009C0251"/>
    <w:rsid w:val="009C0579"/>
    <w:rsid w:val="009C0594"/>
    <w:rsid w:val="009C08D3"/>
    <w:rsid w:val="009C09F3"/>
    <w:rsid w:val="009C11C5"/>
    <w:rsid w:val="009C12DD"/>
    <w:rsid w:val="009C1343"/>
    <w:rsid w:val="009C1552"/>
    <w:rsid w:val="009C164F"/>
    <w:rsid w:val="009C1651"/>
    <w:rsid w:val="009C1715"/>
    <w:rsid w:val="009C1841"/>
    <w:rsid w:val="009C18F3"/>
    <w:rsid w:val="009C193E"/>
    <w:rsid w:val="009C198D"/>
    <w:rsid w:val="009C19C1"/>
    <w:rsid w:val="009C1AE5"/>
    <w:rsid w:val="009C1C20"/>
    <w:rsid w:val="009C1C87"/>
    <w:rsid w:val="009C1FE3"/>
    <w:rsid w:val="009C1FE8"/>
    <w:rsid w:val="009C2272"/>
    <w:rsid w:val="009C2393"/>
    <w:rsid w:val="009C23EA"/>
    <w:rsid w:val="009C286B"/>
    <w:rsid w:val="009C29B6"/>
    <w:rsid w:val="009C2D7C"/>
    <w:rsid w:val="009C2E43"/>
    <w:rsid w:val="009C2F9D"/>
    <w:rsid w:val="009C3077"/>
    <w:rsid w:val="009C3097"/>
    <w:rsid w:val="009C323F"/>
    <w:rsid w:val="009C32F9"/>
    <w:rsid w:val="009C3393"/>
    <w:rsid w:val="009C3425"/>
    <w:rsid w:val="009C357A"/>
    <w:rsid w:val="009C3594"/>
    <w:rsid w:val="009C35A0"/>
    <w:rsid w:val="009C35E4"/>
    <w:rsid w:val="009C3870"/>
    <w:rsid w:val="009C3A1A"/>
    <w:rsid w:val="009C3C77"/>
    <w:rsid w:val="009C3E74"/>
    <w:rsid w:val="009C3F4E"/>
    <w:rsid w:val="009C4208"/>
    <w:rsid w:val="009C427D"/>
    <w:rsid w:val="009C4345"/>
    <w:rsid w:val="009C43A3"/>
    <w:rsid w:val="009C4431"/>
    <w:rsid w:val="009C452A"/>
    <w:rsid w:val="009C47F0"/>
    <w:rsid w:val="009C4C64"/>
    <w:rsid w:val="009C4E95"/>
    <w:rsid w:val="009C4F26"/>
    <w:rsid w:val="009C5102"/>
    <w:rsid w:val="009C51A3"/>
    <w:rsid w:val="009C5386"/>
    <w:rsid w:val="009C54F1"/>
    <w:rsid w:val="009C5CE5"/>
    <w:rsid w:val="009C5D26"/>
    <w:rsid w:val="009C5DAD"/>
    <w:rsid w:val="009C5E25"/>
    <w:rsid w:val="009C5EC6"/>
    <w:rsid w:val="009C5FC0"/>
    <w:rsid w:val="009C6045"/>
    <w:rsid w:val="009C620B"/>
    <w:rsid w:val="009C64B1"/>
    <w:rsid w:val="009C654B"/>
    <w:rsid w:val="009C6890"/>
    <w:rsid w:val="009C6941"/>
    <w:rsid w:val="009C6CDD"/>
    <w:rsid w:val="009C6D8A"/>
    <w:rsid w:val="009C6DDD"/>
    <w:rsid w:val="009C6DEB"/>
    <w:rsid w:val="009C6EE4"/>
    <w:rsid w:val="009C7100"/>
    <w:rsid w:val="009C7108"/>
    <w:rsid w:val="009C7179"/>
    <w:rsid w:val="009C7A64"/>
    <w:rsid w:val="009C7A73"/>
    <w:rsid w:val="009C7BCD"/>
    <w:rsid w:val="009C7E0E"/>
    <w:rsid w:val="009C7FD5"/>
    <w:rsid w:val="009D0173"/>
    <w:rsid w:val="009D01B7"/>
    <w:rsid w:val="009D024A"/>
    <w:rsid w:val="009D0286"/>
    <w:rsid w:val="009D04CA"/>
    <w:rsid w:val="009D0718"/>
    <w:rsid w:val="009D0A11"/>
    <w:rsid w:val="009D0A30"/>
    <w:rsid w:val="009D0C1F"/>
    <w:rsid w:val="009D0D53"/>
    <w:rsid w:val="009D0F77"/>
    <w:rsid w:val="009D0FFF"/>
    <w:rsid w:val="009D1322"/>
    <w:rsid w:val="009D169C"/>
    <w:rsid w:val="009D16B1"/>
    <w:rsid w:val="009D17F7"/>
    <w:rsid w:val="009D198A"/>
    <w:rsid w:val="009D19D8"/>
    <w:rsid w:val="009D1AC2"/>
    <w:rsid w:val="009D1B32"/>
    <w:rsid w:val="009D1E1E"/>
    <w:rsid w:val="009D1F12"/>
    <w:rsid w:val="009D208A"/>
    <w:rsid w:val="009D2202"/>
    <w:rsid w:val="009D24D7"/>
    <w:rsid w:val="009D2560"/>
    <w:rsid w:val="009D2585"/>
    <w:rsid w:val="009D27EE"/>
    <w:rsid w:val="009D29CA"/>
    <w:rsid w:val="009D2A2C"/>
    <w:rsid w:val="009D2BCF"/>
    <w:rsid w:val="009D2CFB"/>
    <w:rsid w:val="009D2D02"/>
    <w:rsid w:val="009D2DFA"/>
    <w:rsid w:val="009D30A9"/>
    <w:rsid w:val="009D3499"/>
    <w:rsid w:val="009D34B3"/>
    <w:rsid w:val="009D356D"/>
    <w:rsid w:val="009D3576"/>
    <w:rsid w:val="009D370E"/>
    <w:rsid w:val="009D39F0"/>
    <w:rsid w:val="009D423C"/>
    <w:rsid w:val="009D43B5"/>
    <w:rsid w:val="009D43E4"/>
    <w:rsid w:val="009D4845"/>
    <w:rsid w:val="009D493F"/>
    <w:rsid w:val="009D4966"/>
    <w:rsid w:val="009D4E1E"/>
    <w:rsid w:val="009D50C8"/>
    <w:rsid w:val="009D50E8"/>
    <w:rsid w:val="009D51EC"/>
    <w:rsid w:val="009D5215"/>
    <w:rsid w:val="009D537B"/>
    <w:rsid w:val="009D53B6"/>
    <w:rsid w:val="009D55B1"/>
    <w:rsid w:val="009D5610"/>
    <w:rsid w:val="009D5662"/>
    <w:rsid w:val="009D56AC"/>
    <w:rsid w:val="009D5859"/>
    <w:rsid w:val="009D589F"/>
    <w:rsid w:val="009D5A19"/>
    <w:rsid w:val="009D5E70"/>
    <w:rsid w:val="009D5EED"/>
    <w:rsid w:val="009D618A"/>
    <w:rsid w:val="009D63BF"/>
    <w:rsid w:val="009D659E"/>
    <w:rsid w:val="009D67BC"/>
    <w:rsid w:val="009D67F1"/>
    <w:rsid w:val="009D6AA1"/>
    <w:rsid w:val="009D6C01"/>
    <w:rsid w:val="009D6CF2"/>
    <w:rsid w:val="009D6D2A"/>
    <w:rsid w:val="009D6E00"/>
    <w:rsid w:val="009D7190"/>
    <w:rsid w:val="009D73B2"/>
    <w:rsid w:val="009D75E1"/>
    <w:rsid w:val="009D764D"/>
    <w:rsid w:val="009D778F"/>
    <w:rsid w:val="009D7831"/>
    <w:rsid w:val="009D785E"/>
    <w:rsid w:val="009D7BB5"/>
    <w:rsid w:val="009D7C3F"/>
    <w:rsid w:val="009D7EB0"/>
    <w:rsid w:val="009D7FC9"/>
    <w:rsid w:val="009E0168"/>
    <w:rsid w:val="009E0199"/>
    <w:rsid w:val="009E01F3"/>
    <w:rsid w:val="009E02CD"/>
    <w:rsid w:val="009E0430"/>
    <w:rsid w:val="009E05FA"/>
    <w:rsid w:val="009E07CE"/>
    <w:rsid w:val="009E0D09"/>
    <w:rsid w:val="009E0D99"/>
    <w:rsid w:val="009E0EB6"/>
    <w:rsid w:val="009E114E"/>
    <w:rsid w:val="009E1291"/>
    <w:rsid w:val="009E1532"/>
    <w:rsid w:val="009E162C"/>
    <w:rsid w:val="009E1ABA"/>
    <w:rsid w:val="009E1D9F"/>
    <w:rsid w:val="009E1DCF"/>
    <w:rsid w:val="009E1F4E"/>
    <w:rsid w:val="009E2252"/>
    <w:rsid w:val="009E23C5"/>
    <w:rsid w:val="009E27B6"/>
    <w:rsid w:val="009E2B83"/>
    <w:rsid w:val="009E2CCE"/>
    <w:rsid w:val="009E2E16"/>
    <w:rsid w:val="009E2E91"/>
    <w:rsid w:val="009E2FAF"/>
    <w:rsid w:val="009E307A"/>
    <w:rsid w:val="009E343D"/>
    <w:rsid w:val="009E364B"/>
    <w:rsid w:val="009E3705"/>
    <w:rsid w:val="009E3B50"/>
    <w:rsid w:val="009E3C28"/>
    <w:rsid w:val="009E3D2F"/>
    <w:rsid w:val="009E3D6D"/>
    <w:rsid w:val="009E3DA9"/>
    <w:rsid w:val="009E3F35"/>
    <w:rsid w:val="009E3F8E"/>
    <w:rsid w:val="009E401F"/>
    <w:rsid w:val="009E40AA"/>
    <w:rsid w:val="009E413C"/>
    <w:rsid w:val="009E42D6"/>
    <w:rsid w:val="009E4525"/>
    <w:rsid w:val="009E45ED"/>
    <w:rsid w:val="009E468E"/>
    <w:rsid w:val="009E47F1"/>
    <w:rsid w:val="009E4807"/>
    <w:rsid w:val="009E4A67"/>
    <w:rsid w:val="009E4CC0"/>
    <w:rsid w:val="009E4D16"/>
    <w:rsid w:val="009E4D88"/>
    <w:rsid w:val="009E4DDD"/>
    <w:rsid w:val="009E4E4A"/>
    <w:rsid w:val="009E4E65"/>
    <w:rsid w:val="009E4EBD"/>
    <w:rsid w:val="009E4F3A"/>
    <w:rsid w:val="009E505C"/>
    <w:rsid w:val="009E51B5"/>
    <w:rsid w:val="009E5413"/>
    <w:rsid w:val="009E5454"/>
    <w:rsid w:val="009E559D"/>
    <w:rsid w:val="009E55DA"/>
    <w:rsid w:val="009E569B"/>
    <w:rsid w:val="009E5726"/>
    <w:rsid w:val="009E572E"/>
    <w:rsid w:val="009E57D3"/>
    <w:rsid w:val="009E5848"/>
    <w:rsid w:val="009E5A19"/>
    <w:rsid w:val="009E5AA2"/>
    <w:rsid w:val="009E5B59"/>
    <w:rsid w:val="009E5D55"/>
    <w:rsid w:val="009E5D69"/>
    <w:rsid w:val="009E5DA7"/>
    <w:rsid w:val="009E5EFA"/>
    <w:rsid w:val="009E6032"/>
    <w:rsid w:val="009E621C"/>
    <w:rsid w:val="009E623A"/>
    <w:rsid w:val="009E631D"/>
    <w:rsid w:val="009E644E"/>
    <w:rsid w:val="009E6699"/>
    <w:rsid w:val="009E672B"/>
    <w:rsid w:val="009E67B7"/>
    <w:rsid w:val="009E6820"/>
    <w:rsid w:val="009E68AB"/>
    <w:rsid w:val="009E68AF"/>
    <w:rsid w:val="009E68F6"/>
    <w:rsid w:val="009E6BB9"/>
    <w:rsid w:val="009E6C47"/>
    <w:rsid w:val="009E6DF5"/>
    <w:rsid w:val="009E6EA3"/>
    <w:rsid w:val="009E6EB6"/>
    <w:rsid w:val="009E6FF6"/>
    <w:rsid w:val="009E721B"/>
    <w:rsid w:val="009E7454"/>
    <w:rsid w:val="009E765E"/>
    <w:rsid w:val="009E7810"/>
    <w:rsid w:val="009E793B"/>
    <w:rsid w:val="009E79FD"/>
    <w:rsid w:val="009E7B76"/>
    <w:rsid w:val="009E7C17"/>
    <w:rsid w:val="009E7C5C"/>
    <w:rsid w:val="009E7C84"/>
    <w:rsid w:val="009E7D49"/>
    <w:rsid w:val="009E7E82"/>
    <w:rsid w:val="009E7EE0"/>
    <w:rsid w:val="009E7FD9"/>
    <w:rsid w:val="009F03F4"/>
    <w:rsid w:val="009F055A"/>
    <w:rsid w:val="009F065B"/>
    <w:rsid w:val="009F069C"/>
    <w:rsid w:val="009F0760"/>
    <w:rsid w:val="009F0780"/>
    <w:rsid w:val="009F078C"/>
    <w:rsid w:val="009F07C3"/>
    <w:rsid w:val="009F0C1F"/>
    <w:rsid w:val="009F0DBF"/>
    <w:rsid w:val="009F0E3E"/>
    <w:rsid w:val="009F0EB9"/>
    <w:rsid w:val="009F0F96"/>
    <w:rsid w:val="009F100F"/>
    <w:rsid w:val="009F112F"/>
    <w:rsid w:val="009F124D"/>
    <w:rsid w:val="009F1514"/>
    <w:rsid w:val="009F1674"/>
    <w:rsid w:val="009F16A3"/>
    <w:rsid w:val="009F1708"/>
    <w:rsid w:val="009F18B3"/>
    <w:rsid w:val="009F18CB"/>
    <w:rsid w:val="009F191E"/>
    <w:rsid w:val="009F19FB"/>
    <w:rsid w:val="009F20B5"/>
    <w:rsid w:val="009F20D9"/>
    <w:rsid w:val="009F21BD"/>
    <w:rsid w:val="009F21DC"/>
    <w:rsid w:val="009F220E"/>
    <w:rsid w:val="009F2216"/>
    <w:rsid w:val="009F22BB"/>
    <w:rsid w:val="009F239C"/>
    <w:rsid w:val="009F24AF"/>
    <w:rsid w:val="009F2623"/>
    <w:rsid w:val="009F26A3"/>
    <w:rsid w:val="009F26B4"/>
    <w:rsid w:val="009F27AF"/>
    <w:rsid w:val="009F27FA"/>
    <w:rsid w:val="009F2998"/>
    <w:rsid w:val="009F29AB"/>
    <w:rsid w:val="009F29D1"/>
    <w:rsid w:val="009F2A32"/>
    <w:rsid w:val="009F2A48"/>
    <w:rsid w:val="009F2B35"/>
    <w:rsid w:val="009F2C47"/>
    <w:rsid w:val="009F3084"/>
    <w:rsid w:val="009F3316"/>
    <w:rsid w:val="009F33BC"/>
    <w:rsid w:val="009F3460"/>
    <w:rsid w:val="009F3568"/>
    <w:rsid w:val="009F3E02"/>
    <w:rsid w:val="009F3E83"/>
    <w:rsid w:val="009F3EEA"/>
    <w:rsid w:val="009F43A2"/>
    <w:rsid w:val="009F44C0"/>
    <w:rsid w:val="009F44CC"/>
    <w:rsid w:val="009F49A2"/>
    <w:rsid w:val="009F49A9"/>
    <w:rsid w:val="009F4B09"/>
    <w:rsid w:val="009F4E7B"/>
    <w:rsid w:val="009F4F9A"/>
    <w:rsid w:val="009F4FBB"/>
    <w:rsid w:val="009F507D"/>
    <w:rsid w:val="009F53EC"/>
    <w:rsid w:val="009F5415"/>
    <w:rsid w:val="009F568B"/>
    <w:rsid w:val="009F5723"/>
    <w:rsid w:val="009F58BD"/>
    <w:rsid w:val="009F5A18"/>
    <w:rsid w:val="009F5C00"/>
    <w:rsid w:val="009F5C59"/>
    <w:rsid w:val="009F5CF3"/>
    <w:rsid w:val="009F5ED8"/>
    <w:rsid w:val="009F6086"/>
    <w:rsid w:val="009F6248"/>
    <w:rsid w:val="009F65ED"/>
    <w:rsid w:val="009F672B"/>
    <w:rsid w:val="009F6734"/>
    <w:rsid w:val="009F6740"/>
    <w:rsid w:val="009F67D3"/>
    <w:rsid w:val="009F68C7"/>
    <w:rsid w:val="009F698A"/>
    <w:rsid w:val="009F6BF2"/>
    <w:rsid w:val="009F6C68"/>
    <w:rsid w:val="009F6C82"/>
    <w:rsid w:val="009F6D88"/>
    <w:rsid w:val="009F6FCE"/>
    <w:rsid w:val="009F72AC"/>
    <w:rsid w:val="009F73D1"/>
    <w:rsid w:val="009F7481"/>
    <w:rsid w:val="009F74B0"/>
    <w:rsid w:val="009F750A"/>
    <w:rsid w:val="009F7545"/>
    <w:rsid w:val="009F761B"/>
    <w:rsid w:val="009F7AED"/>
    <w:rsid w:val="009F7B68"/>
    <w:rsid w:val="009F7C9E"/>
    <w:rsid w:val="009F7CA5"/>
    <w:rsid w:val="009F7CD5"/>
    <w:rsid w:val="009F7D27"/>
    <w:rsid w:val="00A003AC"/>
    <w:rsid w:val="00A0043B"/>
    <w:rsid w:val="00A0075E"/>
    <w:rsid w:val="00A00868"/>
    <w:rsid w:val="00A00884"/>
    <w:rsid w:val="00A0093C"/>
    <w:rsid w:val="00A00980"/>
    <w:rsid w:val="00A009AD"/>
    <w:rsid w:val="00A00D4C"/>
    <w:rsid w:val="00A00DAF"/>
    <w:rsid w:val="00A00F7B"/>
    <w:rsid w:val="00A00FBA"/>
    <w:rsid w:val="00A01235"/>
    <w:rsid w:val="00A0178D"/>
    <w:rsid w:val="00A017A5"/>
    <w:rsid w:val="00A0184C"/>
    <w:rsid w:val="00A01A4A"/>
    <w:rsid w:val="00A01BB9"/>
    <w:rsid w:val="00A01C25"/>
    <w:rsid w:val="00A01CFA"/>
    <w:rsid w:val="00A01D4D"/>
    <w:rsid w:val="00A01F64"/>
    <w:rsid w:val="00A02174"/>
    <w:rsid w:val="00A025E7"/>
    <w:rsid w:val="00A02641"/>
    <w:rsid w:val="00A0268A"/>
    <w:rsid w:val="00A02737"/>
    <w:rsid w:val="00A028D0"/>
    <w:rsid w:val="00A02986"/>
    <w:rsid w:val="00A02E52"/>
    <w:rsid w:val="00A0305F"/>
    <w:rsid w:val="00A03293"/>
    <w:rsid w:val="00A03475"/>
    <w:rsid w:val="00A03603"/>
    <w:rsid w:val="00A0396F"/>
    <w:rsid w:val="00A03AD3"/>
    <w:rsid w:val="00A03AEA"/>
    <w:rsid w:val="00A03E66"/>
    <w:rsid w:val="00A03F54"/>
    <w:rsid w:val="00A044C1"/>
    <w:rsid w:val="00A04545"/>
    <w:rsid w:val="00A04616"/>
    <w:rsid w:val="00A047CA"/>
    <w:rsid w:val="00A049ED"/>
    <w:rsid w:val="00A04C86"/>
    <w:rsid w:val="00A04D15"/>
    <w:rsid w:val="00A04DFD"/>
    <w:rsid w:val="00A04EAC"/>
    <w:rsid w:val="00A05061"/>
    <w:rsid w:val="00A0506E"/>
    <w:rsid w:val="00A05097"/>
    <w:rsid w:val="00A050C4"/>
    <w:rsid w:val="00A05102"/>
    <w:rsid w:val="00A05138"/>
    <w:rsid w:val="00A051E5"/>
    <w:rsid w:val="00A0552B"/>
    <w:rsid w:val="00A056E0"/>
    <w:rsid w:val="00A05728"/>
    <w:rsid w:val="00A0576D"/>
    <w:rsid w:val="00A0589B"/>
    <w:rsid w:val="00A058BC"/>
    <w:rsid w:val="00A0592E"/>
    <w:rsid w:val="00A05954"/>
    <w:rsid w:val="00A05A3C"/>
    <w:rsid w:val="00A05C3B"/>
    <w:rsid w:val="00A05D28"/>
    <w:rsid w:val="00A05EE0"/>
    <w:rsid w:val="00A06018"/>
    <w:rsid w:val="00A060EA"/>
    <w:rsid w:val="00A062CE"/>
    <w:rsid w:val="00A06454"/>
    <w:rsid w:val="00A066B9"/>
    <w:rsid w:val="00A067FE"/>
    <w:rsid w:val="00A069A5"/>
    <w:rsid w:val="00A069EE"/>
    <w:rsid w:val="00A070F5"/>
    <w:rsid w:val="00A0728C"/>
    <w:rsid w:val="00A07306"/>
    <w:rsid w:val="00A07311"/>
    <w:rsid w:val="00A075EF"/>
    <w:rsid w:val="00A07612"/>
    <w:rsid w:val="00A0769F"/>
    <w:rsid w:val="00A076A8"/>
    <w:rsid w:val="00A07758"/>
    <w:rsid w:val="00A07831"/>
    <w:rsid w:val="00A07B4E"/>
    <w:rsid w:val="00A07B9C"/>
    <w:rsid w:val="00A07BD6"/>
    <w:rsid w:val="00A07CA9"/>
    <w:rsid w:val="00A07E91"/>
    <w:rsid w:val="00A07F1C"/>
    <w:rsid w:val="00A102D3"/>
    <w:rsid w:val="00A10325"/>
    <w:rsid w:val="00A103FD"/>
    <w:rsid w:val="00A10449"/>
    <w:rsid w:val="00A10480"/>
    <w:rsid w:val="00A1055E"/>
    <w:rsid w:val="00A106F2"/>
    <w:rsid w:val="00A10789"/>
    <w:rsid w:val="00A10866"/>
    <w:rsid w:val="00A10962"/>
    <w:rsid w:val="00A109D0"/>
    <w:rsid w:val="00A10C14"/>
    <w:rsid w:val="00A10DCA"/>
    <w:rsid w:val="00A10DDD"/>
    <w:rsid w:val="00A10E60"/>
    <w:rsid w:val="00A112E7"/>
    <w:rsid w:val="00A113B0"/>
    <w:rsid w:val="00A11466"/>
    <w:rsid w:val="00A1152A"/>
    <w:rsid w:val="00A11570"/>
    <w:rsid w:val="00A11ABC"/>
    <w:rsid w:val="00A11AC5"/>
    <w:rsid w:val="00A11AE4"/>
    <w:rsid w:val="00A11B9C"/>
    <w:rsid w:val="00A11C0D"/>
    <w:rsid w:val="00A11C2E"/>
    <w:rsid w:val="00A11C43"/>
    <w:rsid w:val="00A11C76"/>
    <w:rsid w:val="00A11EB5"/>
    <w:rsid w:val="00A1201D"/>
    <w:rsid w:val="00A125DF"/>
    <w:rsid w:val="00A12681"/>
    <w:rsid w:val="00A12774"/>
    <w:rsid w:val="00A12B6D"/>
    <w:rsid w:val="00A12C8F"/>
    <w:rsid w:val="00A12E53"/>
    <w:rsid w:val="00A12EAA"/>
    <w:rsid w:val="00A1303A"/>
    <w:rsid w:val="00A131A7"/>
    <w:rsid w:val="00A131BF"/>
    <w:rsid w:val="00A132C6"/>
    <w:rsid w:val="00A133A0"/>
    <w:rsid w:val="00A13563"/>
    <w:rsid w:val="00A1383A"/>
    <w:rsid w:val="00A13ED0"/>
    <w:rsid w:val="00A13F5B"/>
    <w:rsid w:val="00A13F76"/>
    <w:rsid w:val="00A14088"/>
    <w:rsid w:val="00A14095"/>
    <w:rsid w:val="00A140A4"/>
    <w:rsid w:val="00A14153"/>
    <w:rsid w:val="00A14172"/>
    <w:rsid w:val="00A1450A"/>
    <w:rsid w:val="00A1468D"/>
    <w:rsid w:val="00A146CA"/>
    <w:rsid w:val="00A14784"/>
    <w:rsid w:val="00A149A8"/>
    <w:rsid w:val="00A14AF4"/>
    <w:rsid w:val="00A14C22"/>
    <w:rsid w:val="00A14CBF"/>
    <w:rsid w:val="00A14CC2"/>
    <w:rsid w:val="00A14E52"/>
    <w:rsid w:val="00A14FC5"/>
    <w:rsid w:val="00A153C5"/>
    <w:rsid w:val="00A1540D"/>
    <w:rsid w:val="00A1557C"/>
    <w:rsid w:val="00A157DA"/>
    <w:rsid w:val="00A15B55"/>
    <w:rsid w:val="00A15B5E"/>
    <w:rsid w:val="00A15D56"/>
    <w:rsid w:val="00A15D6F"/>
    <w:rsid w:val="00A16099"/>
    <w:rsid w:val="00A1618A"/>
    <w:rsid w:val="00A161CF"/>
    <w:rsid w:val="00A1643C"/>
    <w:rsid w:val="00A166D2"/>
    <w:rsid w:val="00A16864"/>
    <w:rsid w:val="00A169D0"/>
    <w:rsid w:val="00A16B51"/>
    <w:rsid w:val="00A16C64"/>
    <w:rsid w:val="00A16CF4"/>
    <w:rsid w:val="00A16D6E"/>
    <w:rsid w:val="00A16D84"/>
    <w:rsid w:val="00A16EC9"/>
    <w:rsid w:val="00A16F4E"/>
    <w:rsid w:val="00A1716E"/>
    <w:rsid w:val="00A17235"/>
    <w:rsid w:val="00A1729A"/>
    <w:rsid w:val="00A17573"/>
    <w:rsid w:val="00A17C98"/>
    <w:rsid w:val="00A17E20"/>
    <w:rsid w:val="00A17F1E"/>
    <w:rsid w:val="00A200F8"/>
    <w:rsid w:val="00A20242"/>
    <w:rsid w:val="00A20351"/>
    <w:rsid w:val="00A2064A"/>
    <w:rsid w:val="00A2085A"/>
    <w:rsid w:val="00A20BDC"/>
    <w:rsid w:val="00A20CF6"/>
    <w:rsid w:val="00A20D92"/>
    <w:rsid w:val="00A210A1"/>
    <w:rsid w:val="00A212C5"/>
    <w:rsid w:val="00A213F4"/>
    <w:rsid w:val="00A217DD"/>
    <w:rsid w:val="00A217EA"/>
    <w:rsid w:val="00A217EB"/>
    <w:rsid w:val="00A21852"/>
    <w:rsid w:val="00A218BF"/>
    <w:rsid w:val="00A218D0"/>
    <w:rsid w:val="00A21972"/>
    <w:rsid w:val="00A21A66"/>
    <w:rsid w:val="00A21ACF"/>
    <w:rsid w:val="00A21BD3"/>
    <w:rsid w:val="00A21BF7"/>
    <w:rsid w:val="00A21C6E"/>
    <w:rsid w:val="00A21F2E"/>
    <w:rsid w:val="00A21F7A"/>
    <w:rsid w:val="00A22104"/>
    <w:rsid w:val="00A22119"/>
    <w:rsid w:val="00A22201"/>
    <w:rsid w:val="00A22327"/>
    <w:rsid w:val="00A22372"/>
    <w:rsid w:val="00A22435"/>
    <w:rsid w:val="00A229B1"/>
    <w:rsid w:val="00A22AE8"/>
    <w:rsid w:val="00A22DA1"/>
    <w:rsid w:val="00A22EDC"/>
    <w:rsid w:val="00A23168"/>
    <w:rsid w:val="00A231D3"/>
    <w:rsid w:val="00A2328C"/>
    <w:rsid w:val="00A2340A"/>
    <w:rsid w:val="00A23452"/>
    <w:rsid w:val="00A23674"/>
    <w:rsid w:val="00A23827"/>
    <w:rsid w:val="00A23A98"/>
    <w:rsid w:val="00A23CCB"/>
    <w:rsid w:val="00A23D09"/>
    <w:rsid w:val="00A24061"/>
    <w:rsid w:val="00A24182"/>
    <w:rsid w:val="00A24246"/>
    <w:rsid w:val="00A242C4"/>
    <w:rsid w:val="00A24396"/>
    <w:rsid w:val="00A244AF"/>
    <w:rsid w:val="00A245F9"/>
    <w:rsid w:val="00A24845"/>
    <w:rsid w:val="00A2498E"/>
    <w:rsid w:val="00A24C6F"/>
    <w:rsid w:val="00A24DB0"/>
    <w:rsid w:val="00A2542F"/>
    <w:rsid w:val="00A2569D"/>
    <w:rsid w:val="00A256A4"/>
    <w:rsid w:val="00A25AA5"/>
    <w:rsid w:val="00A25CD8"/>
    <w:rsid w:val="00A25D83"/>
    <w:rsid w:val="00A25F76"/>
    <w:rsid w:val="00A26121"/>
    <w:rsid w:val="00A26229"/>
    <w:rsid w:val="00A266C7"/>
    <w:rsid w:val="00A26749"/>
    <w:rsid w:val="00A26A33"/>
    <w:rsid w:val="00A26ABD"/>
    <w:rsid w:val="00A26C14"/>
    <w:rsid w:val="00A26DD7"/>
    <w:rsid w:val="00A26EAA"/>
    <w:rsid w:val="00A27166"/>
    <w:rsid w:val="00A271E0"/>
    <w:rsid w:val="00A27246"/>
    <w:rsid w:val="00A2738C"/>
    <w:rsid w:val="00A27513"/>
    <w:rsid w:val="00A27646"/>
    <w:rsid w:val="00A277A6"/>
    <w:rsid w:val="00A277F3"/>
    <w:rsid w:val="00A2786C"/>
    <w:rsid w:val="00A279B5"/>
    <w:rsid w:val="00A27B4F"/>
    <w:rsid w:val="00A27B89"/>
    <w:rsid w:val="00A27D0B"/>
    <w:rsid w:val="00A27EBF"/>
    <w:rsid w:val="00A27F1C"/>
    <w:rsid w:val="00A3006F"/>
    <w:rsid w:val="00A30140"/>
    <w:rsid w:val="00A30180"/>
    <w:rsid w:val="00A30269"/>
    <w:rsid w:val="00A3034C"/>
    <w:rsid w:val="00A303AF"/>
    <w:rsid w:val="00A30610"/>
    <w:rsid w:val="00A30722"/>
    <w:rsid w:val="00A30B49"/>
    <w:rsid w:val="00A30BA5"/>
    <w:rsid w:val="00A30D39"/>
    <w:rsid w:val="00A30D3E"/>
    <w:rsid w:val="00A30E2E"/>
    <w:rsid w:val="00A30ED1"/>
    <w:rsid w:val="00A30EE5"/>
    <w:rsid w:val="00A310D2"/>
    <w:rsid w:val="00A316C7"/>
    <w:rsid w:val="00A31718"/>
    <w:rsid w:val="00A318EC"/>
    <w:rsid w:val="00A31AEF"/>
    <w:rsid w:val="00A31BB1"/>
    <w:rsid w:val="00A31C98"/>
    <w:rsid w:val="00A31DBA"/>
    <w:rsid w:val="00A31DCF"/>
    <w:rsid w:val="00A31F05"/>
    <w:rsid w:val="00A31F7B"/>
    <w:rsid w:val="00A320ED"/>
    <w:rsid w:val="00A324E1"/>
    <w:rsid w:val="00A3259B"/>
    <w:rsid w:val="00A325B0"/>
    <w:rsid w:val="00A325CC"/>
    <w:rsid w:val="00A3280F"/>
    <w:rsid w:val="00A32BC2"/>
    <w:rsid w:val="00A32E2C"/>
    <w:rsid w:val="00A330CC"/>
    <w:rsid w:val="00A33508"/>
    <w:rsid w:val="00A3355C"/>
    <w:rsid w:val="00A335A7"/>
    <w:rsid w:val="00A3378A"/>
    <w:rsid w:val="00A337BE"/>
    <w:rsid w:val="00A338FE"/>
    <w:rsid w:val="00A3396C"/>
    <w:rsid w:val="00A33D22"/>
    <w:rsid w:val="00A33DC2"/>
    <w:rsid w:val="00A33E58"/>
    <w:rsid w:val="00A33EAB"/>
    <w:rsid w:val="00A33F8E"/>
    <w:rsid w:val="00A340F7"/>
    <w:rsid w:val="00A341AF"/>
    <w:rsid w:val="00A342F7"/>
    <w:rsid w:val="00A3447F"/>
    <w:rsid w:val="00A344DB"/>
    <w:rsid w:val="00A34555"/>
    <w:rsid w:val="00A3457C"/>
    <w:rsid w:val="00A3463F"/>
    <w:rsid w:val="00A34ADF"/>
    <w:rsid w:val="00A34B53"/>
    <w:rsid w:val="00A34E60"/>
    <w:rsid w:val="00A34FEE"/>
    <w:rsid w:val="00A3520A"/>
    <w:rsid w:val="00A352E5"/>
    <w:rsid w:val="00A35455"/>
    <w:rsid w:val="00A35710"/>
    <w:rsid w:val="00A358A1"/>
    <w:rsid w:val="00A35BA8"/>
    <w:rsid w:val="00A35D7E"/>
    <w:rsid w:val="00A35D87"/>
    <w:rsid w:val="00A365D3"/>
    <w:rsid w:val="00A365E1"/>
    <w:rsid w:val="00A36621"/>
    <w:rsid w:val="00A366D3"/>
    <w:rsid w:val="00A36AB3"/>
    <w:rsid w:val="00A36D02"/>
    <w:rsid w:val="00A36E45"/>
    <w:rsid w:val="00A36F94"/>
    <w:rsid w:val="00A36FAB"/>
    <w:rsid w:val="00A3711D"/>
    <w:rsid w:val="00A37120"/>
    <w:rsid w:val="00A3714C"/>
    <w:rsid w:val="00A37177"/>
    <w:rsid w:val="00A37187"/>
    <w:rsid w:val="00A37575"/>
    <w:rsid w:val="00A376DF"/>
    <w:rsid w:val="00A37700"/>
    <w:rsid w:val="00A3791B"/>
    <w:rsid w:val="00A37975"/>
    <w:rsid w:val="00A37ACB"/>
    <w:rsid w:val="00A37B32"/>
    <w:rsid w:val="00A37B36"/>
    <w:rsid w:val="00A37C73"/>
    <w:rsid w:val="00A37DAA"/>
    <w:rsid w:val="00A37F32"/>
    <w:rsid w:val="00A40026"/>
    <w:rsid w:val="00A40137"/>
    <w:rsid w:val="00A40184"/>
    <w:rsid w:val="00A40367"/>
    <w:rsid w:val="00A40696"/>
    <w:rsid w:val="00A40827"/>
    <w:rsid w:val="00A408C2"/>
    <w:rsid w:val="00A409C2"/>
    <w:rsid w:val="00A40E0D"/>
    <w:rsid w:val="00A40F1A"/>
    <w:rsid w:val="00A40FF1"/>
    <w:rsid w:val="00A410B3"/>
    <w:rsid w:val="00A41101"/>
    <w:rsid w:val="00A41189"/>
    <w:rsid w:val="00A412CD"/>
    <w:rsid w:val="00A4132A"/>
    <w:rsid w:val="00A4141D"/>
    <w:rsid w:val="00A4141F"/>
    <w:rsid w:val="00A41603"/>
    <w:rsid w:val="00A417FA"/>
    <w:rsid w:val="00A4184D"/>
    <w:rsid w:val="00A41A2F"/>
    <w:rsid w:val="00A41A43"/>
    <w:rsid w:val="00A41AE8"/>
    <w:rsid w:val="00A41BC2"/>
    <w:rsid w:val="00A41C35"/>
    <w:rsid w:val="00A41DFF"/>
    <w:rsid w:val="00A41EBF"/>
    <w:rsid w:val="00A41FA3"/>
    <w:rsid w:val="00A41FC6"/>
    <w:rsid w:val="00A42041"/>
    <w:rsid w:val="00A420AA"/>
    <w:rsid w:val="00A420B3"/>
    <w:rsid w:val="00A423A7"/>
    <w:rsid w:val="00A42719"/>
    <w:rsid w:val="00A427BB"/>
    <w:rsid w:val="00A42918"/>
    <w:rsid w:val="00A42C77"/>
    <w:rsid w:val="00A42DA6"/>
    <w:rsid w:val="00A42FC6"/>
    <w:rsid w:val="00A430AD"/>
    <w:rsid w:val="00A43118"/>
    <w:rsid w:val="00A43382"/>
    <w:rsid w:val="00A434AA"/>
    <w:rsid w:val="00A435E7"/>
    <w:rsid w:val="00A437F0"/>
    <w:rsid w:val="00A4381C"/>
    <w:rsid w:val="00A4389D"/>
    <w:rsid w:val="00A43D13"/>
    <w:rsid w:val="00A4415E"/>
    <w:rsid w:val="00A44201"/>
    <w:rsid w:val="00A442AD"/>
    <w:rsid w:val="00A44455"/>
    <w:rsid w:val="00A445BE"/>
    <w:rsid w:val="00A445F8"/>
    <w:rsid w:val="00A4470F"/>
    <w:rsid w:val="00A4471B"/>
    <w:rsid w:val="00A44826"/>
    <w:rsid w:val="00A448DF"/>
    <w:rsid w:val="00A44AB0"/>
    <w:rsid w:val="00A44D31"/>
    <w:rsid w:val="00A44EC5"/>
    <w:rsid w:val="00A45658"/>
    <w:rsid w:val="00A4568E"/>
    <w:rsid w:val="00A4572E"/>
    <w:rsid w:val="00A457A0"/>
    <w:rsid w:val="00A45821"/>
    <w:rsid w:val="00A45AF6"/>
    <w:rsid w:val="00A45B82"/>
    <w:rsid w:val="00A45C0E"/>
    <w:rsid w:val="00A45F63"/>
    <w:rsid w:val="00A45F87"/>
    <w:rsid w:val="00A46097"/>
    <w:rsid w:val="00A46286"/>
    <w:rsid w:val="00A46688"/>
    <w:rsid w:val="00A4672F"/>
    <w:rsid w:val="00A4690B"/>
    <w:rsid w:val="00A46A9C"/>
    <w:rsid w:val="00A46A9D"/>
    <w:rsid w:val="00A46BA3"/>
    <w:rsid w:val="00A46C30"/>
    <w:rsid w:val="00A46CFA"/>
    <w:rsid w:val="00A46E0D"/>
    <w:rsid w:val="00A46E61"/>
    <w:rsid w:val="00A46FBD"/>
    <w:rsid w:val="00A473D7"/>
    <w:rsid w:val="00A47456"/>
    <w:rsid w:val="00A4745E"/>
    <w:rsid w:val="00A474C3"/>
    <w:rsid w:val="00A4758D"/>
    <w:rsid w:val="00A4763B"/>
    <w:rsid w:val="00A47677"/>
    <w:rsid w:val="00A47896"/>
    <w:rsid w:val="00A4791E"/>
    <w:rsid w:val="00A479A7"/>
    <w:rsid w:val="00A47BBB"/>
    <w:rsid w:val="00A47CE5"/>
    <w:rsid w:val="00A47D71"/>
    <w:rsid w:val="00A47E32"/>
    <w:rsid w:val="00A47EF6"/>
    <w:rsid w:val="00A47FC7"/>
    <w:rsid w:val="00A5007E"/>
    <w:rsid w:val="00A501FD"/>
    <w:rsid w:val="00A502E5"/>
    <w:rsid w:val="00A50435"/>
    <w:rsid w:val="00A50517"/>
    <w:rsid w:val="00A50983"/>
    <w:rsid w:val="00A50C6C"/>
    <w:rsid w:val="00A50D1C"/>
    <w:rsid w:val="00A50E53"/>
    <w:rsid w:val="00A51011"/>
    <w:rsid w:val="00A5105A"/>
    <w:rsid w:val="00A510AA"/>
    <w:rsid w:val="00A51167"/>
    <w:rsid w:val="00A51434"/>
    <w:rsid w:val="00A51515"/>
    <w:rsid w:val="00A5154E"/>
    <w:rsid w:val="00A51558"/>
    <w:rsid w:val="00A5157C"/>
    <w:rsid w:val="00A51664"/>
    <w:rsid w:val="00A5190A"/>
    <w:rsid w:val="00A519E9"/>
    <w:rsid w:val="00A51AD1"/>
    <w:rsid w:val="00A51BC6"/>
    <w:rsid w:val="00A51BE3"/>
    <w:rsid w:val="00A52144"/>
    <w:rsid w:val="00A522B0"/>
    <w:rsid w:val="00A5267C"/>
    <w:rsid w:val="00A52A7C"/>
    <w:rsid w:val="00A52E9B"/>
    <w:rsid w:val="00A52F66"/>
    <w:rsid w:val="00A53226"/>
    <w:rsid w:val="00A538FC"/>
    <w:rsid w:val="00A53A66"/>
    <w:rsid w:val="00A53C57"/>
    <w:rsid w:val="00A53CD2"/>
    <w:rsid w:val="00A53CF9"/>
    <w:rsid w:val="00A53D2E"/>
    <w:rsid w:val="00A53EE0"/>
    <w:rsid w:val="00A5406D"/>
    <w:rsid w:val="00A540FE"/>
    <w:rsid w:val="00A54155"/>
    <w:rsid w:val="00A54179"/>
    <w:rsid w:val="00A541E9"/>
    <w:rsid w:val="00A544E7"/>
    <w:rsid w:val="00A545DB"/>
    <w:rsid w:val="00A54696"/>
    <w:rsid w:val="00A547AE"/>
    <w:rsid w:val="00A548FE"/>
    <w:rsid w:val="00A54AC0"/>
    <w:rsid w:val="00A54B98"/>
    <w:rsid w:val="00A54D4C"/>
    <w:rsid w:val="00A54DA9"/>
    <w:rsid w:val="00A54DAF"/>
    <w:rsid w:val="00A54E90"/>
    <w:rsid w:val="00A54ED7"/>
    <w:rsid w:val="00A54F53"/>
    <w:rsid w:val="00A55065"/>
    <w:rsid w:val="00A550D5"/>
    <w:rsid w:val="00A55165"/>
    <w:rsid w:val="00A551EB"/>
    <w:rsid w:val="00A55448"/>
    <w:rsid w:val="00A557C1"/>
    <w:rsid w:val="00A557E9"/>
    <w:rsid w:val="00A55AA7"/>
    <w:rsid w:val="00A55B57"/>
    <w:rsid w:val="00A55C61"/>
    <w:rsid w:val="00A55CA0"/>
    <w:rsid w:val="00A55CC5"/>
    <w:rsid w:val="00A55CE9"/>
    <w:rsid w:val="00A55DA3"/>
    <w:rsid w:val="00A55F43"/>
    <w:rsid w:val="00A55F8E"/>
    <w:rsid w:val="00A55FB6"/>
    <w:rsid w:val="00A56576"/>
    <w:rsid w:val="00A5673B"/>
    <w:rsid w:val="00A567FC"/>
    <w:rsid w:val="00A569B0"/>
    <w:rsid w:val="00A56BB0"/>
    <w:rsid w:val="00A56BEC"/>
    <w:rsid w:val="00A56C96"/>
    <w:rsid w:val="00A56F5D"/>
    <w:rsid w:val="00A572F1"/>
    <w:rsid w:val="00A57492"/>
    <w:rsid w:val="00A57571"/>
    <w:rsid w:val="00A5789B"/>
    <w:rsid w:val="00A57A84"/>
    <w:rsid w:val="00A57F1B"/>
    <w:rsid w:val="00A603E2"/>
    <w:rsid w:val="00A60432"/>
    <w:rsid w:val="00A6045F"/>
    <w:rsid w:val="00A6052D"/>
    <w:rsid w:val="00A60536"/>
    <w:rsid w:val="00A605F5"/>
    <w:rsid w:val="00A60629"/>
    <w:rsid w:val="00A60656"/>
    <w:rsid w:val="00A609A2"/>
    <w:rsid w:val="00A60D80"/>
    <w:rsid w:val="00A60E3B"/>
    <w:rsid w:val="00A610B6"/>
    <w:rsid w:val="00A610D3"/>
    <w:rsid w:val="00A61468"/>
    <w:rsid w:val="00A6153A"/>
    <w:rsid w:val="00A6161B"/>
    <w:rsid w:val="00A61862"/>
    <w:rsid w:val="00A61890"/>
    <w:rsid w:val="00A61978"/>
    <w:rsid w:val="00A61A11"/>
    <w:rsid w:val="00A61E6B"/>
    <w:rsid w:val="00A61FE6"/>
    <w:rsid w:val="00A61FEE"/>
    <w:rsid w:val="00A62112"/>
    <w:rsid w:val="00A623A9"/>
    <w:rsid w:val="00A625D1"/>
    <w:rsid w:val="00A62675"/>
    <w:rsid w:val="00A6277C"/>
    <w:rsid w:val="00A6280F"/>
    <w:rsid w:val="00A62ADA"/>
    <w:rsid w:val="00A62B3B"/>
    <w:rsid w:val="00A62BB3"/>
    <w:rsid w:val="00A62BCF"/>
    <w:rsid w:val="00A62D40"/>
    <w:rsid w:val="00A63002"/>
    <w:rsid w:val="00A630FB"/>
    <w:rsid w:val="00A633AF"/>
    <w:rsid w:val="00A633D8"/>
    <w:rsid w:val="00A63419"/>
    <w:rsid w:val="00A634B6"/>
    <w:rsid w:val="00A6362A"/>
    <w:rsid w:val="00A636C9"/>
    <w:rsid w:val="00A6373D"/>
    <w:rsid w:val="00A63A13"/>
    <w:rsid w:val="00A63B24"/>
    <w:rsid w:val="00A63C32"/>
    <w:rsid w:val="00A63C3F"/>
    <w:rsid w:val="00A63D1D"/>
    <w:rsid w:val="00A63D7F"/>
    <w:rsid w:val="00A63F1F"/>
    <w:rsid w:val="00A64015"/>
    <w:rsid w:val="00A641EF"/>
    <w:rsid w:val="00A64243"/>
    <w:rsid w:val="00A643DC"/>
    <w:rsid w:val="00A644D3"/>
    <w:rsid w:val="00A6476D"/>
    <w:rsid w:val="00A647B4"/>
    <w:rsid w:val="00A647B9"/>
    <w:rsid w:val="00A65216"/>
    <w:rsid w:val="00A65470"/>
    <w:rsid w:val="00A654EB"/>
    <w:rsid w:val="00A6584D"/>
    <w:rsid w:val="00A65A72"/>
    <w:rsid w:val="00A65BB0"/>
    <w:rsid w:val="00A65CCB"/>
    <w:rsid w:val="00A65EAA"/>
    <w:rsid w:val="00A66050"/>
    <w:rsid w:val="00A660C6"/>
    <w:rsid w:val="00A663BD"/>
    <w:rsid w:val="00A66456"/>
    <w:rsid w:val="00A66570"/>
    <w:rsid w:val="00A6662A"/>
    <w:rsid w:val="00A66648"/>
    <w:rsid w:val="00A66777"/>
    <w:rsid w:val="00A66809"/>
    <w:rsid w:val="00A6686F"/>
    <w:rsid w:val="00A6689B"/>
    <w:rsid w:val="00A66997"/>
    <w:rsid w:val="00A66F1D"/>
    <w:rsid w:val="00A6711B"/>
    <w:rsid w:val="00A67122"/>
    <w:rsid w:val="00A67152"/>
    <w:rsid w:val="00A67232"/>
    <w:rsid w:val="00A67753"/>
    <w:rsid w:val="00A677E8"/>
    <w:rsid w:val="00A6781E"/>
    <w:rsid w:val="00A6797D"/>
    <w:rsid w:val="00A67A26"/>
    <w:rsid w:val="00A67A37"/>
    <w:rsid w:val="00A67CB6"/>
    <w:rsid w:val="00A67D28"/>
    <w:rsid w:val="00A7004C"/>
    <w:rsid w:val="00A70199"/>
    <w:rsid w:val="00A70228"/>
    <w:rsid w:val="00A70536"/>
    <w:rsid w:val="00A705A2"/>
    <w:rsid w:val="00A705E0"/>
    <w:rsid w:val="00A70639"/>
    <w:rsid w:val="00A70876"/>
    <w:rsid w:val="00A708DA"/>
    <w:rsid w:val="00A70B9C"/>
    <w:rsid w:val="00A70CC3"/>
    <w:rsid w:val="00A71116"/>
    <w:rsid w:val="00A71138"/>
    <w:rsid w:val="00A71154"/>
    <w:rsid w:val="00A713B6"/>
    <w:rsid w:val="00A716C9"/>
    <w:rsid w:val="00A71776"/>
    <w:rsid w:val="00A717FD"/>
    <w:rsid w:val="00A71ACF"/>
    <w:rsid w:val="00A71C73"/>
    <w:rsid w:val="00A71CAA"/>
    <w:rsid w:val="00A71CE0"/>
    <w:rsid w:val="00A71D21"/>
    <w:rsid w:val="00A71F83"/>
    <w:rsid w:val="00A71FA5"/>
    <w:rsid w:val="00A72053"/>
    <w:rsid w:val="00A7208F"/>
    <w:rsid w:val="00A723C0"/>
    <w:rsid w:val="00A72485"/>
    <w:rsid w:val="00A725A5"/>
    <w:rsid w:val="00A72879"/>
    <w:rsid w:val="00A72B3E"/>
    <w:rsid w:val="00A72C7E"/>
    <w:rsid w:val="00A72CD5"/>
    <w:rsid w:val="00A72FB3"/>
    <w:rsid w:val="00A72FD5"/>
    <w:rsid w:val="00A73524"/>
    <w:rsid w:val="00A73576"/>
    <w:rsid w:val="00A7363D"/>
    <w:rsid w:val="00A736A7"/>
    <w:rsid w:val="00A73728"/>
    <w:rsid w:val="00A73776"/>
    <w:rsid w:val="00A73C47"/>
    <w:rsid w:val="00A73E9D"/>
    <w:rsid w:val="00A73FB4"/>
    <w:rsid w:val="00A73FC3"/>
    <w:rsid w:val="00A7431E"/>
    <w:rsid w:val="00A7463A"/>
    <w:rsid w:val="00A74855"/>
    <w:rsid w:val="00A748C3"/>
    <w:rsid w:val="00A748EF"/>
    <w:rsid w:val="00A74970"/>
    <w:rsid w:val="00A74971"/>
    <w:rsid w:val="00A74B24"/>
    <w:rsid w:val="00A74B80"/>
    <w:rsid w:val="00A74C9A"/>
    <w:rsid w:val="00A74D02"/>
    <w:rsid w:val="00A74DD2"/>
    <w:rsid w:val="00A74F65"/>
    <w:rsid w:val="00A750BA"/>
    <w:rsid w:val="00A7518D"/>
    <w:rsid w:val="00A75407"/>
    <w:rsid w:val="00A75727"/>
    <w:rsid w:val="00A758E4"/>
    <w:rsid w:val="00A759C6"/>
    <w:rsid w:val="00A75B97"/>
    <w:rsid w:val="00A75CD0"/>
    <w:rsid w:val="00A75DAD"/>
    <w:rsid w:val="00A75DC5"/>
    <w:rsid w:val="00A75E63"/>
    <w:rsid w:val="00A75FEB"/>
    <w:rsid w:val="00A761C8"/>
    <w:rsid w:val="00A76217"/>
    <w:rsid w:val="00A76316"/>
    <w:rsid w:val="00A76452"/>
    <w:rsid w:val="00A765E6"/>
    <w:rsid w:val="00A76672"/>
    <w:rsid w:val="00A766F8"/>
    <w:rsid w:val="00A76809"/>
    <w:rsid w:val="00A76B78"/>
    <w:rsid w:val="00A76D2E"/>
    <w:rsid w:val="00A76FFD"/>
    <w:rsid w:val="00A77063"/>
    <w:rsid w:val="00A771F7"/>
    <w:rsid w:val="00A7724C"/>
    <w:rsid w:val="00A77351"/>
    <w:rsid w:val="00A7758E"/>
    <w:rsid w:val="00A7759B"/>
    <w:rsid w:val="00A775A9"/>
    <w:rsid w:val="00A77675"/>
    <w:rsid w:val="00A778F1"/>
    <w:rsid w:val="00A77A99"/>
    <w:rsid w:val="00A77B85"/>
    <w:rsid w:val="00A77C03"/>
    <w:rsid w:val="00A77DF2"/>
    <w:rsid w:val="00A77E73"/>
    <w:rsid w:val="00A77EB6"/>
    <w:rsid w:val="00A77FC9"/>
    <w:rsid w:val="00A800AE"/>
    <w:rsid w:val="00A805ED"/>
    <w:rsid w:val="00A80B28"/>
    <w:rsid w:val="00A80E2E"/>
    <w:rsid w:val="00A80FE3"/>
    <w:rsid w:val="00A8124E"/>
    <w:rsid w:val="00A813F8"/>
    <w:rsid w:val="00A81636"/>
    <w:rsid w:val="00A81637"/>
    <w:rsid w:val="00A81783"/>
    <w:rsid w:val="00A817AB"/>
    <w:rsid w:val="00A818EC"/>
    <w:rsid w:val="00A819B0"/>
    <w:rsid w:val="00A81D99"/>
    <w:rsid w:val="00A81EB6"/>
    <w:rsid w:val="00A81F4D"/>
    <w:rsid w:val="00A81FD0"/>
    <w:rsid w:val="00A820DC"/>
    <w:rsid w:val="00A82451"/>
    <w:rsid w:val="00A82657"/>
    <w:rsid w:val="00A82BA6"/>
    <w:rsid w:val="00A82C8C"/>
    <w:rsid w:val="00A831E4"/>
    <w:rsid w:val="00A8340C"/>
    <w:rsid w:val="00A8371A"/>
    <w:rsid w:val="00A8377D"/>
    <w:rsid w:val="00A83985"/>
    <w:rsid w:val="00A839AC"/>
    <w:rsid w:val="00A83BBC"/>
    <w:rsid w:val="00A83C38"/>
    <w:rsid w:val="00A83D8A"/>
    <w:rsid w:val="00A83EC8"/>
    <w:rsid w:val="00A83EFA"/>
    <w:rsid w:val="00A83F44"/>
    <w:rsid w:val="00A83F88"/>
    <w:rsid w:val="00A84476"/>
    <w:rsid w:val="00A8477E"/>
    <w:rsid w:val="00A84852"/>
    <w:rsid w:val="00A84AE5"/>
    <w:rsid w:val="00A84C70"/>
    <w:rsid w:val="00A84E34"/>
    <w:rsid w:val="00A84F5E"/>
    <w:rsid w:val="00A84FB5"/>
    <w:rsid w:val="00A8531C"/>
    <w:rsid w:val="00A853F4"/>
    <w:rsid w:val="00A85409"/>
    <w:rsid w:val="00A8543D"/>
    <w:rsid w:val="00A857A3"/>
    <w:rsid w:val="00A85AAA"/>
    <w:rsid w:val="00A85E32"/>
    <w:rsid w:val="00A86275"/>
    <w:rsid w:val="00A86382"/>
    <w:rsid w:val="00A864CE"/>
    <w:rsid w:val="00A86612"/>
    <w:rsid w:val="00A866FC"/>
    <w:rsid w:val="00A868BF"/>
    <w:rsid w:val="00A86918"/>
    <w:rsid w:val="00A86983"/>
    <w:rsid w:val="00A86B35"/>
    <w:rsid w:val="00A86BF6"/>
    <w:rsid w:val="00A86C07"/>
    <w:rsid w:val="00A86D0F"/>
    <w:rsid w:val="00A87012"/>
    <w:rsid w:val="00A8710E"/>
    <w:rsid w:val="00A872B0"/>
    <w:rsid w:val="00A8739A"/>
    <w:rsid w:val="00A875F5"/>
    <w:rsid w:val="00A87772"/>
    <w:rsid w:val="00A877DD"/>
    <w:rsid w:val="00A8788E"/>
    <w:rsid w:val="00A87901"/>
    <w:rsid w:val="00A879FE"/>
    <w:rsid w:val="00A87A8B"/>
    <w:rsid w:val="00A87AB6"/>
    <w:rsid w:val="00A87C24"/>
    <w:rsid w:val="00A87C73"/>
    <w:rsid w:val="00A87ECE"/>
    <w:rsid w:val="00A87EF1"/>
    <w:rsid w:val="00A87F5F"/>
    <w:rsid w:val="00A9003D"/>
    <w:rsid w:val="00A90136"/>
    <w:rsid w:val="00A9020D"/>
    <w:rsid w:val="00A90290"/>
    <w:rsid w:val="00A90373"/>
    <w:rsid w:val="00A90438"/>
    <w:rsid w:val="00A90BA1"/>
    <w:rsid w:val="00A90FDC"/>
    <w:rsid w:val="00A90FDF"/>
    <w:rsid w:val="00A9108F"/>
    <w:rsid w:val="00A910FE"/>
    <w:rsid w:val="00A9137F"/>
    <w:rsid w:val="00A913FA"/>
    <w:rsid w:val="00A91A56"/>
    <w:rsid w:val="00A91A5F"/>
    <w:rsid w:val="00A91B3E"/>
    <w:rsid w:val="00A91B67"/>
    <w:rsid w:val="00A91B9B"/>
    <w:rsid w:val="00A91F7F"/>
    <w:rsid w:val="00A9213D"/>
    <w:rsid w:val="00A92185"/>
    <w:rsid w:val="00A923C6"/>
    <w:rsid w:val="00A9240F"/>
    <w:rsid w:val="00A92437"/>
    <w:rsid w:val="00A92621"/>
    <w:rsid w:val="00A9263D"/>
    <w:rsid w:val="00A92C32"/>
    <w:rsid w:val="00A92F12"/>
    <w:rsid w:val="00A930F2"/>
    <w:rsid w:val="00A93546"/>
    <w:rsid w:val="00A935CE"/>
    <w:rsid w:val="00A93903"/>
    <w:rsid w:val="00A93FA6"/>
    <w:rsid w:val="00A94215"/>
    <w:rsid w:val="00A94304"/>
    <w:rsid w:val="00A94359"/>
    <w:rsid w:val="00A943B6"/>
    <w:rsid w:val="00A94430"/>
    <w:rsid w:val="00A94568"/>
    <w:rsid w:val="00A9460C"/>
    <w:rsid w:val="00A94FB8"/>
    <w:rsid w:val="00A94FF0"/>
    <w:rsid w:val="00A951FA"/>
    <w:rsid w:val="00A9526F"/>
    <w:rsid w:val="00A95419"/>
    <w:rsid w:val="00A9576B"/>
    <w:rsid w:val="00A95812"/>
    <w:rsid w:val="00A95886"/>
    <w:rsid w:val="00A95947"/>
    <w:rsid w:val="00A9595F"/>
    <w:rsid w:val="00A95C30"/>
    <w:rsid w:val="00A95D22"/>
    <w:rsid w:val="00A95D90"/>
    <w:rsid w:val="00A95E60"/>
    <w:rsid w:val="00A95F51"/>
    <w:rsid w:val="00A96089"/>
    <w:rsid w:val="00A96259"/>
    <w:rsid w:val="00A963B3"/>
    <w:rsid w:val="00A96470"/>
    <w:rsid w:val="00A96482"/>
    <w:rsid w:val="00A9650B"/>
    <w:rsid w:val="00A96696"/>
    <w:rsid w:val="00A966F5"/>
    <w:rsid w:val="00A967CA"/>
    <w:rsid w:val="00A967F7"/>
    <w:rsid w:val="00A96C3E"/>
    <w:rsid w:val="00A96D59"/>
    <w:rsid w:val="00A96E10"/>
    <w:rsid w:val="00A96EDF"/>
    <w:rsid w:val="00A97268"/>
    <w:rsid w:val="00A97395"/>
    <w:rsid w:val="00A974A4"/>
    <w:rsid w:val="00A9752D"/>
    <w:rsid w:val="00A97679"/>
    <w:rsid w:val="00A9769D"/>
    <w:rsid w:val="00A97743"/>
    <w:rsid w:val="00A978E1"/>
    <w:rsid w:val="00A978F3"/>
    <w:rsid w:val="00A97968"/>
    <w:rsid w:val="00A97B1E"/>
    <w:rsid w:val="00A97D92"/>
    <w:rsid w:val="00A97F1E"/>
    <w:rsid w:val="00AA0247"/>
    <w:rsid w:val="00AA0253"/>
    <w:rsid w:val="00AA02D8"/>
    <w:rsid w:val="00AA031E"/>
    <w:rsid w:val="00AA048B"/>
    <w:rsid w:val="00AA0500"/>
    <w:rsid w:val="00AA05B2"/>
    <w:rsid w:val="00AA0A72"/>
    <w:rsid w:val="00AA0B2B"/>
    <w:rsid w:val="00AA0E5B"/>
    <w:rsid w:val="00AA0FA5"/>
    <w:rsid w:val="00AA11B1"/>
    <w:rsid w:val="00AA1237"/>
    <w:rsid w:val="00AA1346"/>
    <w:rsid w:val="00AA13E3"/>
    <w:rsid w:val="00AA1749"/>
    <w:rsid w:val="00AA1789"/>
    <w:rsid w:val="00AA1878"/>
    <w:rsid w:val="00AA1B8E"/>
    <w:rsid w:val="00AA1CA1"/>
    <w:rsid w:val="00AA1CB3"/>
    <w:rsid w:val="00AA1D8E"/>
    <w:rsid w:val="00AA21BD"/>
    <w:rsid w:val="00AA2364"/>
    <w:rsid w:val="00AA2685"/>
    <w:rsid w:val="00AA2757"/>
    <w:rsid w:val="00AA27BB"/>
    <w:rsid w:val="00AA2BD7"/>
    <w:rsid w:val="00AA2D92"/>
    <w:rsid w:val="00AA2DD5"/>
    <w:rsid w:val="00AA2E20"/>
    <w:rsid w:val="00AA2FCE"/>
    <w:rsid w:val="00AA2FD6"/>
    <w:rsid w:val="00AA3030"/>
    <w:rsid w:val="00AA3471"/>
    <w:rsid w:val="00AA35AF"/>
    <w:rsid w:val="00AA3817"/>
    <w:rsid w:val="00AA39BA"/>
    <w:rsid w:val="00AA39FC"/>
    <w:rsid w:val="00AA3D5E"/>
    <w:rsid w:val="00AA3D70"/>
    <w:rsid w:val="00AA3DA0"/>
    <w:rsid w:val="00AA3F5E"/>
    <w:rsid w:val="00AA408A"/>
    <w:rsid w:val="00AA4186"/>
    <w:rsid w:val="00AA43F0"/>
    <w:rsid w:val="00AA4634"/>
    <w:rsid w:val="00AA466B"/>
    <w:rsid w:val="00AA472D"/>
    <w:rsid w:val="00AA4750"/>
    <w:rsid w:val="00AA47B5"/>
    <w:rsid w:val="00AA48E4"/>
    <w:rsid w:val="00AA4AC3"/>
    <w:rsid w:val="00AA4FC7"/>
    <w:rsid w:val="00AA5188"/>
    <w:rsid w:val="00AA519F"/>
    <w:rsid w:val="00AA536A"/>
    <w:rsid w:val="00AA54E5"/>
    <w:rsid w:val="00AA56A4"/>
    <w:rsid w:val="00AA5819"/>
    <w:rsid w:val="00AA5991"/>
    <w:rsid w:val="00AA59C9"/>
    <w:rsid w:val="00AA5AC8"/>
    <w:rsid w:val="00AA5C03"/>
    <w:rsid w:val="00AA5E93"/>
    <w:rsid w:val="00AA5F0A"/>
    <w:rsid w:val="00AA638A"/>
    <w:rsid w:val="00AA6486"/>
    <w:rsid w:val="00AA6509"/>
    <w:rsid w:val="00AA667C"/>
    <w:rsid w:val="00AA67CD"/>
    <w:rsid w:val="00AA689E"/>
    <w:rsid w:val="00AA69AC"/>
    <w:rsid w:val="00AA69D4"/>
    <w:rsid w:val="00AA6A31"/>
    <w:rsid w:val="00AA6C0D"/>
    <w:rsid w:val="00AA70E0"/>
    <w:rsid w:val="00AA7288"/>
    <w:rsid w:val="00AA7607"/>
    <w:rsid w:val="00AA76A7"/>
    <w:rsid w:val="00AA7888"/>
    <w:rsid w:val="00AA7A7A"/>
    <w:rsid w:val="00AA7C59"/>
    <w:rsid w:val="00AA7C72"/>
    <w:rsid w:val="00AA7EC5"/>
    <w:rsid w:val="00AB0021"/>
    <w:rsid w:val="00AB0109"/>
    <w:rsid w:val="00AB01A0"/>
    <w:rsid w:val="00AB058D"/>
    <w:rsid w:val="00AB07E5"/>
    <w:rsid w:val="00AB089B"/>
    <w:rsid w:val="00AB0903"/>
    <w:rsid w:val="00AB09EC"/>
    <w:rsid w:val="00AB0A86"/>
    <w:rsid w:val="00AB0C49"/>
    <w:rsid w:val="00AB0DA8"/>
    <w:rsid w:val="00AB0FC6"/>
    <w:rsid w:val="00AB1075"/>
    <w:rsid w:val="00AB11E9"/>
    <w:rsid w:val="00AB12BD"/>
    <w:rsid w:val="00AB1411"/>
    <w:rsid w:val="00AB15DE"/>
    <w:rsid w:val="00AB1721"/>
    <w:rsid w:val="00AB1877"/>
    <w:rsid w:val="00AB18B8"/>
    <w:rsid w:val="00AB19AB"/>
    <w:rsid w:val="00AB1B98"/>
    <w:rsid w:val="00AB1BFF"/>
    <w:rsid w:val="00AB1D24"/>
    <w:rsid w:val="00AB1E43"/>
    <w:rsid w:val="00AB2100"/>
    <w:rsid w:val="00AB25FE"/>
    <w:rsid w:val="00AB2608"/>
    <w:rsid w:val="00AB26BD"/>
    <w:rsid w:val="00AB2762"/>
    <w:rsid w:val="00AB2886"/>
    <w:rsid w:val="00AB29E8"/>
    <w:rsid w:val="00AB2A00"/>
    <w:rsid w:val="00AB3113"/>
    <w:rsid w:val="00AB327F"/>
    <w:rsid w:val="00AB3533"/>
    <w:rsid w:val="00AB3AFB"/>
    <w:rsid w:val="00AB3C14"/>
    <w:rsid w:val="00AB3C86"/>
    <w:rsid w:val="00AB3D8C"/>
    <w:rsid w:val="00AB3F2A"/>
    <w:rsid w:val="00AB4319"/>
    <w:rsid w:val="00AB473A"/>
    <w:rsid w:val="00AB4C4D"/>
    <w:rsid w:val="00AB4C5C"/>
    <w:rsid w:val="00AB4D44"/>
    <w:rsid w:val="00AB4D79"/>
    <w:rsid w:val="00AB4EB2"/>
    <w:rsid w:val="00AB5001"/>
    <w:rsid w:val="00AB50F6"/>
    <w:rsid w:val="00AB5331"/>
    <w:rsid w:val="00AB5535"/>
    <w:rsid w:val="00AB5736"/>
    <w:rsid w:val="00AB57D6"/>
    <w:rsid w:val="00AB5802"/>
    <w:rsid w:val="00AB5A23"/>
    <w:rsid w:val="00AB5A2C"/>
    <w:rsid w:val="00AB5B55"/>
    <w:rsid w:val="00AB5B65"/>
    <w:rsid w:val="00AB5D8C"/>
    <w:rsid w:val="00AB60EF"/>
    <w:rsid w:val="00AB61E4"/>
    <w:rsid w:val="00AB62EC"/>
    <w:rsid w:val="00AB641C"/>
    <w:rsid w:val="00AB6547"/>
    <w:rsid w:val="00AB661D"/>
    <w:rsid w:val="00AB6809"/>
    <w:rsid w:val="00AB6951"/>
    <w:rsid w:val="00AB6DDC"/>
    <w:rsid w:val="00AB6E1E"/>
    <w:rsid w:val="00AB6E5C"/>
    <w:rsid w:val="00AB6E6E"/>
    <w:rsid w:val="00AB6FDA"/>
    <w:rsid w:val="00AB7093"/>
    <w:rsid w:val="00AB72B4"/>
    <w:rsid w:val="00AB72FB"/>
    <w:rsid w:val="00AB75A6"/>
    <w:rsid w:val="00AB7AE6"/>
    <w:rsid w:val="00AB7CCE"/>
    <w:rsid w:val="00AB7FA5"/>
    <w:rsid w:val="00AB7FA7"/>
    <w:rsid w:val="00AC019B"/>
    <w:rsid w:val="00AC02CC"/>
    <w:rsid w:val="00AC04A5"/>
    <w:rsid w:val="00AC0636"/>
    <w:rsid w:val="00AC06BF"/>
    <w:rsid w:val="00AC0922"/>
    <w:rsid w:val="00AC0BF7"/>
    <w:rsid w:val="00AC0CBD"/>
    <w:rsid w:val="00AC0D40"/>
    <w:rsid w:val="00AC0E8A"/>
    <w:rsid w:val="00AC0EF2"/>
    <w:rsid w:val="00AC0F34"/>
    <w:rsid w:val="00AC1052"/>
    <w:rsid w:val="00AC1087"/>
    <w:rsid w:val="00AC116E"/>
    <w:rsid w:val="00AC13F6"/>
    <w:rsid w:val="00AC14FF"/>
    <w:rsid w:val="00AC15E8"/>
    <w:rsid w:val="00AC1845"/>
    <w:rsid w:val="00AC1974"/>
    <w:rsid w:val="00AC1ABC"/>
    <w:rsid w:val="00AC1AF0"/>
    <w:rsid w:val="00AC1B22"/>
    <w:rsid w:val="00AC1B6D"/>
    <w:rsid w:val="00AC1CE7"/>
    <w:rsid w:val="00AC1DAD"/>
    <w:rsid w:val="00AC1E9B"/>
    <w:rsid w:val="00AC1FA6"/>
    <w:rsid w:val="00AC20DA"/>
    <w:rsid w:val="00AC22C3"/>
    <w:rsid w:val="00AC22DD"/>
    <w:rsid w:val="00AC23B5"/>
    <w:rsid w:val="00AC279D"/>
    <w:rsid w:val="00AC284B"/>
    <w:rsid w:val="00AC28EF"/>
    <w:rsid w:val="00AC2926"/>
    <w:rsid w:val="00AC2929"/>
    <w:rsid w:val="00AC29BB"/>
    <w:rsid w:val="00AC29DB"/>
    <w:rsid w:val="00AC2A1A"/>
    <w:rsid w:val="00AC2A65"/>
    <w:rsid w:val="00AC2A6A"/>
    <w:rsid w:val="00AC3051"/>
    <w:rsid w:val="00AC3156"/>
    <w:rsid w:val="00AC336B"/>
    <w:rsid w:val="00AC346E"/>
    <w:rsid w:val="00AC34B4"/>
    <w:rsid w:val="00AC3645"/>
    <w:rsid w:val="00AC3C64"/>
    <w:rsid w:val="00AC40F1"/>
    <w:rsid w:val="00AC41ED"/>
    <w:rsid w:val="00AC45A8"/>
    <w:rsid w:val="00AC45E9"/>
    <w:rsid w:val="00AC46F0"/>
    <w:rsid w:val="00AC4778"/>
    <w:rsid w:val="00AC495A"/>
    <w:rsid w:val="00AC4CA6"/>
    <w:rsid w:val="00AC4CB2"/>
    <w:rsid w:val="00AC4F97"/>
    <w:rsid w:val="00AC5065"/>
    <w:rsid w:val="00AC55B8"/>
    <w:rsid w:val="00AC5904"/>
    <w:rsid w:val="00AC5CBB"/>
    <w:rsid w:val="00AC5D1D"/>
    <w:rsid w:val="00AC5FDC"/>
    <w:rsid w:val="00AC6049"/>
    <w:rsid w:val="00AC60C5"/>
    <w:rsid w:val="00AC616D"/>
    <w:rsid w:val="00AC6280"/>
    <w:rsid w:val="00AC633F"/>
    <w:rsid w:val="00AC63D8"/>
    <w:rsid w:val="00AC6539"/>
    <w:rsid w:val="00AC6679"/>
    <w:rsid w:val="00AC68FF"/>
    <w:rsid w:val="00AC6A88"/>
    <w:rsid w:val="00AC6A8B"/>
    <w:rsid w:val="00AC6D24"/>
    <w:rsid w:val="00AC6D3A"/>
    <w:rsid w:val="00AC6DA3"/>
    <w:rsid w:val="00AC705A"/>
    <w:rsid w:val="00AC706D"/>
    <w:rsid w:val="00AC7102"/>
    <w:rsid w:val="00AC7227"/>
    <w:rsid w:val="00AC7265"/>
    <w:rsid w:val="00AC728F"/>
    <w:rsid w:val="00AC72A1"/>
    <w:rsid w:val="00AC77B3"/>
    <w:rsid w:val="00AC77D6"/>
    <w:rsid w:val="00AC7873"/>
    <w:rsid w:val="00AC7A1B"/>
    <w:rsid w:val="00AC7B7B"/>
    <w:rsid w:val="00AD007E"/>
    <w:rsid w:val="00AD0168"/>
    <w:rsid w:val="00AD073A"/>
    <w:rsid w:val="00AD0743"/>
    <w:rsid w:val="00AD074D"/>
    <w:rsid w:val="00AD09E7"/>
    <w:rsid w:val="00AD0B8C"/>
    <w:rsid w:val="00AD0C1F"/>
    <w:rsid w:val="00AD1141"/>
    <w:rsid w:val="00AD1293"/>
    <w:rsid w:val="00AD12DA"/>
    <w:rsid w:val="00AD13DF"/>
    <w:rsid w:val="00AD15A1"/>
    <w:rsid w:val="00AD16FE"/>
    <w:rsid w:val="00AD1774"/>
    <w:rsid w:val="00AD1A30"/>
    <w:rsid w:val="00AD1A3B"/>
    <w:rsid w:val="00AD1B1E"/>
    <w:rsid w:val="00AD1DD7"/>
    <w:rsid w:val="00AD20CE"/>
    <w:rsid w:val="00AD2451"/>
    <w:rsid w:val="00AD252E"/>
    <w:rsid w:val="00AD2737"/>
    <w:rsid w:val="00AD2972"/>
    <w:rsid w:val="00AD2A3B"/>
    <w:rsid w:val="00AD2A63"/>
    <w:rsid w:val="00AD30C9"/>
    <w:rsid w:val="00AD31AB"/>
    <w:rsid w:val="00AD349E"/>
    <w:rsid w:val="00AD36C7"/>
    <w:rsid w:val="00AD3787"/>
    <w:rsid w:val="00AD38E3"/>
    <w:rsid w:val="00AD391D"/>
    <w:rsid w:val="00AD3C45"/>
    <w:rsid w:val="00AD3DE7"/>
    <w:rsid w:val="00AD3EA5"/>
    <w:rsid w:val="00AD3F50"/>
    <w:rsid w:val="00AD40E6"/>
    <w:rsid w:val="00AD42E1"/>
    <w:rsid w:val="00AD472B"/>
    <w:rsid w:val="00AD4A7D"/>
    <w:rsid w:val="00AD4B27"/>
    <w:rsid w:val="00AD4B3E"/>
    <w:rsid w:val="00AD4BFF"/>
    <w:rsid w:val="00AD4C66"/>
    <w:rsid w:val="00AD4D0E"/>
    <w:rsid w:val="00AD4D2D"/>
    <w:rsid w:val="00AD4DD6"/>
    <w:rsid w:val="00AD50E2"/>
    <w:rsid w:val="00AD50F3"/>
    <w:rsid w:val="00AD5172"/>
    <w:rsid w:val="00AD52D6"/>
    <w:rsid w:val="00AD53DA"/>
    <w:rsid w:val="00AD563C"/>
    <w:rsid w:val="00AD5718"/>
    <w:rsid w:val="00AD5B09"/>
    <w:rsid w:val="00AD5F3A"/>
    <w:rsid w:val="00AD60A4"/>
    <w:rsid w:val="00AD623A"/>
    <w:rsid w:val="00AD62E2"/>
    <w:rsid w:val="00AD638E"/>
    <w:rsid w:val="00AD64BF"/>
    <w:rsid w:val="00AD65CA"/>
    <w:rsid w:val="00AD66B5"/>
    <w:rsid w:val="00AD69D5"/>
    <w:rsid w:val="00AD6C33"/>
    <w:rsid w:val="00AD6D29"/>
    <w:rsid w:val="00AD6EF9"/>
    <w:rsid w:val="00AD6F31"/>
    <w:rsid w:val="00AD70EB"/>
    <w:rsid w:val="00AD77BE"/>
    <w:rsid w:val="00AD77D4"/>
    <w:rsid w:val="00AD7A13"/>
    <w:rsid w:val="00AD7A6E"/>
    <w:rsid w:val="00AD7D5E"/>
    <w:rsid w:val="00AD7DFA"/>
    <w:rsid w:val="00AD7E0E"/>
    <w:rsid w:val="00AE00DB"/>
    <w:rsid w:val="00AE00E3"/>
    <w:rsid w:val="00AE0298"/>
    <w:rsid w:val="00AE03AF"/>
    <w:rsid w:val="00AE04E0"/>
    <w:rsid w:val="00AE04F9"/>
    <w:rsid w:val="00AE05B1"/>
    <w:rsid w:val="00AE063F"/>
    <w:rsid w:val="00AE07EE"/>
    <w:rsid w:val="00AE0849"/>
    <w:rsid w:val="00AE08E5"/>
    <w:rsid w:val="00AE0901"/>
    <w:rsid w:val="00AE0935"/>
    <w:rsid w:val="00AE0A6B"/>
    <w:rsid w:val="00AE0A98"/>
    <w:rsid w:val="00AE0C7E"/>
    <w:rsid w:val="00AE0C81"/>
    <w:rsid w:val="00AE1031"/>
    <w:rsid w:val="00AE107F"/>
    <w:rsid w:val="00AE109E"/>
    <w:rsid w:val="00AE1147"/>
    <w:rsid w:val="00AE11EE"/>
    <w:rsid w:val="00AE1226"/>
    <w:rsid w:val="00AE15BD"/>
    <w:rsid w:val="00AE1693"/>
    <w:rsid w:val="00AE1930"/>
    <w:rsid w:val="00AE1981"/>
    <w:rsid w:val="00AE1A49"/>
    <w:rsid w:val="00AE1A54"/>
    <w:rsid w:val="00AE1BA0"/>
    <w:rsid w:val="00AE1C03"/>
    <w:rsid w:val="00AE1C36"/>
    <w:rsid w:val="00AE1D85"/>
    <w:rsid w:val="00AE1FB0"/>
    <w:rsid w:val="00AE2115"/>
    <w:rsid w:val="00AE214C"/>
    <w:rsid w:val="00AE21A2"/>
    <w:rsid w:val="00AE221D"/>
    <w:rsid w:val="00AE227E"/>
    <w:rsid w:val="00AE25E0"/>
    <w:rsid w:val="00AE27EA"/>
    <w:rsid w:val="00AE27FC"/>
    <w:rsid w:val="00AE29B5"/>
    <w:rsid w:val="00AE2DD5"/>
    <w:rsid w:val="00AE2E1F"/>
    <w:rsid w:val="00AE2ECC"/>
    <w:rsid w:val="00AE3323"/>
    <w:rsid w:val="00AE332B"/>
    <w:rsid w:val="00AE334E"/>
    <w:rsid w:val="00AE3375"/>
    <w:rsid w:val="00AE344F"/>
    <w:rsid w:val="00AE3503"/>
    <w:rsid w:val="00AE3520"/>
    <w:rsid w:val="00AE37B5"/>
    <w:rsid w:val="00AE3880"/>
    <w:rsid w:val="00AE38D7"/>
    <w:rsid w:val="00AE3F35"/>
    <w:rsid w:val="00AE3F4E"/>
    <w:rsid w:val="00AE43A4"/>
    <w:rsid w:val="00AE4450"/>
    <w:rsid w:val="00AE4A88"/>
    <w:rsid w:val="00AE4AA5"/>
    <w:rsid w:val="00AE4BA0"/>
    <w:rsid w:val="00AE4E64"/>
    <w:rsid w:val="00AE4E81"/>
    <w:rsid w:val="00AE5096"/>
    <w:rsid w:val="00AE510E"/>
    <w:rsid w:val="00AE5153"/>
    <w:rsid w:val="00AE5168"/>
    <w:rsid w:val="00AE52B6"/>
    <w:rsid w:val="00AE5346"/>
    <w:rsid w:val="00AE55B2"/>
    <w:rsid w:val="00AE59A3"/>
    <w:rsid w:val="00AE5A54"/>
    <w:rsid w:val="00AE5D2F"/>
    <w:rsid w:val="00AE5D43"/>
    <w:rsid w:val="00AE5D83"/>
    <w:rsid w:val="00AE5F60"/>
    <w:rsid w:val="00AE60F8"/>
    <w:rsid w:val="00AE6428"/>
    <w:rsid w:val="00AE680B"/>
    <w:rsid w:val="00AE6A94"/>
    <w:rsid w:val="00AE6ABF"/>
    <w:rsid w:val="00AE6C79"/>
    <w:rsid w:val="00AE6FF3"/>
    <w:rsid w:val="00AE6FFC"/>
    <w:rsid w:val="00AE7A22"/>
    <w:rsid w:val="00AE7A48"/>
    <w:rsid w:val="00AE7BA3"/>
    <w:rsid w:val="00AE7CDC"/>
    <w:rsid w:val="00AE7CFF"/>
    <w:rsid w:val="00AE7FB8"/>
    <w:rsid w:val="00AF0023"/>
    <w:rsid w:val="00AF008B"/>
    <w:rsid w:val="00AF00C7"/>
    <w:rsid w:val="00AF00CD"/>
    <w:rsid w:val="00AF0156"/>
    <w:rsid w:val="00AF0485"/>
    <w:rsid w:val="00AF0532"/>
    <w:rsid w:val="00AF06F5"/>
    <w:rsid w:val="00AF0777"/>
    <w:rsid w:val="00AF07DC"/>
    <w:rsid w:val="00AF0837"/>
    <w:rsid w:val="00AF0882"/>
    <w:rsid w:val="00AF0AA8"/>
    <w:rsid w:val="00AF0C54"/>
    <w:rsid w:val="00AF0DD2"/>
    <w:rsid w:val="00AF1001"/>
    <w:rsid w:val="00AF1233"/>
    <w:rsid w:val="00AF12D7"/>
    <w:rsid w:val="00AF145B"/>
    <w:rsid w:val="00AF1704"/>
    <w:rsid w:val="00AF18F9"/>
    <w:rsid w:val="00AF1997"/>
    <w:rsid w:val="00AF1B6D"/>
    <w:rsid w:val="00AF1D1F"/>
    <w:rsid w:val="00AF1FDC"/>
    <w:rsid w:val="00AF2302"/>
    <w:rsid w:val="00AF230D"/>
    <w:rsid w:val="00AF26B2"/>
    <w:rsid w:val="00AF2942"/>
    <w:rsid w:val="00AF2952"/>
    <w:rsid w:val="00AF2971"/>
    <w:rsid w:val="00AF2A65"/>
    <w:rsid w:val="00AF2E39"/>
    <w:rsid w:val="00AF3113"/>
    <w:rsid w:val="00AF3306"/>
    <w:rsid w:val="00AF3371"/>
    <w:rsid w:val="00AF35CB"/>
    <w:rsid w:val="00AF3767"/>
    <w:rsid w:val="00AF3977"/>
    <w:rsid w:val="00AF3999"/>
    <w:rsid w:val="00AF3A59"/>
    <w:rsid w:val="00AF3AA2"/>
    <w:rsid w:val="00AF3B21"/>
    <w:rsid w:val="00AF3DD5"/>
    <w:rsid w:val="00AF4099"/>
    <w:rsid w:val="00AF4177"/>
    <w:rsid w:val="00AF41D7"/>
    <w:rsid w:val="00AF4483"/>
    <w:rsid w:val="00AF45F8"/>
    <w:rsid w:val="00AF47AE"/>
    <w:rsid w:val="00AF4828"/>
    <w:rsid w:val="00AF4B42"/>
    <w:rsid w:val="00AF4EBF"/>
    <w:rsid w:val="00AF4FE9"/>
    <w:rsid w:val="00AF51A2"/>
    <w:rsid w:val="00AF547D"/>
    <w:rsid w:val="00AF54C7"/>
    <w:rsid w:val="00AF54E9"/>
    <w:rsid w:val="00AF55A5"/>
    <w:rsid w:val="00AF55BB"/>
    <w:rsid w:val="00AF5602"/>
    <w:rsid w:val="00AF5667"/>
    <w:rsid w:val="00AF5954"/>
    <w:rsid w:val="00AF598B"/>
    <w:rsid w:val="00AF5C91"/>
    <w:rsid w:val="00AF5EF2"/>
    <w:rsid w:val="00AF60D0"/>
    <w:rsid w:val="00AF65D4"/>
    <w:rsid w:val="00AF6752"/>
    <w:rsid w:val="00AF684A"/>
    <w:rsid w:val="00AF6B0F"/>
    <w:rsid w:val="00AF6BD7"/>
    <w:rsid w:val="00AF6CB7"/>
    <w:rsid w:val="00AF6E5A"/>
    <w:rsid w:val="00AF725E"/>
    <w:rsid w:val="00AF746D"/>
    <w:rsid w:val="00AF74AF"/>
    <w:rsid w:val="00AF74C6"/>
    <w:rsid w:val="00AF766C"/>
    <w:rsid w:val="00AF76F9"/>
    <w:rsid w:val="00AF7879"/>
    <w:rsid w:val="00AF7AE6"/>
    <w:rsid w:val="00AF7C48"/>
    <w:rsid w:val="00AF7D5E"/>
    <w:rsid w:val="00AF7DDC"/>
    <w:rsid w:val="00AF7F1C"/>
    <w:rsid w:val="00AF7F77"/>
    <w:rsid w:val="00B00015"/>
    <w:rsid w:val="00B00161"/>
    <w:rsid w:val="00B00592"/>
    <w:rsid w:val="00B00657"/>
    <w:rsid w:val="00B009B0"/>
    <w:rsid w:val="00B00BCF"/>
    <w:rsid w:val="00B00D65"/>
    <w:rsid w:val="00B00DC3"/>
    <w:rsid w:val="00B00EFD"/>
    <w:rsid w:val="00B0119D"/>
    <w:rsid w:val="00B01202"/>
    <w:rsid w:val="00B013B6"/>
    <w:rsid w:val="00B013EC"/>
    <w:rsid w:val="00B01453"/>
    <w:rsid w:val="00B01597"/>
    <w:rsid w:val="00B0166E"/>
    <w:rsid w:val="00B018BD"/>
    <w:rsid w:val="00B019BC"/>
    <w:rsid w:val="00B01C14"/>
    <w:rsid w:val="00B01D68"/>
    <w:rsid w:val="00B01E31"/>
    <w:rsid w:val="00B0212A"/>
    <w:rsid w:val="00B02154"/>
    <w:rsid w:val="00B02193"/>
    <w:rsid w:val="00B02618"/>
    <w:rsid w:val="00B02698"/>
    <w:rsid w:val="00B02781"/>
    <w:rsid w:val="00B02880"/>
    <w:rsid w:val="00B02976"/>
    <w:rsid w:val="00B02994"/>
    <w:rsid w:val="00B02A27"/>
    <w:rsid w:val="00B02AD6"/>
    <w:rsid w:val="00B02B29"/>
    <w:rsid w:val="00B02B7A"/>
    <w:rsid w:val="00B02C7F"/>
    <w:rsid w:val="00B02CC1"/>
    <w:rsid w:val="00B02D49"/>
    <w:rsid w:val="00B02FEC"/>
    <w:rsid w:val="00B02FF4"/>
    <w:rsid w:val="00B03125"/>
    <w:rsid w:val="00B033D0"/>
    <w:rsid w:val="00B03772"/>
    <w:rsid w:val="00B03946"/>
    <w:rsid w:val="00B03965"/>
    <w:rsid w:val="00B03ABA"/>
    <w:rsid w:val="00B03AF8"/>
    <w:rsid w:val="00B03B22"/>
    <w:rsid w:val="00B03B52"/>
    <w:rsid w:val="00B03D50"/>
    <w:rsid w:val="00B03F2E"/>
    <w:rsid w:val="00B04417"/>
    <w:rsid w:val="00B04582"/>
    <w:rsid w:val="00B04628"/>
    <w:rsid w:val="00B046E4"/>
    <w:rsid w:val="00B0474A"/>
    <w:rsid w:val="00B049DA"/>
    <w:rsid w:val="00B04D62"/>
    <w:rsid w:val="00B04E9D"/>
    <w:rsid w:val="00B050BE"/>
    <w:rsid w:val="00B053AF"/>
    <w:rsid w:val="00B055B4"/>
    <w:rsid w:val="00B05664"/>
    <w:rsid w:val="00B057BC"/>
    <w:rsid w:val="00B0580C"/>
    <w:rsid w:val="00B05A0F"/>
    <w:rsid w:val="00B05D31"/>
    <w:rsid w:val="00B05DED"/>
    <w:rsid w:val="00B05F8D"/>
    <w:rsid w:val="00B06218"/>
    <w:rsid w:val="00B06657"/>
    <w:rsid w:val="00B068C4"/>
    <w:rsid w:val="00B069A5"/>
    <w:rsid w:val="00B069B6"/>
    <w:rsid w:val="00B06B37"/>
    <w:rsid w:val="00B06E64"/>
    <w:rsid w:val="00B06EC5"/>
    <w:rsid w:val="00B0707E"/>
    <w:rsid w:val="00B0708C"/>
    <w:rsid w:val="00B0734D"/>
    <w:rsid w:val="00B07605"/>
    <w:rsid w:val="00B076B1"/>
    <w:rsid w:val="00B0783D"/>
    <w:rsid w:val="00B0794B"/>
    <w:rsid w:val="00B07E4F"/>
    <w:rsid w:val="00B10070"/>
    <w:rsid w:val="00B1010A"/>
    <w:rsid w:val="00B1011C"/>
    <w:rsid w:val="00B1011D"/>
    <w:rsid w:val="00B10167"/>
    <w:rsid w:val="00B10231"/>
    <w:rsid w:val="00B1036D"/>
    <w:rsid w:val="00B103BE"/>
    <w:rsid w:val="00B1047A"/>
    <w:rsid w:val="00B105E3"/>
    <w:rsid w:val="00B105F4"/>
    <w:rsid w:val="00B10677"/>
    <w:rsid w:val="00B10867"/>
    <w:rsid w:val="00B109CD"/>
    <w:rsid w:val="00B10B09"/>
    <w:rsid w:val="00B10B2D"/>
    <w:rsid w:val="00B10B90"/>
    <w:rsid w:val="00B10DEA"/>
    <w:rsid w:val="00B10F65"/>
    <w:rsid w:val="00B110C5"/>
    <w:rsid w:val="00B11167"/>
    <w:rsid w:val="00B112F3"/>
    <w:rsid w:val="00B11437"/>
    <w:rsid w:val="00B1144E"/>
    <w:rsid w:val="00B11604"/>
    <w:rsid w:val="00B11608"/>
    <w:rsid w:val="00B11B5D"/>
    <w:rsid w:val="00B11BF5"/>
    <w:rsid w:val="00B11D74"/>
    <w:rsid w:val="00B12004"/>
    <w:rsid w:val="00B12063"/>
    <w:rsid w:val="00B120D2"/>
    <w:rsid w:val="00B12177"/>
    <w:rsid w:val="00B12203"/>
    <w:rsid w:val="00B1223C"/>
    <w:rsid w:val="00B1223D"/>
    <w:rsid w:val="00B12258"/>
    <w:rsid w:val="00B12366"/>
    <w:rsid w:val="00B123AB"/>
    <w:rsid w:val="00B127CC"/>
    <w:rsid w:val="00B12800"/>
    <w:rsid w:val="00B12D06"/>
    <w:rsid w:val="00B12F14"/>
    <w:rsid w:val="00B13144"/>
    <w:rsid w:val="00B131E3"/>
    <w:rsid w:val="00B1322B"/>
    <w:rsid w:val="00B13571"/>
    <w:rsid w:val="00B135A0"/>
    <w:rsid w:val="00B13605"/>
    <w:rsid w:val="00B1371C"/>
    <w:rsid w:val="00B13880"/>
    <w:rsid w:val="00B13AF8"/>
    <w:rsid w:val="00B13C07"/>
    <w:rsid w:val="00B13FCC"/>
    <w:rsid w:val="00B14323"/>
    <w:rsid w:val="00B147A5"/>
    <w:rsid w:val="00B14AA6"/>
    <w:rsid w:val="00B14C22"/>
    <w:rsid w:val="00B14C82"/>
    <w:rsid w:val="00B14F1A"/>
    <w:rsid w:val="00B150EF"/>
    <w:rsid w:val="00B15325"/>
    <w:rsid w:val="00B1536C"/>
    <w:rsid w:val="00B15747"/>
    <w:rsid w:val="00B15748"/>
    <w:rsid w:val="00B157A2"/>
    <w:rsid w:val="00B15EAE"/>
    <w:rsid w:val="00B15ED8"/>
    <w:rsid w:val="00B15F4F"/>
    <w:rsid w:val="00B16026"/>
    <w:rsid w:val="00B16056"/>
    <w:rsid w:val="00B1612E"/>
    <w:rsid w:val="00B161D7"/>
    <w:rsid w:val="00B16306"/>
    <w:rsid w:val="00B1649E"/>
    <w:rsid w:val="00B1651C"/>
    <w:rsid w:val="00B16735"/>
    <w:rsid w:val="00B16781"/>
    <w:rsid w:val="00B169B0"/>
    <w:rsid w:val="00B16B74"/>
    <w:rsid w:val="00B16BA1"/>
    <w:rsid w:val="00B16BED"/>
    <w:rsid w:val="00B16CF6"/>
    <w:rsid w:val="00B16E14"/>
    <w:rsid w:val="00B16E28"/>
    <w:rsid w:val="00B16E4F"/>
    <w:rsid w:val="00B1702A"/>
    <w:rsid w:val="00B17142"/>
    <w:rsid w:val="00B17327"/>
    <w:rsid w:val="00B1737A"/>
    <w:rsid w:val="00B175CF"/>
    <w:rsid w:val="00B1765E"/>
    <w:rsid w:val="00B176C0"/>
    <w:rsid w:val="00B1775F"/>
    <w:rsid w:val="00B179B1"/>
    <w:rsid w:val="00B17B2C"/>
    <w:rsid w:val="00B200AA"/>
    <w:rsid w:val="00B200C5"/>
    <w:rsid w:val="00B206F9"/>
    <w:rsid w:val="00B20746"/>
    <w:rsid w:val="00B20838"/>
    <w:rsid w:val="00B20D49"/>
    <w:rsid w:val="00B20DBA"/>
    <w:rsid w:val="00B20E1F"/>
    <w:rsid w:val="00B20FDA"/>
    <w:rsid w:val="00B21289"/>
    <w:rsid w:val="00B21296"/>
    <w:rsid w:val="00B2164D"/>
    <w:rsid w:val="00B21805"/>
    <w:rsid w:val="00B21AAD"/>
    <w:rsid w:val="00B21BED"/>
    <w:rsid w:val="00B21D2D"/>
    <w:rsid w:val="00B21D89"/>
    <w:rsid w:val="00B21EBD"/>
    <w:rsid w:val="00B2206C"/>
    <w:rsid w:val="00B220E6"/>
    <w:rsid w:val="00B221E4"/>
    <w:rsid w:val="00B2224A"/>
    <w:rsid w:val="00B2242A"/>
    <w:rsid w:val="00B22523"/>
    <w:rsid w:val="00B22556"/>
    <w:rsid w:val="00B22987"/>
    <w:rsid w:val="00B229B4"/>
    <w:rsid w:val="00B229EB"/>
    <w:rsid w:val="00B22A17"/>
    <w:rsid w:val="00B22A9A"/>
    <w:rsid w:val="00B22C5A"/>
    <w:rsid w:val="00B22CBD"/>
    <w:rsid w:val="00B22DE5"/>
    <w:rsid w:val="00B22DF2"/>
    <w:rsid w:val="00B230DF"/>
    <w:rsid w:val="00B23153"/>
    <w:rsid w:val="00B23335"/>
    <w:rsid w:val="00B234B0"/>
    <w:rsid w:val="00B2352E"/>
    <w:rsid w:val="00B2357B"/>
    <w:rsid w:val="00B23602"/>
    <w:rsid w:val="00B23AE2"/>
    <w:rsid w:val="00B23C4A"/>
    <w:rsid w:val="00B23D3B"/>
    <w:rsid w:val="00B23E56"/>
    <w:rsid w:val="00B23FE0"/>
    <w:rsid w:val="00B2421C"/>
    <w:rsid w:val="00B2452B"/>
    <w:rsid w:val="00B246D1"/>
    <w:rsid w:val="00B2480E"/>
    <w:rsid w:val="00B24CAD"/>
    <w:rsid w:val="00B24E21"/>
    <w:rsid w:val="00B24E98"/>
    <w:rsid w:val="00B24FDB"/>
    <w:rsid w:val="00B24FF9"/>
    <w:rsid w:val="00B25003"/>
    <w:rsid w:val="00B2508F"/>
    <w:rsid w:val="00B252C3"/>
    <w:rsid w:val="00B25402"/>
    <w:rsid w:val="00B25808"/>
    <w:rsid w:val="00B25DA0"/>
    <w:rsid w:val="00B25DA5"/>
    <w:rsid w:val="00B25E85"/>
    <w:rsid w:val="00B25E8A"/>
    <w:rsid w:val="00B25FFF"/>
    <w:rsid w:val="00B26135"/>
    <w:rsid w:val="00B26194"/>
    <w:rsid w:val="00B2625E"/>
    <w:rsid w:val="00B26268"/>
    <w:rsid w:val="00B263E7"/>
    <w:rsid w:val="00B26428"/>
    <w:rsid w:val="00B26498"/>
    <w:rsid w:val="00B26569"/>
    <w:rsid w:val="00B268DA"/>
    <w:rsid w:val="00B26A15"/>
    <w:rsid w:val="00B26A8C"/>
    <w:rsid w:val="00B26AA1"/>
    <w:rsid w:val="00B26C1A"/>
    <w:rsid w:val="00B26C78"/>
    <w:rsid w:val="00B26DBD"/>
    <w:rsid w:val="00B26E20"/>
    <w:rsid w:val="00B26E5C"/>
    <w:rsid w:val="00B270D4"/>
    <w:rsid w:val="00B2715F"/>
    <w:rsid w:val="00B272BF"/>
    <w:rsid w:val="00B27687"/>
    <w:rsid w:val="00B27985"/>
    <w:rsid w:val="00B279EB"/>
    <w:rsid w:val="00B27ADE"/>
    <w:rsid w:val="00B27BEB"/>
    <w:rsid w:val="00B27EEB"/>
    <w:rsid w:val="00B3042F"/>
    <w:rsid w:val="00B3065B"/>
    <w:rsid w:val="00B30785"/>
    <w:rsid w:val="00B30799"/>
    <w:rsid w:val="00B307D9"/>
    <w:rsid w:val="00B309D8"/>
    <w:rsid w:val="00B30C1B"/>
    <w:rsid w:val="00B30E56"/>
    <w:rsid w:val="00B30FE3"/>
    <w:rsid w:val="00B3147F"/>
    <w:rsid w:val="00B3151F"/>
    <w:rsid w:val="00B315C5"/>
    <w:rsid w:val="00B3162F"/>
    <w:rsid w:val="00B31A0A"/>
    <w:rsid w:val="00B31AAE"/>
    <w:rsid w:val="00B31DD5"/>
    <w:rsid w:val="00B31EDE"/>
    <w:rsid w:val="00B31F58"/>
    <w:rsid w:val="00B31F73"/>
    <w:rsid w:val="00B31FBC"/>
    <w:rsid w:val="00B325FF"/>
    <w:rsid w:val="00B329AC"/>
    <w:rsid w:val="00B32A01"/>
    <w:rsid w:val="00B32D48"/>
    <w:rsid w:val="00B32F61"/>
    <w:rsid w:val="00B33484"/>
    <w:rsid w:val="00B33559"/>
    <w:rsid w:val="00B3369A"/>
    <w:rsid w:val="00B33BD1"/>
    <w:rsid w:val="00B33C1C"/>
    <w:rsid w:val="00B33E0E"/>
    <w:rsid w:val="00B33E41"/>
    <w:rsid w:val="00B33E85"/>
    <w:rsid w:val="00B33EB0"/>
    <w:rsid w:val="00B33F02"/>
    <w:rsid w:val="00B33F7D"/>
    <w:rsid w:val="00B33F8C"/>
    <w:rsid w:val="00B34079"/>
    <w:rsid w:val="00B34386"/>
    <w:rsid w:val="00B343C7"/>
    <w:rsid w:val="00B345AD"/>
    <w:rsid w:val="00B345D1"/>
    <w:rsid w:val="00B345FD"/>
    <w:rsid w:val="00B3461D"/>
    <w:rsid w:val="00B347F3"/>
    <w:rsid w:val="00B34A83"/>
    <w:rsid w:val="00B34AAE"/>
    <w:rsid w:val="00B34AEA"/>
    <w:rsid w:val="00B34B7D"/>
    <w:rsid w:val="00B34C7B"/>
    <w:rsid w:val="00B34DB2"/>
    <w:rsid w:val="00B34DF8"/>
    <w:rsid w:val="00B34F62"/>
    <w:rsid w:val="00B34FA9"/>
    <w:rsid w:val="00B35484"/>
    <w:rsid w:val="00B35517"/>
    <w:rsid w:val="00B355C2"/>
    <w:rsid w:val="00B357BA"/>
    <w:rsid w:val="00B35852"/>
    <w:rsid w:val="00B35881"/>
    <w:rsid w:val="00B358B5"/>
    <w:rsid w:val="00B35B95"/>
    <w:rsid w:val="00B35F0F"/>
    <w:rsid w:val="00B35F4D"/>
    <w:rsid w:val="00B36046"/>
    <w:rsid w:val="00B36070"/>
    <w:rsid w:val="00B3643A"/>
    <w:rsid w:val="00B3661E"/>
    <w:rsid w:val="00B367F5"/>
    <w:rsid w:val="00B368DE"/>
    <w:rsid w:val="00B369B1"/>
    <w:rsid w:val="00B36BD2"/>
    <w:rsid w:val="00B36C5F"/>
    <w:rsid w:val="00B36CFD"/>
    <w:rsid w:val="00B36E80"/>
    <w:rsid w:val="00B36ED6"/>
    <w:rsid w:val="00B3701C"/>
    <w:rsid w:val="00B370C6"/>
    <w:rsid w:val="00B37102"/>
    <w:rsid w:val="00B3733F"/>
    <w:rsid w:val="00B373FC"/>
    <w:rsid w:val="00B37426"/>
    <w:rsid w:val="00B37552"/>
    <w:rsid w:val="00B37597"/>
    <w:rsid w:val="00B37636"/>
    <w:rsid w:val="00B3767F"/>
    <w:rsid w:val="00B37C4C"/>
    <w:rsid w:val="00B37CAE"/>
    <w:rsid w:val="00B37EE1"/>
    <w:rsid w:val="00B4015F"/>
    <w:rsid w:val="00B40279"/>
    <w:rsid w:val="00B40306"/>
    <w:rsid w:val="00B40392"/>
    <w:rsid w:val="00B40451"/>
    <w:rsid w:val="00B40494"/>
    <w:rsid w:val="00B404A6"/>
    <w:rsid w:val="00B40508"/>
    <w:rsid w:val="00B4057B"/>
    <w:rsid w:val="00B40BD2"/>
    <w:rsid w:val="00B40C1B"/>
    <w:rsid w:val="00B40FE8"/>
    <w:rsid w:val="00B410A6"/>
    <w:rsid w:val="00B410D5"/>
    <w:rsid w:val="00B412E7"/>
    <w:rsid w:val="00B41388"/>
    <w:rsid w:val="00B41446"/>
    <w:rsid w:val="00B41581"/>
    <w:rsid w:val="00B415F7"/>
    <w:rsid w:val="00B41801"/>
    <w:rsid w:val="00B418E7"/>
    <w:rsid w:val="00B418F1"/>
    <w:rsid w:val="00B418FC"/>
    <w:rsid w:val="00B419F6"/>
    <w:rsid w:val="00B41A69"/>
    <w:rsid w:val="00B41C75"/>
    <w:rsid w:val="00B41E6B"/>
    <w:rsid w:val="00B41EEE"/>
    <w:rsid w:val="00B41EF7"/>
    <w:rsid w:val="00B41F49"/>
    <w:rsid w:val="00B421B2"/>
    <w:rsid w:val="00B42216"/>
    <w:rsid w:val="00B423D5"/>
    <w:rsid w:val="00B42567"/>
    <w:rsid w:val="00B427AD"/>
    <w:rsid w:val="00B42AA6"/>
    <w:rsid w:val="00B42E2F"/>
    <w:rsid w:val="00B42FDF"/>
    <w:rsid w:val="00B43041"/>
    <w:rsid w:val="00B4320A"/>
    <w:rsid w:val="00B4326C"/>
    <w:rsid w:val="00B432F8"/>
    <w:rsid w:val="00B43403"/>
    <w:rsid w:val="00B43590"/>
    <w:rsid w:val="00B43940"/>
    <w:rsid w:val="00B43A55"/>
    <w:rsid w:val="00B43AAF"/>
    <w:rsid w:val="00B43BEA"/>
    <w:rsid w:val="00B43D9B"/>
    <w:rsid w:val="00B43F53"/>
    <w:rsid w:val="00B44425"/>
    <w:rsid w:val="00B44431"/>
    <w:rsid w:val="00B44505"/>
    <w:rsid w:val="00B44530"/>
    <w:rsid w:val="00B44611"/>
    <w:rsid w:val="00B4495B"/>
    <w:rsid w:val="00B449AC"/>
    <w:rsid w:val="00B44C39"/>
    <w:rsid w:val="00B44C9F"/>
    <w:rsid w:val="00B44CB7"/>
    <w:rsid w:val="00B44E28"/>
    <w:rsid w:val="00B45064"/>
    <w:rsid w:val="00B4516A"/>
    <w:rsid w:val="00B45221"/>
    <w:rsid w:val="00B45636"/>
    <w:rsid w:val="00B456B9"/>
    <w:rsid w:val="00B458CC"/>
    <w:rsid w:val="00B459C5"/>
    <w:rsid w:val="00B45A24"/>
    <w:rsid w:val="00B45A6B"/>
    <w:rsid w:val="00B45E5C"/>
    <w:rsid w:val="00B46192"/>
    <w:rsid w:val="00B4652E"/>
    <w:rsid w:val="00B4657C"/>
    <w:rsid w:val="00B46784"/>
    <w:rsid w:val="00B46A03"/>
    <w:rsid w:val="00B46BC1"/>
    <w:rsid w:val="00B46CC9"/>
    <w:rsid w:val="00B46CD1"/>
    <w:rsid w:val="00B46E26"/>
    <w:rsid w:val="00B47086"/>
    <w:rsid w:val="00B473E3"/>
    <w:rsid w:val="00B475A0"/>
    <w:rsid w:val="00B475B3"/>
    <w:rsid w:val="00B475CE"/>
    <w:rsid w:val="00B475EE"/>
    <w:rsid w:val="00B4760A"/>
    <w:rsid w:val="00B4770B"/>
    <w:rsid w:val="00B47789"/>
    <w:rsid w:val="00B47901"/>
    <w:rsid w:val="00B47BC6"/>
    <w:rsid w:val="00B47C3E"/>
    <w:rsid w:val="00B47CFA"/>
    <w:rsid w:val="00B47D3C"/>
    <w:rsid w:val="00B47F67"/>
    <w:rsid w:val="00B47F6E"/>
    <w:rsid w:val="00B47FE3"/>
    <w:rsid w:val="00B50456"/>
    <w:rsid w:val="00B5056B"/>
    <w:rsid w:val="00B506AE"/>
    <w:rsid w:val="00B507DA"/>
    <w:rsid w:val="00B5089C"/>
    <w:rsid w:val="00B50934"/>
    <w:rsid w:val="00B5097F"/>
    <w:rsid w:val="00B50FD2"/>
    <w:rsid w:val="00B510C7"/>
    <w:rsid w:val="00B5115C"/>
    <w:rsid w:val="00B51303"/>
    <w:rsid w:val="00B5134D"/>
    <w:rsid w:val="00B5150F"/>
    <w:rsid w:val="00B5159B"/>
    <w:rsid w:val="00B515D8"/>
    <w:rsid w:val="00B51610"/>
    <w:rsid w:val="00B5161A"/>
    <w:rsid w:val="00B51689"/>
    <w:rsid w:val="00B51887"/>
    <w:rsid w:val="00B51B6D"/>
    <w:rsid w:val="00B51BA1"/>
    <w:rsid w:val="00B51C84"/>
    <w:rsid w:val="00B51DAD"/>
    <w:rsid w:val="00B51E56"/>
    <w:rsid w:val="00B51F9A"/>
    <w:rsid w:val="00B521E6"/>
    <w:rsid w:val="00B5220B"/>
    <w:rsid w:val="00B523FD"/>
    <w:rsid w:val="00B52437"/>
    <w:rsid w:val="00B527B1"/>
    <w:rsid w:val="00B52C26"/>
    <w:rsid w:val="00B52CB1"/>
    <w:rsid w:val="00B52E54"/>
    <w:rsid w:val="00B52F8C"/>
    <w:rsid w:val="00B53051"/>
    <w:rsid w:val="00B53095"/>
    <w:rsid w:val="00B531BA"/>
    <w:rsid w:val="00B53301"/>
    <w:rsid w:val="00B53754"/>
    <w:rsid w:val="00B538D9"/>
    <w:rsid w:val="00B53DAB"/>
    <w:rsid w:val="00B53FA3"/>
    <w:rsid w:val="00B53FB8"/>
    <w:rsid w:val="00B54032"/>
    <w:rsid w:val="00B54038"/>
    <w:rsid w:val="00B54144"/>
    <w:rsid w:val="00B54163"/>
    <w:rsid w:val="00B54388"/>
    <w:rsid w:val="00B54398"/>
    <w:rsid w:val="00B54428"/>
    <w:rsid w:val="00B54605"/>
    <w:rsid w:val="00B54750"/>
    <w:rsid w:val="00B54B55"/>
    <w:rsid w:val="00B54BD1"/>
    <w:rsid w:val="00B54DF5"/>
    <w:rsid w:val="00B54E8B"/>
    <w:rsid w:val="00B5515F"/>
    <w:rsid w:val="00B552BC"/>
    <w:rsid w:val="00B55333"/>
    <w:rsid w:val="00B55633"/>
    <w:rsid w:val="00B556D0"/>
    <w:rsid w:val="00B557B6"/>
    <w:rsid w:val="00B557B8"/>
    <w:rsid w:val="00B55801"/>
    <w:rsid w:val="00B55921"/>
    <w:rsid w:val="00B55AE1"/>
    <w:rsid w:val="00B5621D"/>
    <w:rsid w:val="00B56294"/>
    <w:rsid w:val="00B5633E"/>
    <w:rsid w:val="00B56708"/>
    <w:rsid w:val="00B56717"/>
    <w:rsid w:val="00B56949"/>
    <w:rsid w:val="00B56962"/>
    <w:rsid w:val="00B56AD5"/>
    <w:rsid w:val="00B56B70"/>
    <w:rsid w:val="00B56C66"/>
    <w:rsid w:val="00B56D1D"/>
    <w:rsid w:val="00B56D24"/>
    <w:rsid w:val="00B56E4F"/>
    <w:rsid w:val="00B56E8E"/>
    <w:rsid w:val="00B5701E"/>
    <w:rsid w:val="00B5716F"/>
    <w:rsid w:val="00B57291"/>
    <w:rsid w:val="00B576F2"/>
    <w:rsid w:val="00B57781"/>
    <w:rsid w:val="00B5780C"/>
    <w:rsid w:val="00B579D4"/>
    <w:rsid w:val="00B57BAF"/>
    <w:rsid w:val="00B57EF3"/>
    <w:rsid w:val="00B6025F"/>
    <w:rsid w:val="00B602E6"/>
    <w:rsid w:val="00B60396"/>
    <w:rsid w:val="00B607A0"/>
    <w:rsid w:val="00B60A8C"/>
    <w:rsid w:val="00B60C82"/>
    <w:rsid w:val="00B60DFC"/>
    <w:rsid w:val="00B60F7A"/>
    <w:rsid w:val="00B61245"/>
    <w:rsid w:val="00B61270"/>
    <w:rsid w:val="00B6139A"/>
    <w:rsid w:val="00B613DD"/>
    <w:rsid w:val="00B61420"/>
    <w:rsid w:val="00B61546"/>
    <w:rsid w:val="00B61785"/>
    <w:rsid w:val="00B61C70"/>
    <w:rsid w:val="00B61C85"/>
    <w:rsid w:val="00B61E54"/>
    <w:rsid w:val="00B620CE"/>
    <w:rsid w:val="00B621C9"/>
    <w:rsid w:val="00B6266D"/>
    <w:rsid w:val="00B62B28"/>
    <w:rsid w:val="00B62E7F"/>
    <w:rsid w:val="00B63062"/>
    <w:rsid w:val="00B6308A"/>
    <w:rsid w:val="00B63117"/>
    <w:rsid w:val="00B63237"/>
    <w:rsid w:val="00B632A0"/>
    <w:rsid w:val="00B632F8"/>
    <w:rsid w:val="00B633B6"/>
    <w:rsid w:val="00B634F3"/>
    <w:rsid w:val="00B63587"/>
    <w:rsid w:val="00B635FB"/>
    <w:rsid w:val="00B636EA"/>
    <w:rsid w:val="00B63793"/>
    <w:rsid w:val="00B6379D"/>
    <w:rsid w:val="00B63973"/>
    <w:rsid w:val="00B63AEE"/>
    <w:rsid w:val="00B63B06"/>
    <w:rsid w:val="00B63CCC"/>
    <w:rsid w:val="00B63D6B"/>
    <w:rsid w:val="00B63D76"/>
    <w:rsid w:val="00B63DA1"/>
    <w:rsid w:val="00B63DBC"/>
    <w:rsid w:val="00B63DEB"/>
    <w:rsid w:val="00B63E92"/>
    <w:rsid w:val="00B64023"/>
    <w:rsid w:val="00B640AB"/>
    <w:rsid w:val="00B641EB"/>
    <w:rsid w:val="00B64910"/>
    <w:rsid w:val="00B649D0"/>
    <w:rsid w:val="00B64D1E"/>
    <w:rsid w:val="00B650F0"/>
    <w:rsid w:val="00B65203"/>
    <w:rsid w:val="00B652C0"/>
    <w:rsid w:val="00B6546C"/>
    <w:rsid w:val="00B65676"/>
    <w:rsid w:val="00B65AD4"/>
    <w:rsid w:val="00B65AEA"/>
    <w:rsid w:val="00B65DBB"/>
    <w:rsid w:val="00B65E17"/>
    <w:rsid w:val="00B65FBC"/>
    <w:rsid w:val="00B660A6"/>
    <w:rsid w:val="00B6611C"/>
    <w:rsid w:val="00B6618E"/>
    <w:rsid w:val="00B66501"/>
    <w:rsid w:val="00B665DD"/>
    <w:rsid w:val="00B66767"/>
    <w:rsid w:val="00B66968"/>
    <w:rsid w:val="00B669EF"/>
    <w:rsid w:val="00B66A22"/>
    <w:rsid w:val="00B66C73"/>
    <w:rsid w:val="00B66CFE"/>
    <w:rsid w:val="00B66D45"/>
    <w:rsid w:val="00B66E1E"/>
    <w:rsid w:val="00B66EE0"/>
    <w:rsid w:val="00B6710C"/>
    <w:rsid w:val="00B6711D"/>
    <w:rsid w:val="00B6713B"/>
    <w:rsid w:val="00B67259"/>
    <w:rsid w:val="00B6730A"/>
    <w:rsid w:val="00B674A6"/>
    <w:rsid w:val="00B674CF"/>
    <w:rsid w:val="00B6762A"/>
    <w:rsid w:val="00B6762B"/>
    <w:rsid w:val="00B67EA1"/>
    <w:rsid w:val="00B67EFB"/>
    <w:rsid w:val="00B70434"/>
    <w:rsid w:val="00B706FD"/>
    <w:rsid w:val="00B7083A"/>
    <w:rsid w:val="00B70C39"/>
    <w:rsid w:val="00B70CDE"/>
    <w:rsid w:val="00B70E6A"/>
    <w:rsid w:val="00B70EC2"/>
    <w:rsid w:val="00B7131A"/>
    <w:rsid w:val="00B713CD"/>
    <w:rsid w:val="00B713EF"/>
    <w:rsid w:val="00B71458"/>
    <w:rsid w:val="00B714C9"/>
    <w:rsid w:val="00B7159B"/>
    <w:rsid w:val="00B715CB"/>
    <w:rsid w:val="00B718B3"/>
    <w:rsid w:val="00B71940"/>
    <w:rsid w:val="00B71AE9"/>
    <w:rsid w:val="00B71BFF"/>
    <w:rsid w:val="00B71EB1"/>
    <w:rsid w:val="00B720E4"/>
    <w:rsid w:val="00B72374"/>
    <w:rsid w:val="00B723E6"/>
    <w:rsid w:val="00B72514"/>
    <w:rsid w:val="00B72556"/>
    <w:rsid w:val="00B725E0"/>
    <w:rsid w:val="00B7263A"/>
    <w:rsid w:val="00B72998"/>
    <w:rsid w:val="00B72A6D"/>
    <w:rsid w:val="00B72D9B"/>
    <w:rsid w:val="00B72E3B"/>
    <w:rsid w:val="00B73024"/>
    <w:rsid w:val="00B73028"/>
    <w:rsid w:val="00B7341E"/>
    <w:rsid w:val="00B7359F"/>
    <w:rsid w:val="00B737F0"/>
    <w:rsid w:val="00B738CF"/>
    <w:rsid w:val="00B73C10"/>
    <w:rsid w:val="00B73CD2"/>
    <w:rsid w:val="00B73DF7"/>
    <w:rsid w:val="00B73E2D"/>
    <w:rsid w:val="00B73F38"/>
    <w:rsid w:val="00B74035"/>
    <w:rsid w:val="00B74050"/>
    <w:rsid w:val="00B740A9"/>
    <w:rsid w:val="00B74228"/>
    <w:rsid w:val="00B74287"/>
    <w:rsid w:val="00B743AC"/>
    <w:rsid w:val="00B743C5"/>
    <w:rsid w:val="00B743FD"/>
    <w:rsid w:val="00B745D0"/>
    <w:rsid w:val="00B74685"/>
    <w:rsid w:val="00B74C05"/>
    <w:rsid w:val="00B74D8B"/>
    <w:rsid w:val="00B74F26"/>
    <w:rsid w:val="00B750D1"/>
    <w:rsid w:val="00B75266"/>
    <w:rsid w:val="00B75278"/>
    <w:rsid w:val="00B7549A"/>
    <w:rsid w:val="00B75727"/>
    <w:rsid w:val="00B758E9"/>
    <w:rsid w:val="00B75AAA"/>
    <w:rsid w:val="00B75AE2"/>
    <w:rsid w:val="00B75B24"/>
    <w:rsid w:val="00B75C33"/>
    <w:rsid w:val="00B75EED"/>
    <w:rsid w:val="00B75F73"/>
    <w:rsid w:val="00B760DD"/>
    <w:rsid w:val="00B76329"/>
    <w:rsid w:val="00B76345"/>
    <w:rsid w:val="00B7637F"/>
    <w:rsid w:val="00B76399"/>
    <w:rsid w:val="00B765AE"/>
    <w:rsid w:val="00B76859"/>
    <w:rsid w:val="00B76986"/>
    <w:rsid w:val="00B76987"/>
    <w:rsid w:val="00B769D4"/>
    <w:rsid w:val="00B76B06"/>
    <w:rsid w:val="00B76B11"/>
    <w:rsid w:val="00B76D38"/>
    <w:rsid w:val="00B76E1D"/>
    <w:rsid w:val="00B77044"/>
    <w:rsid w:val="00B77419"/>
    <w:rsid w:val="00B77640"/>
    <w:rsid w:val="00B776D1"/>
    <w:rsid w:val="00B776E5"/>
    <w:rsid w:val="00B7776E"/>
    <w:rsid w:val="00B778DB"/>
    <w:rsid w:val="00B7797F"/>
    <w:rsid w:val="00B77C1C"/>
    <w:rsid w:val="00B77D04"/>
    <w:rsid w:val="00B77F58"/>
    <w:rsid w:val="00B8012A"/>
    <w:rsid w:val="00B802DF"/>
    <w:rsid w:val="00B8039B"/>
    <w:rsid w:val="00B8039E"/>
    <w:rsid w:val="00B803B3"/>
    <w:rsid w:val="00B80638"/>
    <w:rsid w:val="00B80784"/>
    <w:rsid w:val="00B8099E"/>
    <w:rsid w:val="00B80CB5"/>
    <w:rsid w:val="00B80E48"/>
    <w:rsid w:val="00B81122"/>
    <w:rsid w:val="00B811CD"/>
    <w:rsid w:val="00B81285"/>
    <w:rsid w:val="00B8135C"/>
    <w:rsid w:val="00B81384"/>
    <w:rsid w:val="00B813F7"/>
    <w:rsid w:val="00B815A9"/>
    <w:rsid w:val="00B815B5"/>
    <w:rsid w:val="00B816B4"/>
    <w:rsid w:val="00B818B8"/>
    <w:rsid w:val="00B81954"/>
    <w:rsid w:val="00B8196E"/>
    <w:rsid w:val="00B819BE"/>
    <w:rsid w:val="00B81B12"/>
    <w:rsid w:val="00B81BCF"/>
    <w:rsid w:val="00B81D81"/>
    <w:rsid w:val="00B81E9A"/>
    <w:rsid w:val="00B820B2"/>
    <w:rsid w:val="00B820CD"/>
    <w:rsid w:val="00B822CB"/>
    <w:rsid w:val="00B822CF"/>
    <w:rsid w:val="00B824B2"/>
    <w:rsid w:val="00B82711"/>
    <w:rsid w:val="00B82AD2"/>
    <w:rsid w:val="00B82C7C"/>
    <w:rsid w:val="00B82C8A"/>
    <w:rsid w:val="00B82F40"/>
    <w:rsid w:val="00B83124"/>
    <w:rsid w:val="00B832CC"/>
    <w:rsid w:val="00B83422"/>
    <w:rsid w:val="00B83463"/>
    <w:rsid w:val="00B834DC"/>
    <w:rsid w:val="00B8358F"/>
    <w:rsid w:val="00B83590"/>
    <w:rsid w:val="00B83680"/>
    <w:rsid w:val="00B83681"/>
    <w:rsid w:val="00B83933"/>
    <w:rsid w:val="00B83A2E"/>
    <w:rsid w:val="00B83A6D"/>
    <w:rsid w:val="00B83A8F"/>
    <w:rsid w:val="00B83DAD"/>
    <w:rsid w:val="00B83E1A"/>
    <w:rsid w:val="00B83FB4"/>
    <w:rsid w:val="00B84026"/>
    <w:rsid w:val="00B841EC"/>
    <w:rsid w:val="00B8430F"/>
    <w:rsid w:val="00B844C3"/>
    <w:rsid w:val="00B84893"/>
    <w:rsid w:val="00B848F8"/>
    <w:rsid w:val="00B84BA5"/>
    <w:rsid w:val="00B8502D"/>
    <w:rsid w:val="00B8506D"/>
    <w:rsid w:val="00B85128"/>
    <w:rsid w:val="00B85188"/>
    <w:rsid w:val="00B851EC"/>
    <w:rsid w:val="00B85292"/>
    <w:rsid w:val="00B855D9"/>
    <w:rsid w:val="00B857F3"/>
    <w:rsid w:val="00B85868"/>
    <w:rsid w:val="00B858F6"/>
    <w:rsid w:val="00B85987"/>
    <w:rsid w:val="00B85B5B"/>
    <w:rsid w:val="00B85CA8"/>
    <w:rsid w:val="00B85EF1"/>
    <w:rsid w:val="00B860C7"/>
    <w:rsid w:val="00B8624D"/>
    <w:rsid w:val="00B86405"/>
    <w:rsid w:val="00B86645"/>
    <w:rsid w:val="00B86753"/>
    <w:rsid w:val="00B86789"/>
    <w:rsid w:val="00B8684F"/>
    <w:rsid w:val="00B86C31"/>
    <w:rsid w:val="00B86D99"/>
    <w:rsid w:val="00B86EBF"/>
    <w:rsid w:val="00B875A0"/>
    <w:rsid w:val="00B8762D"/>
    <w:rsid w:val="00B876CF"/>
    <w:rsid w:val="00B87719"/>
    <w:rsid w:val="00B87879"/>
    <w:rsid w:val="00B87A6E"/>
    <w:rsid w:val="00B87AFA"/>
    <w:rsid w:val="00B87B9A"/>
    <w:rsid w:val="00B87C78"/>
    <w:rsid w:val="00B87D48"/>
    <w:rsid w:val="00B87EF1"/>
    <w:rsid w:val="00B87F83"/>
    <w:rsid w:val="00B901C0"/>
    <w:rsid w:val="00B90244"/>
    <w:rsid w:val="00B9041F"/>
    <w:rsid w:val="00B90453"/>
    <w:rsid w:val="00B90512"/>
    <w:rsid w:val="00B905AA"/>
    <w:rsid w:val="00B906FB"/>
    <w:rsid w:val="00B907BF"/>
    <w:rsid w:val="00B908E3"/>
    <w:rsid w:val="00B90A0B"/>
    <w:rsid w:val="00B90AD6"/>
    <w:rsid w:val="00B90B15"/>
    <w:rsid w:val="00B90B31"/>
    <w:rsid w:val="00B90BF0"/>
    <w:rsid w:val="00B90DA0"/>
    <w:rsid w:val="00B90EB1"/>
    <w:rsid w:val="00B90FFD"/>
    <w:rsid w:val="00B910E2"/>
    <w:rsid w:val="00B91208"/>
    <w:rsid w:val="00B912CF"/>
    <w:rsid w:val="00B91384"/>
    <w:rsid w:val="00B915B6"/>
    <w:rsid w:val="00B91998"/>
    <w:rsid w:val="00B91B9A"/>
    <w:rsid w:val="00B91C16"/>
    <w:rsid w:val="00B92168"/>
    <w:rsid w:val="00B9219D"/>
    <w:rsid w:val="00B921F6"/>
    <w:rsid w:val="00B92349"/>
    <w:rsid w:val="00B924C6"/>
    <w:rsid w:val="00B924EC"/>
    <w:rsid w:val="00B92676"/>
    <w:rsid w:val="00B92686"/>
    <w:rsid w:val="00B928B8"/>
    <w:rsid w:val="00B92985"/>
    <w:rsid w:val="00B929B9"/>
    <w:rsid w:val="00B92D61"/>
    <w:rsid w:val="00B932A6"/>
    <w:rsid w:val="00B932C0"/>
    <w:rsid w:val="00B933C9"/>
    <w:rsid w:val="00B93484"/>
    <w:rsid w:val="00B93486"/>
    <w:rsid w:val="00B9366F"/>
    <w:rsid w:val="00B939C2"/>
    <w:rsid w:val="00B93E0A"/>
    <w:rsid w:val="00B93E0E"/>
    <w:rsid w:val="00B93E9A"/>
    <w:rsid w:val="00B93EB8"/>
    <w:rsid w:val="00B9405C"/>
    <w:rsid w:val="00B940F4"/>
    <w:rsid w:val="00B94A27"/>
    <w:rsid w:val="00B94AB2"/>
    <w:rsid w:val="00B94C2D"/>
    <w:rsid w:val="00B94C33"/>
    <w:rsid w:val="00B94C47"/>
    <w:rsid w:val="00B94DE0"/>
    <w:rsid w:val="00B94DF2"/>
    <w:rsid w:val="00B95025"/>
    <w:rsid w:val="00B9521F"/>
    <w:rsid w:val="00B952C6"/>
    <w:rsid w:val="00B952C9"/>
    <w:rsid w:val="00B95549"/>
    <w:rsid w:val="00B9583A"/>
    <w:rsid w:val="00B958CD"/>
    <w:rsid w:val="00B95C03"/>
    <w:rsid w:val="00B95DB9"/>
    <w:rsid w:val="00B95E71"/>
    <w:rsid w:val="00B96160"/>
    <w:rsid w:val="00B96577"/>
    <w:rsid w:val="00B96636"/>
    <w:rsid w:val="00B9669F"/>
    <w:rsid w:val="00B968A3"/>
    <w:rsid w:val="00B96945"/>
    <w:rsid w:val="00B96A53"/>
    <w:rsid w:val="00B96A65"/>
    <w:rsid w:val="00B96A87"/>
    <w:rsid w:val="00B96AE5"/>
    <w:rsid w:val="00B96AE7"/>
    <w:rsid w:val="00B96BD9"/>
    <w:rsid w:val="00B96BF8"/>
    <w:rsid w:val="00B96E53"/>
    <w:rsid w:val="00B97084"/>
    <w:rsid w:val="00B97116"/>
    <w:rsid w:val="00B97213"/>
    <w:rsid w:val="00B97651"/>
    <w:rsid w:val="00B97880"/>
    <w:rsid w:val="00B979D4"/>
    <w:rsid w:val="00B979F8"/>
    <w:rsid w:val="00B97A0E"/>
    <w:rsid w:val="00B97BDA"/>
    <w:rsid w:val="00B97DE8"/>
    <w:rsid w:val="00BA032D"/>
    <w:rsid w:val="00BA0350"/>
    <w:rsid w:val="00BA06AA"/>
    <w:rsid w:val="00BA080C"/>
    <w:rsid w:val="00BA0825"/>
    <w:rsid w:val="00BA0836"/>
    <w:rsid w:val="00BA0A05"/>
    <w:rsid w:val="00BA0D97"/>
    <w:rsid w:val="00BA0D9D"/>
    <w:rsid w:val="00BA0DC7"/>
    <w:rsid w:val="00BA0E18"/>
    <w:rsid w:val="00BA0E58"/>
    <w:rsid w:val="00BA0F1D"/>
    <w:rsid w:val="00BA10A3"/>
    <w:rsid w:val="00BA1137"/>
    <w:rsid w:val="00BA14B9"/>
    <w:rsid w:val="00BA14E3"/>
    <w:rsid w:val="00BA152C"/>
    <w:rsid w:val="00BA1631"/>
    <w:rsid w:val="00BA18A5"/>
    <w:rsid w:val="00BA19FE"/>
    <w:rsid w:val="00BA1A00"/>
    <w:rsid w:val="00BA1B0C"/>
    <w:rsid w:val="00BA1E54"/>
    <w:rsid w:val="00BA1F32"/>
    <w:rsid w:val="00BA2036"/>
    <w:rsid w:val="00BA21A7"/>
    <w:rsid w:val="00BA25D4"/>
    <w:rsid w:val="00BA26A8"/>
    <w:rsid w:val="00BA2792"/>
    <w:rsid w:val="00BA27DB"/>
    <w:rsid w:val="00BA284A"/>
    <w:rsid w:val="00BA2A0A"/>
    <w:rsid w:val="00BA2A4E"/>
    <w:rsid w:val="00BA2D94"/>
    <w:rsid w:val="00BA2E38"/>
    <w:rsid w:val="00BA2EE0"/>
    <w:rsid w:val="00BA2F3B"/>
    <w:rsid w:val="00BA2FEB"/>
    <w:rsid w:val="00BA30F4"/>
    <w:rsid w:val="00BA339B"/>
    <w:rsid w:val="00BA359C"/>
    <w:rsid w:val="00BA3638"/>
    <w:rsid w:val="00BA3679"/>
    <w:rsid w:val="00BA37EA"/>
    <w:rsid w:val="00BA3A8B"/>
    <w:rsid w:val="00BA3C08"/>
    <w:rsid w:val="00BA3D34"/>
    <w:rsid w:val="00BA439C"/>
    <w:rsid w:val="00BA43BD"/>
    <w:rsid w:val="00BA442B"/>
    <w:rsid w:val="00BA44C5"/>
    <w:rsid w:val="00BA473D"/>
    <w:rsid w:val="00BA477A"/>
    <w:rsid w:val="00BA4971"/>
    <w:rsid w:val="00BA4A52"/>
    <w:rsid w:val="00BA4A91"/>
    <w:rsid w:val="00BA4BB9"/>
    <w:rsid w:val="00BA4C54"/>
    <w:rsid w:val="00BA505B"/>
    <w:rsid w:val="00BA5073"/>
    <w:rsid w:val="00BA516D"/>
    <w:rsid w:val="00BA51EB"/>
    <w:rsid w:val="00BA57EE"/>
    <w:rsid w:val="00BA581E"/>
    <w:rsid w:val="00BA5A70"/>
    <w:rsid w:val="00BA5B5D"/>
    <w:rsid w:val="00BA5B68"/>
    <w:rsid w:val="00BA5CB5"/>
    <w:rsid w:val="00BA5E25"/>
    <w:rsid w:val="00BA5F27"/>
    <w:rsid w:val="00BA5F6B"/>
    <w:rsid w:val="00BA639E"/>
    <w:rsid w:val="00BA6592"/>
    <w:rsid w:val="00BA65F1"/>
    <w:rsid w:val="00BA673C"/>
    <w:rsid w:val="00BA674A"/>
    <w:rsid w:val="00BA6801"/>
    <w:rsid w:val="00BA68C5"/>
    <w:rsid w:val="00BA6932"/>
    <w:rsid w:val="00BA6970"/>
    <w:rsid w:val="00BA6D10"/>
    <w:rsid w:val="00BA6F8B"/>
    <w:rsid w:val="00BA719A"/>
    <w:rsid w:val="00BA73F5"/>
    <w:rsid w:val="00BA7449"/>
    <w:rsid w:val="00BA7486"/>
    <w:rsid w:val="00BA77A0"/>
    <w:rsid w:val="00BA7890"/>
    <w:rsid w:val="00BA7940"/>
    <w:rsid w:val="00BA79AC"/>
    <w:rsid w:val="00BA7A3B"/>
    <w:rsid w:val="00BA7B5A"/>
    <w:rsid w:val="00BA7C3B"/>
    <w:rsid w:val="00BA7CFD"/>
    <w:rsid w:val="00BB0111"/>
    <w:rsid w:val="00BB0600"/>
    <w:rsid w:val="00BB0A8C"/>
    <w:rsid w:val="00BB0C38"/>
    <w:rsid w:val="00BB0CE6"/>
    <w:rsid w:val="00BB0D37"/>
    <w:rsid w:val="00BB0D76"/>
    <w:rsid w:val="00BB1013"/>
    <w:rsid w:val="00BB1111"/>
    <w:rsid w:val="00BB18EA"/>
    <w:rsid w:val="00BB1EF3"/>
    <w:rsid w:val="00BB225A"/>
    <w:rsid w:val="00BB22A7"/>
    <w:rsid w:val="00BB2319"/>
    <w:rsid w:val="00BB236D"/>
    <w:rsid w:val="00BB23BD"/>
    <w:rsid w:val="00BB258C"/>
    <w:rsid w:val="00BB2A62"/>
    <w:rsid w:val="00BB2C4D"/>
    <w:rsid w:val="00BB2D59"/>
    <w:rsid w:val="00BB2FD6"/>
    <w:rsid w:val="00BB3099"/>
    <w:rsid w:val="00BB32AA"/>
    <w:rsid w:val="00BB3465"/>
    <w:rsid w:val="00BB34ED"/>
    <w:rsid w:val="00BB35CA"/>
    <w:rsid w:val="00BB3637"/>
    <w:rsid w:val="00BB390D"/>
    <w:rsid w:val="00BB3972"/>
    <w:rsid w:val="00BB3CE6"/>
    <w:rsid w:val="00BB3DD6"/>
    <w:rsid w:val="00BB3EC2"/>
    <w:rsid w:val="00BB4016"/>
    <w:rsid w:val="00BB4054"/>
    <w:rsid w:val="00BB413B"/>
    <w:rsid w:val="00BB4254"/>
    <w:rsid w:val="00BB440D"/>
    <w:rsid w:val="00BB4439"/>
    <w:rsid w:val="00BB446C"/>
    <w:rsid w:val="00BB454E"/>
    <w:rsid w:val="00BB4631"/>
    <w:rsid w:val="00BB481F"/>
    <w:rsid w:val="00BB4850"/>
    <w:rsid w:val="00BB4BCC"/>
    <w:rsid w:val="00BB4DF6"/>
    <w:rsid w:val="00BB53EF"/>
    <w:rsid w:val="00BB54ED"/>
    <w:rsid w:val="00BB5523"/>
    <w:rsid w:val="00BB557B"/>
    <w:rsid w:val="00BB57CC"/>
    <w:rsid w:val="00BB595B"/>
    <w:rsid w:val="00BB5AEA"/>
    <w:rsid w:val="00BB5CC2"/>
    <w:rsid w:val="00BB5CC9"/>
    <w:rsid w:val="00BB5CEC"/>
    <w:rsid w:val="00BB5F28"/>
    <w:rsid w:val="00BB5F85"/>
    <w:rsid w:val="00BB5FD3"/>
    <w:rsid w:val="00BB5FEA"/>
    <w:rsid w:val="00BB60F5"/>
    <w:rsid w:val="00BB629F"/>
    <w:rsid w:val="00BB62E8"/>
    <w:rsid w:val="00BB64D1"/>
    <w:rsid w:val="00BB65A0"/>
    <w:rsid w:val="00BB661E"/>
    <w:rsid w:val="00BB671A"/>
    <w:rsid w:val="00BB6808"/>
    <w:rsid w:val="00BB6B1D"/>
    <w:rsid w:val="00BB6B65"/>
    <w:rsid w:val="00BB6BF7"/>
    <w:rsid w:val="00BB7083"/>
    <w:rsid w:val="00BB715B"/>
    <w:rsid w:val="00BB716F"/>
    <w:rsid w:val="00BB71A8"/>
    <w:rsid w:val="00BB7263"/>
    <w:rsid w:val="00BB72D5"/>
    <w:rsid w:val="00BB72DC"/>
    <w:rsid w:val="00BB7382"/>
    <w:rsid w:val="00BB75F2"/>
    <w:rsid w:val="00BB7638"/>
    <w:rsid w:val="00BB77D8"/>
    <w:rsid w:val="00BB77F3"/>
    <w:rsid w:val="00BB7901"/>
    <w:rsid w:val="00BB7E10"/>
    <w:rsid w:val="00BC019B"/>
    <w:rsid w:val="00BC0272"/>
    <w:rsid w:val="00BC037A"/>
    <w:rsid w:val="00BC0583"/>
    <w:rsid w:val="00BC073F"/>
    <w:rsid w:val="00BC09FB"/>
    <w:rsid w:val="00BC0AA0"/>
    <w:rsid w:val="00BC0BBF"/>
    <w:rsid w:val="00BC0E71"/>
    <w:rsid w:val="00BC0EA6"/>
    <w:rsid w:val="00BC0FB9"/>
    <w:rsid w:val="00BC1036"/>
    <w:rsid w:val="00BC1533"/>
    <w:rsid w:val="00BC16AD"/>
    <w:rsid w:val="00BC1800"/>
    <w:rsid w:val="00BC1AE8"/>
    <w:rsid w:val="00BC1B87"/>
    <w:rsid w:val="00BC1BDD"/>
    <w:rsid w:val="00BC1E46"/>
    <w:rsid w:val="00BC1E90"/>
    <w:rsid w:val="00BC2130"/>
    <w:rsid w:val="00BC21C5"/>
    <w:rsid w:val="00BC226A"/>
    <w:rsid w:val="00BC22F2"/>
    <w:rsid w:val="00BC23C0"/>
    <w:rsid w:val="00BC25EE"/>
    <w:rsid w:val="00BC2749"/>
    <w:rsid w:val="00BC2816"/>
    <w:rsid w:val="00BC2A3D"/>
    <w:rsid w:val="00BC2A69"/>
    <w:rsid w:val="00BC2B35"/>
    <w:rsid w:val="00BC2F5B"/>
    <w:rsid w:val="00BC2FC7"/>
    <w:rsid w:val="00BC316F"/>
    <w:rsid w:val="00BC3186"/>
    <w:rsid w:val="00BC319B"/>
    <w:rsid w:val="00BC3374"/>
    <w:rsid w:val="00BC3643"/>
    <w:rsid w:val="00BC3760"/>
    <w:rsid w:val="00BC3856"/>
    <w:rsid w:val="00BC3C0E"/>
    <w:rsid w:val="00BC3C16"/>
    <w:rsid w:val="00BC3C3F"/>
    <w:rsid w:val="00BC3E4F"/>
    <w:rsid w:val="00BC3ED5"/>
    <w:rsid w:val="00BC3F20"/>
    <w:rsid w:val="00BC4211"/>
    <w:rsid w:val="00BC44F3"/>
    <w:rsid w:val="00BC4521"/>
    <w:rsid w:val="00BC46BD"/>
    <w:rsid w:val="00BC49BE"/>
    <w:rsid w:val="00BC4C62"/>
    <w:rsid w:val="00BC4CE0"/>
    <w:rsid w:val="00BC4F3C"/>
    <w:rsid w:val="00BC4FD8"/>
    <w:rsid w:val="00BC5287"/>
    <w:rsid w:val="00BC53CC"/>
    <w:rsid w:val="00BC53F5"/>
    <w:rsid w:val="00BC5445"/>
    <w:rsid w:val="00BC56E7"/>
    <w:rsid w:val="00BC573D"/>
    <w:rsid w:val="00BC578C"/>
    <w:rsid w:val="00BC59A9"/>
    <w:rsid w:val="00BC5ADA"/>
    <w:rsid w:val="00BC5DA8"/>
    <w:rsid w:val="00BC603F"/>
    <w:rsid w:val="00BC60B5"/>
    <w:rsid w:val="00BC6270"/>
    <w:rsid w:val="00BC627E"/>
    <w:rsid w:val="00BC62AB"/>
    <w:rsid w:val="00BC650B"/>
    <w:rsid w:val="00BC66A3"/>
    <w:rsid w:val="00BC66CA"/>
    <w:rsid w:val="00BC68AF"/>
    <w:rsid w:val="00BC6920"/>
    <w:rsid w:val="00BC6946"/>
    <w:rsid w:val="00BC6C67"/>
    <w:rsid w:val="00BC6C9A"/>
    <w:rsid w:val="00BC6D90"/>
    <w:rsid w:val="00BC6E90"/>
    <w:rsid w:val="00BC70A3"/>
    <w:rsid w:val="00BC70D7"/>
    <w:rsid w:val="00BC7237"/>
    <w:rsid w:val="00BC745C"/>
    <w:rsid w:val="00BC7602"/>
    <w:rsid w:val="00BC7721"/>
    <w:rsid w:val="00BC789E"/>
    <w:rsid w:val="00BC78D2"/>
    <w:rsid w:val="00BC7AE0"/>
    <w:rsid w:val="00BC7B8B"/>
    <w:rsid w:val="00BC7D25"/>
    <w:rsid w:val="00BD0005"/>
    <w:rsid w:val="00BD0133"/>
    <w:rsid w:val="00BD02DF"/>
    <w:rsid w:val="00BD059F"/>
    <w:rsid w:val="00BD05C4"/>
    <w:rsid w:val="00BD05C7"/>
    <w:rsid w:val="00BD0653"/>
    <w:rsid w:val="00BD066F"/>
    <w:rsid w:val="00BD0B54"/>
    <w:rsid w:val="00BD0BC6"/>
    <w:rsid w:val="00BD0CFD"/>
    <w:rsid w:val="00BD0EC7"/>
    <w:rsid w:val="00BD114C"/>
    <w:rsid w:val="00BD11F2"/>
    <w:rsid w:val="00BD127A"/>
    <w:rsid w:val="00BD12D6"/>
    <w:rsid w:val="00BD14A2"/>
    <w:rsid w:val="00BD16A6"/>
    <w:rsid w:val="00BD173F"/>
    <w:rsid w:val="00BD183F"/>
    <w:rsid w:val="00BD1882"/>
    <w:rsid w:val="00BD1995"/>
    <w:rsid w:val="00BD1A47"/>
    <w:rsid w:val="00BD1D10"/>
    <w:rsid w:val="00BD2212"/>
    <w:rsid w:val="00BD2227"/>
    <w:rsid w:val="00BD23A5"/>
    <w:rsid w:val="00BD24BD"/>
    <w:rsid w:val="00BD26E1"/>
    <w:rsid w:val="00BD27E2"/>
    <w:rsid w:val="00BD2A2D"/>
    <w:rsid w:val="00BD2B13"/>
    <w:rsid w:val="00BD2F1C"/>
    <w:rsid w:val="00BD2F56"/>
    <w:rsid w:val="00BD2F8D"/>
    <w:rsid w:val="00BD355D"/>
    <w:rsid w:val="00BD3631"/>
    <w:rsid w:val="00BD3781"/>
    <w:rsid w:val="00BD385A"/>
    <w:rsid w:val="00BD38EC"/>
    <w:rsid w:val="00BD3970"/>
    <w:rsid w:val="00BD3A4F"/>
    <w:rsid w:val="00BD3B3E"/>
    <w:rsid w:val="00BD3D8C"/>
    <w:rsid w:val="00BD3E88"/>
    <w:rsid w:val="00BD3EA8"/>
    <w:rsid w:val="00BD3EFA"/>
    <w:rsid w:val="00BD430A"/>
    <w:rsid w:val="00BD4420"/>
    <w:rsid w:val="00BD44E7"/>
    <w:rsid w:val="00BD48EC"/>
    <w:rsid w:val="00BD49EE"/>
    <w:rsid w:val="00BD4B9E"/>
    <w:rsid w:val="00BD4D3C"/>
    <w:rsid w:val="00BD4F71"/>
    <w:rsid w:val="00BD5093"/>
    <w:rsid w:val="00BD5120"/>
    <w:rsid w:val="00BD5134"/>
    <w:rsid w:val="00BD525F"/>
    <w:rsid w:val="00BD53B3"/>
    <w:rsid w:val="00BD5612"/>
    <w:rsid w:val="00BD5768"/>
    <w:rsid w:val="00BD57F7"/>
    <w:rsid w:val="00BD5887"/>
    <w:rsid w:val="00BD58D6"/>
    <w:rsid w:val="00BD59CC"/>
    <w:rsid w:val="00BD5C2E"/>
    <w:rsid w:val="00BD5D2E"/>
    <w:rsid w:val="00BD5D3F"/>
    <w:rsid w:val="00BD5D41"/>
    <w:rsid w:val="00BD5D92"/>
    <w:rsid w:val="00BD5DCB"/>
    <w:rsid w:val="00BD6015"/>
    <w:rsid w:val="00BD612A"/>
    <w:rsid w:val="00BD63B6"/>
    <w:rsid w:val="00BD63FC"/>
    <w:rsid w:val="00BD669C"/>
    <w:rsid w:val="00BD6939"/>
    <w:rsid w:val="00BD6943"/>
    <w:rsid w:val="00BD6955"/>
    <w:rsid w:val="00BD6B9C"/>
    <w:rsid w:val="00BD6E7A"/>
    <w:rsid w:val="00BD7326"/>
    <w:rsid w:val="00BD74DD"/>
    <w:rsid w:val="00BD76A6"/>
    <w:rsid w:val="00BD76E1"/>
    <w:rsid w:val="00BD7E95"/>
    <w:rsid w:val="00BE027C"/>
    <w:rsid w:val="00BE0357"/>
    <w:rsid w:val="00BE046A"/>
    <w:rsid w:val="00BE0493"/>
    <w:rsid w:val="00BE0575"/>
    <w:rsid w:val="00BE07C8"/>
    <w:rsid w:val="00BE0D51"/>
    <w:rsid w:val="00BE0DC8"/>
    <w:rsid w:val="00BE0E12"/>
    <w:rsid w:val="00BE0E13"/>
    <w:rsid w:val="00BE0E77"/>
    <w:rsid w:val="00BE0E8F"/>
    <w:rsid w:val="00BE0EFE"/>
    <w:rsid w:val="00BE0F6B"/>
    <w:rsid w:val="00BE0FF1"/>
    <w:rsid w:val="00BE10A8"/>
    <w:rsid w:val="00BE10C5"/>
    <w:rsid w:val="00BE10D2"/>
    <w:rsid w:val="00BE117F"/>
    <w:rsid w:val="00BE1281"/>
    <w:rsid w:val="00BE128E"/>
    <w:rsid w:val="00BE1411"/>
    <w:rsid w:val="00BE17A7"/>
    <w:rsid w:val="00BE17B0"/>
    <w:rsid w:val="00BE192E"/>
    <w:rsid w:val="00BE1A35"/>
    <w:rsid w:val="00BE1A5C"/>
    <w:rsid w:val="00BE1AAA"/>
    <w:rsid w:val="00BE1E4A"/>
    <w:rsid w:val="00BE1ED0"/>
    <w:rsid w:val="00BE1FA8"/>
    <w:rsid w:val="00BE20E8"/>
    <w:rsid w:val="00BE2112"/>
    <w:rsid w:val="00BE215E"/>
    <w:rsid w:val="00BE2160"/>
    <w:rsid w:val="00BE2252"/>
    <w:rsid w:val="00BE2305"/>
    <w:rsid w:val="00BE24D8"/>
    <w:rsid w:val="00BE263D"/>
    <w:rsid w:val="00BE2699"/>
    <w:rsid w:val="00BE273D"/>
    <w:rsid w:val="00BE2A09"/>
    <w:rsid w:val="00BE2C7F"/>
    <w:rsid w:val="00BE2CEE"/>
    <w:rsid w:val="00BE2D06"/>
    <w:rsid w:val="00BE2E23"/>
    <w:rsid w:val="00BE2E3F"/>
    <w:rsid w:val="00BE2F9D"/>
    <w:rsid w:val="00BE2FCA"/>
    <w:rsid w:val="00BE30DA"/>
    <w:rsid w:val="00BE32A6"/>
    <w:rsid w:val="00BE33C2"/>
    <w:rsid w:val="00BE34D9"/>
    <w:rsid w:val="00BE3567"/>
    <w:rsid w:val="00BE3785"/>
    <w:rsid w:val="00BE3788"/>
    <w:rsid w:val="00BE3879"/>
    <w:rsid w:val="00BE3D83"/>
    <w:rsid w:val="00BE3F8A"/>
    <w:rsid w:val="00BE40B8"/>
    <w:rsid w:val="00BE4597"/>
    <w:rsid w:val="00BE45CC"/>
    <w:rsid w:val="00BE4762"/>
    <w:rsid w:val="00BE47FC"/>
    <w:rsid w:val="00BE4845"/>
    <w:rsid w:val="00BE486B"/>
    <w:rsid w:val="00BE4AF6"/>
    <w:rsid w:val="00BE4CBC"/>
    <w:rsid w:val="00BE4DEE"/>
    <w:rsid w:val="00BE51CE"/>
    <w:rsid w:val="00BE53E1"/>
    <w:rsid w:val="00BE55AD"/>
    <w:rsid w:val="00BE5692"/>
    <w:rsid w:val="00BE5818"/>
    <w:rsid w:val="00BE587B"/>
    <w:rsid w:val="00BE5985"/>
    <w:rsid w:val="00BE5C38"/>
    <w:rsid w:val="00BE5E22"/>
    <w:rsid w:val="00BE5F4F"/>
    <w:rsid w:val="00BE5F83"/>
    <w:rsid w:val="00BE63A4"/>
    <w:rsid w:val="00BE64BC"/>
    <w:rsid w:val="00BE66DE"/>
    <w:rsid w:val="00BE69AC"/>
    <w:rsid w:val="00BE69F2"/>
    <w:rsid w:val="00BE6B63"/>
    <w:rsid w:val="00BE6CB5"/>
    <w:rsid w:val="00BE6CEE"/>
    <w:rsid w:val="00BE6F45"/>
    <w:rsid w:val="00BE6F4F"/>
    <w:rsid w:val="00BE7113"/>
    <w:rsid w:val="00BE744C"/>
    <w:rsid w:val="00BE7499"/>
    <w:rsid w:val="00BE75C7"/>
    <w:rsid w:val="00BE78C9"/>
    <w:rsid w:val="00BE7C8B"/>
    <w:rsid w:val="00BE7E87"/>
    <w:rsid w:val="00BE7F91"/>
    <w:rsid w:val="00BF0037"/>
    <w:rsid w:val="00BF007C"/>
    <w:rsid w:val="00BF01E8"/>
    <w:rsid w:val="00BF02C7"/>
    <w:rsid w:val="00BF03E6"/>
    <w:rsid w:val="00BF051E"/>
    <w:rsid w:val="00BF06F0"/>
    <w:rsid w:val="00BF0771"/>
    <w:rsid w:val="00BF087F"/>
    <w:rsid w:val="00BF09DF"/>
    <w:rsid w:val="00BF0B67"/>
    <w:rsid w:val="00BF0BB7"/>
    <w:rsid w:val="00BF0C76"/>
    <w:rsid w:val="00BF0D08"/>
    <w:rsid w:val="00BF0D2A"/>
    <w:rsid w:val="00BF0DD7"/>
    <w:rsid w:val="00BF0FCE"/>
    <w:rsid w:val="00BF11B9"/>
    <w:rsid w:val="00BF184F"/>
    <w:rsid w:val="00BF18DA"/>
    <w:rsid w:val="00BF1A47"/>
    <w:rsid w:val="00BF1AB1"/>
    <w:rsid w:val="00BF1B8D"/>
    <w:rsid w:val="00BF1E8A"/>
    <w:rsid w:val="00BF2387"/>
    <w:rsid w:val="00BF2396"/>
    <w:rsid w:val="00BF23ED"/>
    <w:rsid w:val="00BF25CC"/>
    <w:rsid w:val="00BF27FC"/>
    <w:rsid w:val="00BF2873"/>
    <w:rsid w:val="00BF29AA"/>
    <w:rsid w:val="00BF29B3"/>
    <w:rsid w:val="00BF2AA1"/>
    <w:rsid w:val="00BF2B41"/>
    <w:rsid w:val="00BF2CE7"/>
    <w:rsid w:val="00BF2DE1"/>
    <w:rsid w:val="00BF2E5F"/>
    <w:rsid w:val="00BF3102"/>
    <w:rsid w:val="00BF3300"/>
    <w:rsid w:val="00BF34BE"/>
    <w:rsid w:val="00BF364D"/>
    <w:rsid w:val="00BF3878"/>
    <w:rsid w:val="00BF3A9C"/>
    <w:rsid w:val="00BF3B6D"/>
    <w:rsid w:val="00BF3B79"/>
    <w:rsid w:val="00BF3BFA"/>
    <w:rsid w:val="00BF3D27"/>
    <w:rsid w:val="00BF3F62"/>
    <w:rsid w:val="00BF4142"/>
    <w:rsid w:val="00BF48EE"/>
    <w:rsid w:val="00BF4C01"/>
    <w:rsid w:val="00BF4FD6"/>
    <w:rsid w:val="00BF4FE5"/>
    <w:rsid w:val="00BF510D"/>
    <w:rsid w:val="00BF5261"/>
    <w:rsid w:val="00BF539F"/>
    <w:rsid w:val="00BF53B4"/>
    <w:rsid w:val="00BF544D"/>
    <w:rsid w:val="00BF5466"/>
    <w:rsid w:val="00BF54C4"/>
    <w:rsid w:val="00BF5550"/>
    <w:rsid w:val="00BF5602"/>
    <w:rsid w:val="00BF577D"/>
    <w:rsid w:val="00BF5C47"/>
    <w:rsid w:val="00BF6586"/>
    <w:rsid w:val="00BF6658"/>
    <w:rsid w:val="00BF6871"/>
    <w:rsid w:val="00BF6881"/>
    <w:rsid w:val="00BF6B01"/>
    <w:rsid w:val="00BF6F17"/>
    <w:rsid w:val="00BF72DB"/>
    <w:rsid w:val="00BF72EB"/>
    <w:rsid w:val="00BF75A1"/>
    <w:rsid w:val="00BF7603"/>
    <w:rsid w:val="00BF7645"/>
    <w:rsid w:val="00BF764D"/>
    <w:rsid w:val="00BF771B"/>
    <w:rsid w:val="00BF7740"/>
    <w:rsid w:val="00BF77B8"/>
    <w:rsid w:val="00BF78DD"/>
    <w:rsid w:val="00BF794B"/>
    <w:rsid w:val="00BF7A5C"/>
    <w:rsid w:val="00BF7AF8"/>
    <w:rsid w:val="00BF7B7F"/>
    <w:rsid w:val="00BF7BA3"/>
    <w:rsid w:val="00BF7EE7"/>
    <w:rsid w:val="00C0009F"/>
    <w:rsid w:val="00C0022B"/>
    <w:rsid w:val="00C0042B"/>
    <w:rsid w:val="00C005BA"/>
    <w:rsid w:val="00C0068E"/>
    <w:rsid w:val="00C00690"/>
    <w:rsid w:val="00C0081E"/>
    <w:rsid w:val="00C00A29"/>
    <w:rsid w:val="00C00CF4"/>
    <w:rsid w:val="00C00EAE"/>
    <w:rsid w:val="00C00EB5"/>
    <w:rsid w:val="00C00EFE"/>
    <w:rsid w:val="00C00F79"/>
    <w:rsid w:val="00C010B6"/>
    <w:rsid w:val="00C01342"/>
    <w:rsid w:val="00C01478"/>
    <w:rsid w:val="00C01500"/>
    <w:rsid w:val="00C01602"/>
    <w:rsid w:val="00C01729"/>
    <w:rsid w:val="00C017A2"/>
    <w:rsid w:val="00C0187D"/>
    <w:rsid w:val="00C01983"/>
    <w:rsid w:val="00C01B46"/>
    <w:rsid w:val="00C01BFF"/>
    <w:rsid w:val="00C01C48"/>
    <w:rsid w:val="00C01C90"/>
    <w:rsid w:val="00C01E4B"/>
    <w:rsid w:val="00C01FFB"/>
    <w:rsid w:val="00C02127"/>
    <w:rsid w:val="00C02152"/>
    <w:rsid w:val="00C02333"/>
    <w:rsid w:val="00C02337"/>
    <w:rsid w:val="00C02375"/>
    <w:rsid w:val="00C02485"/>
    <w:rsid w:val="00C025B3"/>
    <w:rsid w:val="00C02854"/>
    <w:rsid w:val="00C028E3"/>
    <w:rsid w:val="00C028F1"/>
    <w:rsid w:val="00C02900"/>
    <w:rsid w:val="00C02C4F"/>
    <w:rsid w:val="00C02C5D"/>
    <w:rsid w:val="00C02CEA"/>
    <w:rsid w:val="00C02FFC"/>
    <w:rsid w:val="00C037AE"/>
    <w:rsid w:val="00C038E1"/>
    <w:rsid w:val="00C039A8"/>
    <w:rsid w:val="00C039FD"/>
    <w:rsid w:val="00C03B5D"/>
    <w:rsid w:val="00C03C5E"/>
    <w:rsid w:val="00C03D8B"/>
    <w:rsid w:val="00C03E64"/>
    <w:rsid w:val="00C03F23"/>
    <w:rsid w:val="00C04134"/>
    <w:rsid w:val="00C04295"/>
    <w:rsid w:val="00C042E5"/>
    <w:rsid w:val="00C042E9"/>
    <w:rsid w:val="00C04305"/>
    <w:rsid w:val="00C04388"/>
    <w:rsid w:val="00C043C7"/>
    <w:rsid w:val="00C04507"/>
    <w:rsid w:val="00C0492D"/>
    <w:rsid w:val="00C04A2B"/>
    <w:rsid w:val="00C04AC2"/>
    <w:rsid w:val="00C04C2E"/>
    <w:rsid w:val="00C04D3F"/>
    <w:rsid w:val="00C050D3"/>
    <w:rsid w:val="00C051DF"/>
    <w:rsid w:val="00C0524E"/>
    <w:rsid w:val="00C054F0"/>
    <w:rsid w:val="00C05795"/>
    <w:rsid w:val="00C05B4A"/>
    <w:rsid w:val="00C05B96"/>
    <w:rsid w:val="00C05F74"/>
    <w:rsid w:val="00C06005"/>
    <w:rsid w:val="00C061D9"/>
    <w:rsid w:val="00C0626F"/>
    <w:rsid w:val="00C06286"/>
    <w:rsid w:val="00C06533"/>
    <w:rsid w:val="00C0660F"/>
    <w:rsid w:val="00C067A2"/>
    <w:rsid w:val="00C06891"/>
    <w:rsid w:val="00C06C33"/>
    <w:rsid w:val="00C06C8B"/>
    <w:rsid w:val="00C06DA0"/>
    <w:rsid w:val="00C06DB9"/>
    <w:rsid w:val="00C06E36"/>
    <w:rsid w:val="00C072DE"/>
    <w:rsid w:val="00C073AB"/>
    <w:rsid w:val="00C073F0"/>
    <w:rsid w:val="00C074EA"/>
    <w:rsid w:val="00C07615"/>
    <w:rsid w:val="00C0772A"/>
    <w:rsid w:val="00C0778B"/>
    <w:rsid w:val="00C07795"/>
    <w:rsid w:val="00C07852"/>
    <w:rsid w:val="00C078CD"/>
    <w:rsid w:val="00C07B0D"/>
    <w:rsid w:val="00C07CCC"/>
    <w:rsid w:val="00C07D1A"/>
    <w:rsid w:val="00C07D4F"/>
    <w:rsid w:val="00C100AC"/>
    <w:rsid w:val="00C10296"/>
    <w:rsid w:val="00C1030B"/>
    <w:rsid w:val="00C104D7"/>
    <w:rsid w:val="00C104FD"/>
    <w:rsid w:val="00C1059A"/>
    <w:rsid w:val="00C1071A"/>
    <w:rsid w:val="00C109A4"/>
    <w:rsid w:val="00C10A0D"/>
    <w:rsid w:val="00C10CED"/>
    <w:rsid w:val="00C10D74"/>
    <w:rsid w:val="00C10DCE"/>
    <w:rsid w:val="00C1126C"/>
    <w:rsid w:val="00C11285"/>
    <w:rsid w:val="00C1136D"/>
    <w:rsid w:val="00C11448"/>
    <w:rsid w:val="00C117B9"/>
    <w:rsid w:val="00C11860"/>
    <w:rsid w:val="00C11950"/>
    <w:rsid w:val="00C11A1B"/>
    <w:rsid w:val="00C11A25"/>
    <w:rsid w:val="00C11ABC"/>
    <w:rsid w:val="00C11D0A"/>
    <w:rsid w:val="00C11DF8"/>
    <w:rsid w:val="00C11E78"/>
    <w:rsid w:val="00C1212B"/>
    <w:rsid w:val="00C12209"/>
    <w:rsid w:val="00C12211"/>
    <w:rsid w:val="00C12370"/>
    <w:rsid w:val="00C124C0"/>
    <w:rsid w:val="00C1254C"/>
    <w:rsid w:val="00C125DC"/>
    <w:rsid w:val="00C12836"/>
    <w:rsid w:val="00C12993"/>
    <w:rsid w:val="00C129EF"/>
    <w:rsid w:val="00C12A7D"/>
    <w:rsid w:val="00C12AE4"/>
    <w:rsid w:val="00C12DF3"/>
    <w:rsid w:val="00C13231"/>
    <w:rsid w:val="00C1332B"/>
    <w:rsid w:val="00C13663"/>
    <w:rsid w:val="00C13B39"/>
    <w:rsid w:val="00C13B58"/>
    <w:rsid w:val="00C13F04"/>
    <w:rsid w:val="00C13FED"/>
    <w:rsid w:val="00C14046"/>
    <w:rsid w:val="00C141BF"/>
    <w:rsid w:val="00C143C8"/>
    <w:rsid w:val="00C14843"/>
    <w:rsid w:val="00C14869"/>
    <w:rsid w:val="00C14AD1"/>
    <w:rsid w:val="00C14C1E"/>
    <w:rsid w:val="00C14C9C"/>
    <w:rsid w:val="00C14D83"/>
    <w:rsid w:val="00C14DE1"/>
    <w:rsid w:val="00C1523C"/>
    <w:rsid w:val="00C1544A"/>
    <w:rsid w:val="00C1595B"/>
    <w:rsid w:val="00C15D87"/>
    <w:rsid w:val="00C15D92"/>
    <w:rsid w:val="00C15E8D"/>
    <w:rsid w:val="00C15FB5"/>
    <w:rsid w:val="00C15FCC"/>
    <w:rsid w:val="00C16374"/>
    <w:rsid w:val="00C166A7"/>
    <w:rsid w:val="00C166AA"/>
    <w:rsid w:val="00C16958"/>
    <w:rsid w:val="00C16A64"/>
    <w:rsid w:val="00C16B01"/>
    <w:rsid w:val="00C16C1B"/>
    <w:rsid w:val="00C16C53"/>
    <w:rsid w:val="00C16F9A"/>
    <w:rsid w:val="00C16FDA"/>
    <w:rsid w:val="00C17188"/>
    <w:rsid w:val="00C17308"/>
    <w:rsid w:val="00C1737E"/>
    <w:rsid w:val="00C173FC"/>
    <w:rsid w:val="00C1744F"/>
    <w:rsid w:val="00C1748E"/>
    <w:rsid w:val="00C1788A"/>
    <w:rsid w:val="00C17957"/>
    <w:rsid w:val="00C17B05"/>
    <w:rsid w:val="00C17B60"/>
    <w:rsid w:val="00C17B69"/>
    <w:rsid w:val="00C17BA4"/>
    <w:rsid w:val="00C17C6A"/>
    <w:rsid w:val="00C17D47"/>
    <w:rsid w:val="00C205EC"/>
    <w:rsid w:val="00C2094A"/>
    <w:rsid w:val="00C20AFD"/>
    <w:rsid w:val="00C20B00"/>
    <w:rsid w:val="00C20D72"/>
    <w:rsid w:val="00C20DA0"/>
    <w:rsid w:val="00C20F06"/>
    <w:rsid w:val="00C21021"/>
    <w:rsid w:val="00C21074"/>
    <w:rsid w:val="00C210DB"/>
    <w:rsid w:val="00C211A2"/>
    <w:rsid w:val="00C211B7"/>
    <w:rsid w:val="00C21394"/>
    <w:rsid w:val="00C21493"/>
    <w:rsid w:val="00C21618"/>
    <w:rsid w:val="00C21754"/>
    <w:rsid w:val="00C218D7"/>
    <w:rsid w:val="00C219B8"/>
    <w:rsid w:val="00C21B42"/>
    <w:rsid w:val="00C21BB3"/>
    <w:rsid w:val="00C21C44"/>
    <w:rsid w:val="00C21D3E"/>
    <w:rsid w:val="00C21F2A"/>
    <w:rsid w:val="00C22079"/>
    <w:rsid w:val="00C2210B"/>
    <w:rsid w:val="00C22161"/>
    <w:rsid w:val="00C221FC"/>
    <w:rsid w:val="00C222AE"/>
    <w:rsid w:val="00C223CE"/>
    <w:rsid w:val="00C223F1"/>
    <w:rsid w:val="00C2246E"/>
    <w:rsid w:val="00C22491"/>
    <w:rsid w:val="00C224E8"/>
    <w:rsid w:val="00C22721"/>
    <w:rsid w:val="00C22B7D"/>
    <w:rsid w:val="00C22BF0"/>
    <w:rsid w:val="00C230E4"/>
    <w:rsid w:val="00C23170"/>
    <w:rsid w:val="00C2318B"/>
    <w:rsid w:val="00C231E3"/>
    <w:rsid w:val="00C2356B"/>
    <w:rsid w:val="00C2374B"/>
    <w:rsid w:val="00C2379A"/>
    <w:rsid w:val="00C23823"/>
    <w:rsid w:val="00C238E0"/>
    <w:rsid w:val="00C23A3C"/>
    <w:rsid w:val="00C23AC0"/>
    <w:rsid w:val="00C23E5E"/>
    <w:rsid w:val="00C241C5"/>
    <w:rsid w:val="00C24229"/>
    <w:rsid w:val="00C24574"/>
    <w:rsid w:val="00C2458D"/>
    <w:rsid w:val="00C247F8"/>
    <w:rsid w:val="00C248D7"/>
    <w:rsid w:val="00C249CB"/>
    <w:rsid w:val="00C24A51"/>
    <w:rsid w:val="00C24B1A"/>
    <w:rsid w:val="00C25074"/>
    <w:rsid w:val="00C2521E"/>
    <w:rsid w:val="00C252F7"/>
    <w:rsid w:val="00C2539F"/>
    <w:rsid w:val="00C25543"/>
    <w:rsid w:val="00C25599"/>
    <w:rsid w:val="00C25708"/>
    <w:rsid w:val="00C258B5"/>
    <w:rsid w:val="00C25DA8"/>
    <w:rsid w:val="00C25E06"/>
    <w:rsid w:val="00C25F0F"/>
    <w:rsid w:val="00C25F20"/>
    <w:rsid w:val="00C25FBD"/>
    <w:rsid w:val="00C26020"/>
    <w:rsid w:val="00C26494"/>
    <w:rsid w:val="00C264F5"/>
    <w:rsid w:val="00C265A9"/>
    <w:rsid w:val="00C26930"/>
    <w:rsid w:val="00C26B07"/>
    <w:rsid w:val="00C26B9F"/>
    <w:rsid w:val="00C26C6B"/>
    <w:rsid w:val="00C26F8A"/>
    <w:rsid w:val="00C27104"/>
    <w:rsid w:val="00C271D4"/>
    <w:rsid w:val="00C2726E"/>
    <w:rsid w:val="00C272C6"/>
    <w:rsid w:val="00C273B0"/>
    <w:rsid w:val="00C2752A"/>
    <w:rsid w:val="00C2754A"/>
    <w:rsid w:val="00C27A25"/>
    <w:rsid w:val="00C27A29"/>
    <w:rsid w:val="00C27B47"/>
    <w:rsid w:val="00C27BD2"/>
    <w:rsid w:val="00C27C34"/>
    <w:rsid w:val="00C27DE3"/>
    <w:rsid w:val="00C27F54"/>
    <w:rsid w:val="00C3030A"/>
    <w:rsid w:val="00C3049E"/>
    <w:rsid w:val="00C30778"/>
    <w:rsid w:val="00C307ED"/>
    <w:rsid w:val="00C30805"/>
    <w:rsid w:val="00C309F3"/>
    <w:rsid w:val="00C30A2B"/>
    <w:rsid w:val="00C30A94"/>
    <w:rsid w:val="00C30C2F"/>
    <w:rsid w:val="00C30CA0"/>
    <w:rsid w:val="00C30E7E"/>
    <w:rsid w:val="00C3125F"/>
    <w:rsid w:val="00C31275"/>
    <w:rsid w:val="00C3179F"/>
    <w:rsid w:val="00C319A5"/>
    <w:rsid w:val="00C31E09"/>
    <w:rsid w:val="00C3241A"/>
    <w:rsid w:val="00C32497"/>
    <w:rsid w:val="00C32934"/>
    <w:rsid w:val="00C32DA1"/>
    <w:rsid w:val="00C32E68"/>
    <w:rsid w:val="00C32FA7"/>
    <w:rsid w:val="00C32FE2"/>
    <w:rsid w:val="00C33171"/>
    <w:rsid w:val="00C33232"/>
    <w:rsid w:val="00C334B3"/>
    <w:rsid w:val="00C3358D"/>
    <w:rsid w:val="00C3361B"/>
    <w:rsid w:val="00C33668"/>
    <w:rsid w:val="00C336A9"/>
    <w:rsid w:val="00C337D4"/>
    <w:rsid w:val="00C337EA"/>
    <w:rsid w:val="00C33AD8"/>
    <w:rsid w:val="00C33BE8"/>
    <w:rsid w:val="00C33C20"/>
    <w:rsid w:val="00C33D29"/>
    <w:rsid w:val="00C33DE8"/>
    <w:rsid w:val="00C34370"/>
    <w:rsid w:val="00C3449C"/>
    <w:rsid w:val="00C34607"/>
    <w:rsid w:val="00C348B2"/>
    <w:rsid w:val="00C349F5"/>
    <w:rsid w:val="00C34AE8"/>
    <w:rsid w:val="00C34B04"/>
    <w:rsid w:val="00C34C59"/>
    <w:rsid w:val="00C34D19"/>
    <w:rsid w:val="00C34F7C"/>
    <w:rsid w:val="00C35183"/>
    <w:rsid w:val="00C351C9"/>
    <w:rsid w:val="00C353BD"/>
    <w:rsid w:val="00C355BA"/>
    <w:rsid w:val="00C3574B"/>
    <w:rsid w:val="00C35756"/>
    <w:rsid w:val="00C35794"/>
    <w:rsid w:val="00C358E0"/>
    <w:rsid w:val="00C359A3"/>
    <w:rsid w:val="00C35A52"/>
    <w:rsid w:val="00C360C1"/>
    <w:rsid w:val="00C36375"/>
    <w:rsid w:val="00C36422"/>
    <w:rsid w:val="00C364FB"/>
    <w:rsid w:val="00C36657"/>
    <w:rsid w:val="00C36747"/>
    <w:rsid w:val="00C36818"/>
    <w:rsid w:val="00C3682B"/>
    <w:rsid w:val="00C36990"/>
    <w:rsid w:val="00C36AD5"/>
    <w:rsid w:val="00C36AEA"/>
    <w:rsid w:val="00C36C3D"/>
    <w:rsid w:val="00C36C92"/>
    <w:rsid w:val="00C36CAC"/>
    <w:rsid w:val="00C36D0A"/>
    <w:rsid w:val="00C36D1D"/>
    <w:rsid w:val="00C370FD"/>
    <w:rsid w:val="00C372E8"/>
    <w:rsid w:val="00C3740A"/>
    <w:rsid w:val="00C37427"/>
    <w:rsid w:val="00C377E1"/>
    <w:rsid w:val="00C37940"/>
    <w:rsid w:val="00C37A50"/>
    <w:rsid w:val="00C37B4D"/>
    <w:rsid w:val="00C37BFA"/>
    <w:rsid w:val="00C37E7D"/>
    <w:rsid w:val="00C37F6D"/>
    <w:rsid w:val="00C404C7"/>
    <w:rsid w:val="00C404DF"/>
    <w:rsid w:val="00C40556"/>
    <w:rsid w:val="00C40661"/>
    <w:rsid w:val="00C4079F"/>
    <w:rsid w:val="00C40874"/>
    <w:rsid w:val="00C4088D"/>
    <w:rsid w:val="00C40937"/>
    <w:rsid w:val="00C40A07"/>
    <w:rsid w:val="00C40A8C"/>
    <w:rsid w:val="00C40D62"/>
    <w:rsid w:val="00C410AE"/>
    <w:rsid w:val="00C41343"/>
    <w:rsid w:val="00C413D8"/>
    <w:rsid w:val="00C41459"/>
    <w:rsid w:val="00C416EF"/>
    <w:rsid w:val="00C41702"/>
    <w:rsid w:val="00C41755"/>
    <w:rsid w:val="00C41972"/>
    <w:rsid w:val="00C419B6"/>
    <w:rsid w:val="00C41B52"/>
    <w:rsid w:val="00C41D73"/>
    <w:rsid w:val="00C422BA"/>
    <w:rsid w:val="00C42582"/>
    <w:rsid w:val="00C4270A"/>
    <w:rsid w:val="00C429D0"/>
    <w:rsid w:val="00C42DE4"/>
    <w:rsid w:val="00C42F79"/>
    <w:rsid w:val="00C42FB9"/>
    <w:rsid w:val="00C4313B"/>
    <w:rsid w:val="00C4321C"/>
    <w:rsid w:val="00C43355"/>
    <w:rsid w:val="00C43509"/>
    <w:rsid w:val="00C435FF"/>
    <w:rsid w:val="00C43823"/>
    <w:rsid w:val="00C43843"/>
    <w:rsid w:val="00C439E8"/>
    <w:rsid w:val="00C43A0E"/>
    <w:rsid w:val="00C43A4C"/>
    <w:rsid w:val="00C43F65"/>
    <w:rsid w:val="00C440A5"/>
    <w:rsid w:val="00C446B6"/>
    <w:rsid w:val="00C447AE"/>
    <w:rsid w:val="00C447F5"/>
    <w:rsid w:val="00C44922"/>
    <w:rsid w:val="00C44987"/>
    <w:rsid w:val="00C44AA0"/>
    <w:rsid w:val="00C44C73"/>
    <w:rsid w:val="00C44D5C"/>
    <w:rsid w:val="00C44E45"/>
    <w:rsid w:val="00C44E60"/>
    <w:rsid w:val="00C44E64"/>
    <w:rsid w:val="00C44E6A"/>
    <w:rsid w:val="00C450E6"/>
    <w:rsid w:val="00C45127"/>
    <w:rsid w:val="00C451D4"/>
    <w:rsid w:val="00C4528C"/>
    <w:rsid w:val="00C454A6"/>
    <w:rsid w:val="00C455EE"/>
    <w:rsid w:val="00C45643"/>
    <w:rsid w:val="00C45C56"/>
    <w:rsid w:val="00C45EAF"/>
    <w:rsid w:val="00C45F72"/>
    <w:rsid w:val="00C46009"/>
    <w:rsid w:val="00C4602A"/>
    <w:rsid w:val="00C46198"/>
    <w:rsid w:val="00C46401"/>
    <w:rsid w:val="00C46495"/>
    <w:rsid w:val="00C465A6"/>
    <w:rsid w:val="00C46C95"/>
    <w:rsid w:val="00C46EC5"/>
    <w:rsid w:val="00C4708E"/>
    <w:rsid w:val="00C470C8"/>
    <w:rsid w:val="00C471FF"/>
    <w:rsid w:val="00C4720E"/>
    <w:rsid w:val="00C4734D"/>
    <w:rsid w:val="00C4742B"/>
    <w:rsid w:val="00C4757C"/>
    <w:rsid w:val="00C476AE"/>
    <w:rsid w:val="00C476E3"/>
    <w:rsid w:val="00C4777F"/>
    <w:rsid w:val="00C47A4E"/>
    <w:rsid w:val="00C47C30"/>
    <w:rsid w:val="00C47CC4"/>
    <w:rsid w:val="00C47F42"/>
    <w:rsid w:val="00C50051"/>
    <w:rsid w:val="00C500F2"/>
    <w:rsid w:val="00C5044F"/>
    <w:rsid w:val="00C50630"/>
    <w:rsid w:val="00C50680"/>
    <w:rsid w:val="00C50716"/>
    <w:rsid w:val="00C508EF"/>
    <w:rsid w:val="00C50A03"/>
    <w:rsid w:val="00C50DB9"/>
    <w:rsid w:val="00C510A5"/>
    <w:rsid w:val="00C512C9"/>
    <w:rsid w:val="00C5133E"/>
    <w:rsid w:val="00C51388"/>
    <w:rsid w:val="00C5140E"/>
    <w:rsid w:val="00C5145B"/>
    <w:rsid w:val="00C51551"/>
    <w:rsid w:val="00C51647"/>
    <w:rsid w:val="00C51677"/>
    <w:rsid w:val="00C516C4"/>
    <w:rsid w:val="00C517A0"/>
    <w:rsid w:val="00C51A9D"/>
    <w:rsid w:val="00C51F02"/>
    <w:rsid w:val="00C51F4D"/>
    <w:rsid w:val="00C522F8"/>
    <w:rsid w:val="00C5242E"/>
    <w:rsid w:val="00C52756"/>
    <w:rsid w:val="00C529ED"/>
    <w:rsid w:val="00C52A16"/>
    <w:rsid w:val="00C52AF2"/>
    <w:rsid w:val="00C52C17"/>
    <w:rsid w:val="00C52DB8"/>
    <w:rsid w:val="00C5339B"/>
    <w:rsid w:val="00C53552"/>
    <w:rsid w:val="00C5375D"/>
    <w:rsid w:val="00C53787"/>
    <w:rsid w:val="00C538AE"/>
    <w:rsid w:val="00C539DD"/>
    <w:rsid w:val="00C53A6A"/>
    <w:rsid w:val="00C53C00"/>
    <w:rsid w:val="00C53C5F"/>
    <w:rsid w:val="00C53CAE"/>
    <w:rsid w:val="00C53CEC"/>
    <w:rsid w:val="00C53EBC"/>
    <w:rsid w:val="00C53F4E"/>
    <w:rsid w:val="00C5417B"/>
    <w:rsid w:val="00C5433B"/>
    <w:rsid w:val="00C54448"/>
    <w:rsid w:val="00C545E2"/>
    <w:rsid w:val="00C5469C"/>
    <w:rsid w:val="00C546A0"/>
    <w:rsid w:val="00C5472E"/>
    <w:rsid w:val="00C54790"/>
    <w:rsid w:val="00C54808"/>
    <w:rsid w:val="00C548E5"/>
    <w:rsid w:val="00C54C20"/>
    <w:rsid w:val="00C54F10"/>
    <w:rsid w:val="00C54F59"/>
    <w:rsid w:val="00C55343"/>
    <w:rsid w:val="00C554A2"/>
    <w:rsid w:val="00C554F6"/>
    <w:rsid w:val="00C55501"/>
    <w:rsid w:val="00C555F2"/>
    <w:rsid w:val="00C55703"/>
    <w:rsid w:val="00C5590C"/>
    <w:rsid w:val="00C55A0A"/>
    <w:rsid w:val="00C55C7A"/>
    <w:rsid w:val="00C55DC3"/>
    <w:rsid w:val="00C55E39"/>
    <w:rsid w:val="00C56090"/>
    <w:rsid w:val="00C5630B"/>
    <w:rsid w:val="00C56320"/>
    <w:rsid w:val="00C56508"/>
    <w:rsid w:val="00C5686F"/>
    <w:rsid w:val="00C5688C"/>
    <w:rsid w:val="00C568A6"/>
    <w:rsid w:val="00C56A43"/>
    <w:rsid w:val="00C56A79"/>
    <w:rsid w:val="00C56AAD"/>
    <w:rsid w:val="00C56C1A"/>
    <w:rsid w:val="00C56CF0"/>
    <w:rsid w:val="00C56D04"/>
    <w:rsid w:val="00C56F94"/>
    <w:rsid w:val="00C571FF"/>
    <w:rsid w:val="00C573CE"/>
    <w:rsid w:val="00C573FB"/>
    <w:rsid w:val="00C57470"/>
    <w:rsid w:val="00C57474"/>
    <w:rsid w:val="00C57ACB"/>
    <w:rsid w:val="00C57AD7"/>
    <w:rsid w:val="00C57B5A"/>
    <w:rsid w:val="00C57C25"/>
    <w:rsid w:val="00C57CF5"/>
    <w:rsid w:val="00C57D88"/>
    <w:rsid w:val="00C57DA1"/>
    <w:rsid w:val="00C57E5A"/>
    <w:rsid w:val="00C57E6E"/>
    <w:rsid w:val="00C6007E"/>
    <w:rsid w:val="00C60316"/>
    <w:rsid w:val="00C604EC"/>
    <w:rsid w:val="00C606FB"/>
    <w:rsid w:val="00C607EC"/>
    <w:rsid w:val="00C609D7"/>
    <w:rsid w:val="00C60B13"/>
    <w:rsid w:val="00C60D6E"/>
    <w:rsid w:val="00C60DD9"/>
    <w:rsid w:val="00C60EC5"/>
    <w:rsid w:val="00C61174"/>
    <w:rsid w:val="00C61197"/>
    <w:rsid w:val="00C61351"/>
    <w:rsid w:val="00C6136F"/>
    <w:rsid w:val="00C613BB"/>
    <w:rsid w:val="00C6151C"/>
    <w:rsid w:val="00C61656"/>
    <w:rsid w:val="00C61781"/>
    <w:rsid w:val="00C61D13"/>
    <w:rsid w:val="00C62384"/>
    <w:rsid w:val="00C624F4"/>
    <w:rsid w:val="00C6257C"/>
    <w:rsid w:val="00C62634"/>
    <w:rsid w:val="00C6286E"/>
    <w:rsid w:val="00C62A0A"/>
    <w:rsid w:val="00C62B60"/>
    <w:rsid w:val="00C62D29"/>
    <w:rsid w:val="00C62E58"/>
    <w:rsid w:val="00C62E9E"/>
    <w:rsid w:val="00C62EBE"/>
    <w:rsid w:val="00C62EDE"/>
    <w:rsid w:val="00C63276"/>
    <w:rsid w:val="00C632E5"/>
    <w:rsid w:val="00C63360"/>
    <w:rsid w:val="00C63433"/>
    <w:rsid w:val="00C63470"/>
    <w:rsid w:val="00C63518"/>
    <w:rsid w:val="00C637EC"/>
    <w:rsid w:val="00C638F0"/>
    <w:rsid w:val="00C639FF"/>
    <w:rsid w:val="00C63A13"/>
    <w:rsid w:val="00C63CEC"/>
    <w:rsid w:val="00C63D87"/>
    <w:rsid w:val="00C63DE9"/>
    <w:rsid w:val="00C6418F"/>
    <w:rsid w:val="00C64214"/>
    <w:rsid w:val="00C64290"/>
    <w:rsid w:val="00C64336"/>
    <w:rsid w:val="00C64337"/>
    <w:rsid w:val="00C6434A"/>
    <w:rsid w:val="00C6452B"/>
    <w:rsid w:val="00C64585"/>
    <w:rsid w:val="00C64AF2"/>
    <w:rsid w:val="00C64BC1"/>
    <w:rsid w:val="00C64C1F"/>
    <w:rsid w:val="00C64D18"/>
    <w:rsid w:val="00C64F07"/>
    <w:rsid w:val="00C64FAC"/>
    <w:rsid w:val="00C650AB"/>
    <w:rsid w:val="00C65271"/>
    <w:rsid w:val="00C65681"/>
    <w:rsid w:val="00C65751"/>
    <w:rsid w:val="00C65755"/>
    <w:rsid w:val="00C65AD7"/>
    <w:rsid w:val="00C66170"/>
    <w:rsid w:val="00C6620D"/>
    <w:rsid w:val="00C6629F"/>
    <w:rsid w:val="00C66375"/>
    <w:rsid w:val="00C66404"/>
    <w:rsid w:val="00C6665A"/>
    <w:rsid w:val="00C66692"/>
    <w:rsid w:val="00C666A6"/>
    <w:rsid w:val="00C66869"/>
    <w:rsid w:val="00C66C97"/>
    <w:rsid w:val="00C66D1F"/>
    <w:rsid w:val="00C66ED7"/>
    <w:rsid w:val="00C66F94"/>
    <w:rsid w:val="00C676F1"/>
    <w:rsid w:val="00C67C8A"/>
    <w:rsid w:val="00C67CFF"/>
    <w:rsid w:val="00C67DB6"/>
    <w:rsid w:val="00C67F77"/>
    <w:rsid w:val="00C7027D"/>
    <w:rsid w:val="00C702CC"/>
    <w:rsid w:val="00C70528"/>
    <w:rsid w:val="00C705A8"/>
    <w:rsid w:val="00C70859"/>
    <w:rsid w:val="00C708D9"/>
    <w:rsid w:val="00C70A45"/>
    <w:rsid w:val="00C70D03"/>
    <w:rsid w:val="00C70FC5"/>
    <w:rsid w:val="00C71043"/>
    <w:rsid w:val="00C712AE"/>
    <w:rsid w:val="00C7133A"/>
    <w:rsid w:val="00C713ED"/>
    <w:rsid w:val="00C714DC"/>
    <w:rsid w:val="00C717B2"/>
    <w:rsid w:val="00C718A3"/>
    <w:rsid w:val="00C719CE"/>
    <w:rsid w:val="00C719DB"/>
    <w:rsid w:val="00C71AB9"/>
    <w:rsid w:val="00C71EB9"/>
    <w:rsid w:val="00C71F8A"/>
    <w:rsid w:val="00C71FDC"/>
    <w:rsid w:val="00C72394"/>
    <w:rsid w:val="00C726A3"/>
    <w:rsid w:val="00C7293E"/>
    <w:rsid w:val="00C72A57"/>
    <w:rsid w:val="00C72ABD"/>
    <w:rsid w:val="00C72B31"/>
    <w:rsid w:val="00C72B36"/>
    <w:rsid w:val="00C72DE6"/>
    <w:rsid w:val="00C7321C"/>
    <w:rsid w:val="00C732DC"/>
    <w:rsid w:val="00C733F0"/>
    <w:rsid w:val="00C736E3"/>
    <w:rsid w:val="00C73BE7"/>
    <w:rsid w:val="00C73D2A"/>
    <w:rsid w:val="00C73D99"/>
    <w:rsid w:val="00C741FF"/>
    <w:rsid w:val="00C74201"/>
    <w:rsid w:val="00C74202"/>
    <w:rsid w:val="00C7427D"/>
    <w:rsid w:val="00C74362"/>
    <w:rsid w:val="00C74771"/>
    <w:rsid w:val="00C7489F"/>
    <w:rsid w:val="00C748B6"/>
    <w:rsid w:val="00C7494B"/>
    <w:rsid w:val="00C749CC"/>
    <w:rsid w:val="00C74A79"/>
    <w:rsid w:val="00C74AA5"/>
    <w:rsid w:val="00C74AEE"/>
    <w:rsid w:val="00C74C42"/>
    <w:rsid w:val="00C74F28"/>
    <w:rsid w:val="00C74FBC"/>
    <w:rsid w:val="00C75099"/>
    <w:rsid w:val="00C7518A"/>
    <w:rsid w:val="00C751AB"/>
    <w:rsid w:val="00C751D7"/>
    <w:rsid w:val="00C751E0"/>
    <w:rsid w:val="00C754F6"/>
    <w:rsid w:val="00C7564D"/>
    <w:rsid w:val="00C756D8"/>
    <w:rsid w:val="00C75703"/>
    <w:rsid w:val="00C75759"/>
    <w:rsid w:val="00C7576A"/>
    <w:rsid w:val="00C75819"/>
    <w:rsid w:val="00C7594C"/>
    <w:rsid w:val="00C759EB"/>
    <w:rsid w:val="00C75A11"/>
    <w:rsid w:val="00C75B38"/>
    <w:rsid w:val="00C75F77"/>
    <w:rsid w:val="00C761FF"/>
    <w:rsid w:val="00C7646D"/>
    <w:rsid w:val="00C76485"/>
    <w:rsid w:val="00C764EE"/>
    <w:rsid w:val="00C76570"/>
    <w:rsid w:val="00C768A5"/>
    <w:rsid w:val="00C769E7"/>
    <w:rsid w:val="00C76A13"/>
    <w:rsid w:val="00C76A66"/>
    <w:rsid w:val="00C76C7F"/>
    <w:rsid w:val="00C76EA1"/>
    <w:rsid w:val="00C7730D"/>
    <w:rsid w:val="00C77415"/>
    <w:rsid w:val="00C7741F"/>
    <w:rsid w:val="00C77483"/>
    <w:rsid w:val="00C77AD3"/>
    <w:rsid w:val="00C77C56"/>
    <w:rsid w:val="00C77CE7"/>
    <w:rsid w:val="00C77E81"/>
    <w:rsid w:val="00C80000"/>
    <w:rsid w:val="00C8003C"/>
    <w:rsid w:val="00C80271"/>
    <w:rsid w:val="00C80344"/>
    <w:rsid w:val="00C8034D"/>
    <w:rsid w:val="00C805DC"/>
    <w:rsid w:val="00C80738"/>
    <w:rsid w:val="00C8074D"/>
    <w:rsid w:val="00C80803"/>
    <w:rsid w:val="00C809D4"/>
    <w:rsid w:val="00C80B7F"/>
    <w:rsid w:val="00C81173"/>
    <w:rsid w:val="00C81501"/>
    <w:rsid w:val="00C8152A"/>
    <w:rsid w:val="00C8172D"/>
    <w:rsid w:val="00C81750"/>
    <w:rsid w:val="00C817DB"/>
    <w:rsid w:val="00C8183E"/>
    <w:rsid w:val="00C81A31"/>
    <w:rsid w:val="00C81BE8"/>
    <w:rsid w:val="00C81C7D"/>
    <w:rsid w:val="00C81CE8"/>
    <w:rsid w:val="00C82151"/>
    <w:rsid w:val="00C82273"/>
    <w:rsid w:val="00C82301"/>
    <w:rsid w:val="00C82337"/>
    <w:rsid w:val="00C82391"/>
    <w:rsid w:val="00C82596"/>
    <w:rsid w:val="00C82842"/>
    <w:rsid w:val="00C82BB8"/>
    <w:rsid w:val="00C82C69"/>
    <w:rsid w:val="00C82C6C"/>
    <w:rsid w:val="00C82DC6"/>
    <w:rsid w:val="00C82EC9"/>
    <w:rsid w:val="00C82F7F"/>
    <w:rsid w:val="00C832A6"/>
    <w:rsid w:val="00C832F4"/>
    <w:rsid w:val="00C8355B"/>
    <w:rsid w:val="00C8374E"/>
    <w:rsid w:val="00C83953"/>
    <w:rsid w:val="00C83AC3"/>
    <w:rsid w:val="00C83E0C"/>
    <w:rsid w:val="00C83E98"/>
    <w:rsid w:val="00C83EFB"/>
    <w:rsid w:val="00C83FC2"/>
    <w:rsid w:val="00C83FE5"/>
    <w:rsid w:val="00C84131"/>
    <w:rsid w:val="00C841BC"/>
    <w:rsid w:val="00C84205"/>
    <w:rsid w:val="00C84209"/>
    <w:rsid w:val="00C842D0"/>
    <w:rsid w:val="00C843D3"/>
    <w:rsid w:val="00C84511"/>
    <w:rsid w:val="00C845BA"/>
    <w:rsid w:val="00C84637"/>
    <w:rsid w:val="00C84813"/>
    <w:rsid w:val="00C84A59"/>
    <w:rsid w:val="00C84BBF"/>
    <w:rsid w:val="00C84C1C"/>
    <w:rsid w:val="00C84CBC"/>
    <w:rsid w:val="00C84D53"/>
    <w:rsid w:val="00C84FE8"/>
    <w:rsid w:val="00C850E3"/>
    <w:rsid w:val="00C85264"/>
    <w:rsid w:val="00C854BC"/>
    <w:rsid w:val="00C8551C"/>
    <w:rsid w:val="00C856DC"/>
    <w:rsid w:val="00C85734"/>
    <w:rsid w:val="00C85915"/>
    <w:rsid w:val="00C8594F"/>
    <w:rsid w:val="00C85D57"/>
    <w:rsid w:val="00C85DBE"/>
    <w:rsid w:val="00C85DC1"/>
    <w:rsid w:val="00C86484"/>
    <w:rsid w:val="00C86565"/>
    <w:rsid w:val="00C865C0"/>
    <w:rsid w:val="00C8669E"/>
    <w:rsid w:val="00C86BDE"/>
    <w:rsid w:val="00C86D11"/>
    <w:rsid w:val="00C86FFB"/>
    <w:rsid w:val="00C87094"/>
    <w:rsid w:val="00C8715D"/>
    <w:rsid w:val="00C87530"/>
    <w:rsid w:val="00C8772B"/>
    <w:rsid w:val="00C877D2"/>
    <w:rsid w:val="00C878D3"/>
    <w:rsid w:val="00C87A35"/>
    <w:rsid w:val="00C87D46"/>
    <w:rsid w:val="00C87DDE"/>
    <w:rsid w:val="00C87EC5"/>
    <w:rsid w:val="00C9005F"/>
    <w:rsid w:val="00C903CD"/>
    <w:rsid w:val="00C9040C"/>
    <w:rsid w:val="00C904B0"/>
    <w:rsid w:val="00C90685"/>
    <w:rsid w:val="00C906BE"/>
    <w:rsid w:val="00C906D8"/>
    <w:rsid w:val="00C90859"/>
    <w:rsid w:val="00C90963"/>
    <w:rsid w:val="00C90B2E"/>
    <w:rsid w:val="00C90C65"/>
    <w:rsid w:val="00C90C73"/>
    <w:rsid w:val="00C90DC0"/>
    <w:rsid w:val="00C90F23"/>
    <w:rsid w:val="00C9107C"/>
    <w:rsid w:val="00C9116D"/>
    <w:rsid w:val="00C917FA"/>
    <w:rsid w:val="00C918AD"/>
    <w:rsid w:val="00C91B7F"/>
    <w:rsid w:val="00C91BEA"/>
    <w:rsid w:val="00C91C06"/>
    <w:rsid w:val="00C91C99"/>
    <w:rsid w:val="00C91CAF"/>
    <w:rsid w:val="00C91DDD"/>
    <w:rsid w:val="00C920FE"/>
    <w:rsid w:val="00C92380"/>
    <w:rsid w:val="00C923B2"/>
    <w:rsid w:val="00C92A4F"/>
    <w:rsid w:val="00C92A53"/>
    <w:rsid w:val="00C92D84"/>
    <w:rsid w:val="00C92E33"/>
    <w:rsid w:val="00C92F74"/>
    <w:rsid w:val="00C93089"/>
    <w:rsid w:val="00C930E2"/>
    <w:rsid w:val="00C93144"/>
    <w:rsid w:val="00C932F8"/>
    <w:rsid w:val="00C93479"/>
    <w:rsid w:val="00C9354A"/>
    <w:rsid w:val="00C936A1"/>
    <w:rsid w:val="00C9373D"/>
    <w:rsid w:val="00C93913"/>
    <w:rsid w:val="00C93AC7"/>
    <w:rsid w:val="00C93AE9"/>
    <w:rsid w:val="00C93BCE"/>
    <w:rsid w:val="00C93CCB"/>
    <w:rsid w:val="00C93DBA"/>
    <w:rsid w:val="00C93FF3"/>
    <w:rsid w:val="00C9440B"/>
    <w:rsid w:val="00C944CF"/>
    <w:rsid w:val="00C9465E"/>
    <w:rsid w:val="00C94904"/>
    <w:rsid w:val="00C949B6"/>
    <w:rsid w:val="00C94B65"/>
    <w:rsid w:val="00C94E06"/>
    <w:rsid w:val="00C94ECE"/>
    <w:rsid w:val="00C95002"/>
    <w:rsid w:val="00C95063"/>
    <w:rsid w:val="00C951D7"/>
    <w:rsid w:val="00C952F6"/>
    <w:rsid w:val="00C95353"/>
    <w:rsid w:val="00C9558E"/>
    <w:rsid w:val="00C955E1"/>
    <w:rsid w:val="00C95606"/>
    <w:rsid w:val="00C957C3"/>
    <w:rsid w:val="00C957EA"/>
    <w:rsid w:val="00C95A26"/>
    <w:rsid w:val="00C95BCE"/>
    <w:rsid w:val="00C95C79"/>
    <w:rsid w:val="00C95EFD"/>
    <w:rsid w:val="00C95F8F"/>
    <w:rsid w:val="00C9617D"/>
    <w:rsid w:val="00C961D5"/>
    <w:rsid w:val="00C9624D"/>
    <w:rsid w:val="00C963A7"/>
    <w:rsid w:val="00C967F3"/>
    <w:rsid w:val="00C96D02"/>
    <w:rsid w:val="00C96D88"/>
    <w:rsid w:val="00C96EBB"/>
    <w:rsid w:val="00C96F0B"/>
    <w:rsid w:val="00C9719F"/>
    <w:rsid w:val="00C973F4"/>
    <w:rsid w:val="00C977FE"/>
    <w:rsid w:val="00C979E7"/>
    <w:rsid w:val="00C97B93"/>
    <w:rsid w:val="00C97C2C"/>
    <w:rsid w:val="00C97D42"/>
    <w:rsid w:val="00C97E01"/>
    <w:rsid w:val="00C97E74"/>
    <w:rsid w:val="00C97F3A"/>
    <w:rsid w:val="00C97FCE"/>
    <w:rsid w:val="00C97FF2"/>
    <w:rsid w:val="00CA0172"/>
    <w:rsid w:val="00CA027B"/>
    <w:rsid w:val="00CA034B"/>
    <w:rsid w:val="00CA0387"/>
    <w:rsid w:val="00CA064F"/>
    <w:rsid w:val="00CA075D"/>
    <w:rsid w:val="00CA0A00"/>
    <w:rsid w:val="00CA0BE5"/>
    <w:rsid w:val="00CA0DA8"/>
    <w:rsid w:val="00CA0DE8"/>
    <w:rsid w:val="00CA0E83"/>
    <w:rsid w:val="00CA0E8B"/>
    <w:rsid w:val="00CA0F6B"/>
    <w:rsid w:val="00CA1015"/>
    <w:rsid w:val="00CA109B"/>
    <w:rsid w:val="00CA10B0"/>
    <w:rsid w:val="00CA1172"/>
    <w:rsid w:val="00CA12F2"/>
    <w:rsid w:val="00CA130C"/>
    <w:rsid w:val="00CA1371"/>
    <w:rsid w:val="00CA145E"/>
    <w:rsid w:val="00CA1501"/>
    <w:rsid w:val="00CA1560"/>
    <w:rsid w:val="00CA19A2"/>
    <w:rsid w:val="00CA19F9"/>
    <w:rsid w:val="00CA1DEB"/>
    <w:rsid w:val="00CA1F00"/>
    <w:rsid w:val="00CA2053"/>
    <w:rsid w:val="00CA20BE"/>
    <w:rsid w:val="00CA23C7"/>
    <w:rsid w:val="00CA248C"/>
    <w:rsid w:val="00CA26AE"/>
    <w:rsid w:val="00CA2EDB"/>
    <w:rsid w:val="00CA2EDD"/>
    <w:rsid w:val="00CA309A"/>
    <w:rsid w:val="00CA30BF"/>
    <w:rsid w:val="00CA3466"/>
    <w:rsid w:val="00CA35B4"/>
    <w:rsid w:val="00CA3755"/>
    <w:rsid w:val="00CA39FD"/>
    <w:rsid w:val="00CA3B35"/>
    <w:rsid w:val="00CA3B4B"/>
    <w:rsid w:val="00CA3B50"/>
    <w:rsid w:val="00CA3E2D"/>
    <w:rsid w:val="00CA3E4F"/>
    <w:rsid w:val="00CA3E7A"/>
    <w:rsid w:val="00CA4112"/>
    <w:rsid w:val="00CA4127"/>
    <w:rsid w:val="00CA41D6"/>
    <w:rsid w:val="00CA42A1"/>
    <w:rsid w:val="00CA452A"/>
    <w:rsid w:val="00CA452D"/>
    <w:rsid w:val="00CA4652"/>
    <w:rsid w:val="00CA46C7"/>
    <w:rsid w:val="00CA474A"/>
    <w:rsid w:val="00CA4760"/>
    <w:rsid w:val="00CA4838"/>
    <w:rsid w:val="00CA4B26"/>
    <w:rsid w:val="00CA4CE9"/>
    <w:rsid w:val="00CA4D3E"/>
    <w:rsid w:val="00CA4DD4"/>
    <w:rsid w:val="00CA4E89"/>
    <w:rsid w:val="00CA5016"/>
    <w:rsid w:val="00CA50C7"/>
    <w:rsid w:val="00CA531B"/>
    <w:rsid w:val="00CA5332"/>
    <w:rsid w:val="00CA5575"/>
    <w:rsid w:val="00CA5993"/>
    <w:rsid w:val="00CA5BE9"/>
    <w:rsid w:val="00CA5D2D"/>
    <w:rsid w:val="00CA5DCD"/>
    <w:rsid w:val="00CA5DE0"/>
    <w:rsid w:val="00CA5DFC"/>
    <w:rsid w:val="00CA5F44"/>
    <w:rsid w:val="00CA601C"/>
    <w:rsid w:val="00CA60AB"/>
    <w:rsid w:val="00CA60BE"/>
    <w:rsid w:val="00CA60D8"/>
    <w:rsid w:val="00CA6277"/>
    <w:rsid w:val="00CA642B"/>
    <w:rsid w:val="00CA65D2"/>
    <w:rsid w:val="00CA6816"/>
    <w:rsid w:val="00CA6ABD"/>
    <w:rsid w:val="00CA6BB1"/>
    <w:rsid w:val="00CA6C6F"/>
    <w:rsid w:val="00CA6CE8"/>
    <w:rsid w:val="00CA6E25"/>
    <w:rsid w:val="00CA6E2B"/>
    <w:rsid w:val="00CA6FAD"/>
    <w:rsid w:val="00CA6FF9"/>
    <w:rsid w:val="00CA707E"/>
    <w:rsid w:val="00CA70B8"/>
    <w:rsid w:val="00CA767B"/>
    <w:rsid w:val="00CA77D0"/>
    <w:rsid w:val="00CA7A62"/>
    <w:rsid w:val="00CA7ACF"/>
    <w:rsid w:val="00CA7B0C"/>
    <w:rsid w:val="00CA7BFD"/>
    <w:rsid w:val="00CA7FFC"/>
    <w:rsid w:val="00CB0072"/>
    <w:rsid w:val="00CB00A8"/>
    <w:rsid w:val="00CB00C8"/>
    <w:rsid w:val="00CB024A"/>
    <w:rsid w:val="00CB028F"/>
    <w:rsid w:val="00CB0443"/>
    <w:rsid w:val="00CB05E0"/>
    <w:rsid w:val="00CB0729"/>
    <w:rsid w:val="00CB09A4"/>
    <w:rsid w:val="00CB0AA4"/>
    <w:rsid w:val="00CB0B18"/>
    <w:rsid w:val="00CB0F08"/>
    <w:rsid w:val="00CB0F20"/>
    <w:rsid w:val="00CB1014"/>
    <w:rsid w:val="00CB1111"/>
    <w:rsid w:val="00CB11AB"/>
    <w:rsid w:val="00CB127A"/>
    <w:rsid w:val="00CB16B1"/>
    <w:rsid w:val="00CB16F2"/>
    <w:rsid w:val="00CB17CA"/>
    <w:rsid w:val="00CB1A0E"/>
    <w:rsid w:val="00CB1A23"/>
    <w:rsid w:val="00CB1BC4"/>
    <w:rsid w:val="00CB1C4D"/>
    <w:rsid w:val="00CB1DA6"/>
    <w:rsid w:val="00CB1DFC"/>
    <w:rsid w:val="00CB2413"/>
    <w:rsid w:val="00CB241F"/>
    <w:rsid w:val="00CB244A"/>
    <w:rsid w:val="00CB2F97"/>
    <w:rsid w:val="00CB312A"/>
    <w:rsid w:val="00CB31AE"/>
    <w:rsid w:val="00CB3248"/>
    <w:rsid w:val="00CB3520"/>
    <w:rsid w:val="00CB3615"/>
    <w:rsid w:val="00CB362C"/>
    <w:rsid w:val="00CB3762"/>
    <w:rsid w:val="00CB387B"/>
    <w:rsid w:val="00CB3912"/>
    <w:rsid w:val="00CB3A0F"/>
    <w:rsid w:val="00CB3D13"/>
    <w:rsid w:val="00CB3DF9"/>
    <w:rsid w:val="00CB44F2"/>
    <w:rsid w:val="00CB47D4"/>
    <w:rsid w:val="00CB4816"/>
    <w:rsid w:val="00CB48A1"/>
    <w:rsid w:val="00CB495E"/>
    <w:rsid w:val="00CB4CA9"/>
    <w:rsid w:val="00CB4D84"/>
    <w:rsid w:val="00CB4DE0"/>
    <w:rsid w:val="00CB5108"/>
    <w:rsid w:val="00CB5224"/>
    <w:rsid w:val="00CB55C3"/>
    <w:rsid w:val="00CB5731"/>
    <w:rsid w:val="00CB59BD"/>
    <w:rsid w:val="00CB5B12"/>
    <w:rsid w:val="00CB5B99"/>
    <w:rsid w:val="00CB5DFD"/>
    <w:rsid w:val="00CB6033"/>
    <w:rsid w:val="00CB6484"/>
    <w:rsid w:val="00CB64CA"/>
    <w:rsid w:val="00CB66B5"/>
    <w:rsid w:val="00CB66C6"/>
    <w:rsid w:val="00CB6755"/>
    <w:rsid w:val="00CB6876"/>
    <w:rsid w:val="00CB6B26"/>
    <w:rsid w:val="00CB6B73"/>
    <w:rsid w:val="00CB6D08"/>
    <w:rsid w:val="00CB6D57"/>
    <w:rsid w:val="00CB6E0A"/>
    <w:rsid w:val="00CB74FE"/>
    <w:rsid w:val="00CB75EE"/>
    <w:rsid w:val="00CB7663"/>
    <w:rsid w:val="00CB7679"/>
    <w:rsid w:val="00CB7740"/>
    <w:rsid w:val="00CB7904"/>
    <w:rsid w:val="00CB7947"/>
    <w:rsid w:val="00CB797E"/>
    <w:rsid w:val="00CB79C3"/>
    <w:rsid w:val="00CB7A2A"/>
    <w:rsid w:val="00CB7B66"/>
    <w:rsid w:val="00CB7B9E"/>
    <w:rsid w:val="00CB7F16"/>
    <w:rsid w:val="00CB7FBC"/>
    <w:rsid w:val="00CC019C"/>
    <w:rsid w:val="00CC029C"/>
    <w:rsid w:val="00CC05AD"/>
    <w:rsid w:val="00CC0623"/>
    <w:rsid w:val="00CC0673"/>
    <w:rsid w:val="00CC067A"/>
    <w:rsid w:val="00CC06BA"/>
    <w:rsid w:val="00CC0792"/>
    <w:rsid w:val="00CC0A8D"/>
    <w:rsid w:val="00CC0ABC"/>
    <w:rsid w:val="00CC0B26"/>
    <w:rsid w:val="00CC0B69"/>
    <w:rsid w:val="00CC0CD8"/>
    <w:rsid w:val="00CC0CF8"/>
    <w:rsid w:val="00CC1119"/>
    <w:rsid w:val="00CC113E"/>
    <w:rsid w:val="00CC114E"/>
    <w:rsid w:val="00CC1617"/>
    <w:rsid w:val="00CC1AA5"/>
    <w:rsid w:val="00CC1B13"/>
    <w:rsid w:val="00CC1E8B"/>
    <w:rsid w:val="00CC1EAA"/>
    <w:rsid w:val="00CC1EF9"/>
    <w:rsid w:val="00CC1F33"/>
    <w:rsid w:val="00CC1F57"/>
    <w:rsid w:val="00CC1FBB"/>
    <w:rsid w:val="00CC201B"/>
    <w:rsid w:val="00CC2022"/>
    <w:rsid w:val="00CC21BF"/>
    <w:rsid w:val="00CC2427"/>
    <w:rsid w:val="00CC24F1"/>
    <w:rsid w:val="00CC2749"/>
    <w:rsid w:val="00CC2816"/>
    <w:rsid w:val="00CC2973"/>
    <w:rsid w:val="00CC2A06"/>
    <w:rsid w:val="00CC2AEA"/>
    <w:rsid w:val="00CC2DD8"/>
    <w:rsid w:val="00CC2F0C"/>
    <w:rsid w:val="00CC2F79"/>
    <w:rsid w:val="00CC3145"/>
    <w:rsid w:val="00CC3294"/>
    <w:rsid w:val="00CC3340"/>
    <w:rsid w:val="00CC3649"/>
    <w:rsid w:val="00CC3890"/>
    <w:rsid w:val="00CC390F"/>
    <w:rsid w:val="00CC3946"/>
    <w:rsid w:val="00CC3956"/>
    <w:rsid w:val="00CC39A0"/>
    <w:rsid w:val="00CC3A23"/>
    <w:rsid w:val="00CC3A85"/>
    <w:rsid w:val="00CC3C8C"/>
    <w:rsid w:val="00CC3E49"/>
    <w:rsid w:val="00CC418A"/>
    <w:rsid w:val="00CC42AE"/>
    <w:rsid w:val="00CC43FE"/>
    <w:rsid w:val="00CC47A9"/>
    <w:rsid w:val="00CC481A"/>
    <w:rsid w:val="00CC4874"/>
    <w:rsid w:val="00CC49BE"/>
    <w:rsid w:val="00CC4A0E"/>
    <w:rsid w:val="00CC4AE0"/>
    <w:rsid w:val="00CC4E6B"/>
    <w:rsid w:val="00CC4F6E"/>
    <w:rsid w:val="00CC4F78"/>
    <w:rsid w:val="00CC5175"/>
    <w:rsid w:val="00CC5235"/>
    <w:rsid w:val="00CC53B8"/>
    <w:rsid w:val="00CC54DB"/>
    <w:rsid w:val="00CC5536"/>
    <w:rsid w:val="00CC57AD"/>
    <w:rsid w:val="00CC5965"/>
    <w:rsid w:val="00CC5DEC"/>
    <w:rsid w:val="00CC5E09"/>
    <w:rsid w:val="00CC6272"/>
    <w:rsid w:val="00CC6544"/>
    <w:rsid w:val="00CC6747"/>
    <w:rsid w:val="00CC6C3C"/>
    <w:rsid w:val="00CC6D52"/>
    <w:rsid w:val="00CC6DDA"/>
    <w:rsid w:val="00CC6F74"/>
    <w:rsid w:val="00CC7008"/>
    <w:rsid w:val="00CC7268"/>
    <w:rsid w:val="00CC731C"/>
    <w:rsid w:val="00CC735D"/>
    <w:rsid w:val="00CC73F7"/>
    <w:rsid w:val="00CC7432"/>
    <w:rsid w:val="00CC751D"/>
    <w:rsid w:val="00CC786C"/>
    <w:rsid w:val="00CC790C"/>
    <w:rsid w:val="00CC7985"/>
    <w:rsid w:val="00CC7A06"/>
    <w:rsid w:val="00CC7ACB"/>
    <w:rsid w:val="00CC7B3D"/>
    <w:rsid w:val="00CC7C5D"/>
    <w:rsid w:val="00CC7E92"/>
    <w:rsid w:val="00CD002A"/>
    <w:rsid w:val="00CD00CD"/>
    <w:rsid w:val="00CD039B"/>
    <w:rsid w:val="00CD0466"/>
    <w:rsid w:val="00CD0504"/>
    <w:rsid w:val="00CD0552"/>
    <w:rsid w:val="00CD05B7"/>
    <w:rsid w:val="00CD0A06"/>
    <w:rsid w:val="00CD0A56"/>
    <w:rsid w:val="00CD0ACE"/>
    <w:rsid w:val="00CD0CC6"/>
    <w:rsid w:val="00CD0D5E"/>
    <w:rsid w:val="00CD0E6C"/>
    <w:rsid w:val="00CD0F4D"/>
    <w:rsid w:val="00CD1160"/>
    <w:rsid w:val="00CD119B"/>
    <w:rsid w:val="00CD1500"/>
    <w:rsid w:val="00CD16F9"/>
    <w:rsid w:val="00CD1AA2"/>
    <w:rsid w:val="00CD1B22"/>
    <w:rsid w:val="00CD1B7D"/>
    <w:rsid w:val="00CD1BA5"/>
    <w:rsid w:val="00CD1C4C"/>
    <w:rsid w:val="00CD1CFD"/>
    <w:rsid w:val="00CD1D2D"/>
    <w:rsid w:val="00CD1E2D"/>
    <w:rsid w:val="00CD1E81"/>
    <w:rsid w:val="00CD1EB7"/>
    <w:rsid w:val="00CD1F7B"/>
    <w:rsid w:val="00CD2290"/>
    <w:rsid w:val="00CD22BC"/>
    <w:rsid w:val="00CD253B"/>
    <w:rsid w:val="00CD254C"/>
    <w:rsid w:val="00CD25A3"/>
    <w:rsid w:val="00CD25F7"/>
    <w:rsid w:val="00CD26CA"/>
    <w:rsid w:val="00CD29FC"/>
    <w:rsid w:val="00CD2A45"/>
    <w:rsid w:val="00CD2AEA"/>
    <w:rsid w:val="00CD2BC7"/>
    <w:rsid w:val="00CD2C01"/>
    <w:rsid w:val="00CD2DF4"/>
    <w:rsid w:val="00CD2E56"/>
    <w:rsid w:val="00CD312D"/>
    <w:rsid w:val="00CD32FC"/>
    <w:rsid w:val="00CD3758"/>
    <w:rsid w:val="00CD3A37"/>
    <w:rsid w:val="00CD3C26"/>
    <w:rsid w:val="00CD3CFE"/>
    <w:rsid w:val="00CD41A3"/>
    <w:rsid w:val="00CD41B2"/>
    <w:rsid w:val="00CD437F"/>
    <w:rsid w:val="00CD43D9"/>
    <w:rsid w:val="00CD4446"/>
    <w:rsid w:val="00CD4700"/>
    <w:rsid w:val="00CD4913"/>
    <w:rsid w:val="00CD4A10"/>
    <w:rsid w:val="00CD4A8A"/>
    <w:rsid w:val="00CD4C4C"/>
    <w:rsid w:val="00CD4C70"/>
    <w:rsid w:val="00CD4C9C"/>
    <w:rsid w:val="00CD4D15"/>
    <w:rsid w:val="00CD4D6B"/>
    <w:rsid w:val="00CD5172"/>
    <w:rsid w:val="00CD52D8"/>
    <w:rsid w:val="00CD5464"/>
    <w:rsid w:val="00CD5626"/>
    <w:rsid w:val="00CD564B"/>
    <w:rsid w:val="00CD596C"/>
    <w:rsid w:val="00CD5A9D"/>
    <w:rsid w:val="00CD5D84"/>
    <w:rsid w:val="00CD5DD6"/>
    <w:rsid w:val="00CD5E8C"/>
    <w:rsid w:val="00CD5EDC"/>
    <w:rsid w:val="00CD5FAF"/>
    <w:rsid w:val="00CD6001"/>
    <w:rsid w:val="00CD609C"/>
    <w:rsid w:val="00CD61F2"/>
    <w:rsid w:val="00CD6286"/>
    <w:rsid w:val="00CD646C"/>
    <w:rsid w:val="00CD655D"/>
    <w:rsid w:val="00CD66C8"/>
    <w:rsid w:val="00CD687E"/>
    <w:rsid w:val="00CD6979"/>
    <w:rsid w:val="00CD6A21"/>
    <w:rsid w:val="00CD6C91"/>
    <w:rsid w:val="00CD6CB4"/>
    <w:rsid w:val="00CD6FC0"/>
    <w:rsid w:val="00CD7169"/>
    <w:rsid w:val="00CD716C"/>
    <w:rsid w:val="00CD7191"/>
    <w:rsid w:val="00CD72AE"/>
    <w:rsid w:val="00CD7333"/>
    <w:rsid w:val="00CD73E7"/>
    <w:rsid w:val="00CD75CF"/>
    <w:rsid w:val="00CD764C"/>
    <w:rsid w:val="00CD7727"/>
    <w:rsid w:val="00CD7767"/>
    <w:rsid w:val="00CD7922"/>
    <w:rsid w:val="00CD79B6"/>
    <w:rsid w:val="00CD79F9"/>
    <w:rsid w:val="00CD7AD2"/>
    <w:rsid w:val="00CD7B92"/>
    <w:rsid w:val="00CD7DB7"/>
    <w:rsid w:val="00CE01AC"/>
    <w:rsid w:val="00CE04D3"/>
    <w:rsid w:val="00CE0554"/>
    <w:rsid w:val="00CE0857"/>
    <w:rsid w:val="00CE09AA"/>
    <w:rsid w:val="00CE09AD"/>
    <w:rsid w:val="00CE0AD1"/>
    <w:rsid w:val="00CE0B19"/>
    <w:rsid w:val="00CE0B2D"/>
    <w:rsid w:val="00CE0B53"/>
    <w:rsid w:val="00CE0BB8"/>
    <w:rsid w:val="00CE0C61"/>
    <w:rsid w:val="00CE0C76"/>
    <w:rsid w:val="00CE0FAA"/>
    <w:rsid w:val="00CE1442"/>
    <w:rsid w:val="00CE1448"/>
    <w:rsid w:val="00CE145C"/>
    <w:rsid w:val="00CE155C"/>
    <w:rsid w:val="00CE1C6D"/>
    <w:rsid w:val="00CE1D8D"/>
    <w:rsid w:val="00CE1F06"/>
    <w:rsid w:val="00CE2152"/>
    <w:rsid w:val="00CE219F"/>
    <w:rsid w:val="00CE21AB"/>
    <w:rsid w:val="00CE2289"/>
    <w:rsid w:val="00CE22A9"/>
    <w:rsid w:val="00CE258F"/>
    <w:rsid w:val="00CE2651"/>
    <w:rsid w:val="00CE2784"/>
    <w:rsid w:val="00CE2B8A"/>
    <w:rsid w:val="00CE2BD1"/>
    <w:rsid w:val="00CE2C47"/>
    <w:rsid w:val="00CE2C7A"/>
    <w:rsid w:val="00CE2E69"/>
    <w:rsid w:val="00CE2F9D"/>
    <w:rsid w:val="00CE2FEB"/>
    <w:rsid w:val="00CE3096"/>
    <w:rsid w:val="00CE35B8"/>
    <w:rsid w:val="00CE385C"/>
    <w:rsid w:val="00CE39E7"/>
    <w:rsid w:val="00CE3AA3"/>
    <w:rsid w:val="00CE3AC5"/>
    <w:rsid w:val="00CE3C94"/>
    <w:rsid w:val="00CE3E4F"/>
    <w:rsid w:val="00CE3F9F"/>
    <w:rsid w:val="00CE42A7"/>
    <w:rsid w:val="00CE4309"/>
    <w:rsid w:val="00CE4342"/>
    <w:rsid w:val="00CE43BD"/>
    <w:rsid w:val="00CE43C3"/>
    <w:rsid w:val="00CE4404"/>
    <w:rsid w:val="00CE46D4"/>
    <w:rsid w:val="00CE481E"/>
    <w:rsid w:val="00CE4883"/>
    <w:rsid w:val="00CE48A7"/>
    <w:rsid w:val="00CE490C"/>
    <w:rsid w:val="00CE4915"/>
    <w:rsid w:val="00CE4937"/>
    <w:rsid w:val="00CE49D4"/>
    <w:rsid w:val="00CE4B0E"/>
    <w:rsid w:val="00CE4B31"/>
    <w:rsid w:val="00CE4C40"/>
    <w:rsid w:val="00CE4CC8"/>
    <w:rsid w:val="00CE4D8D"/>
    <w:rsid w:val="00CE4ECF"/>
    <w:rsid w:val="00CE4FF8"/>
    <w:rsid w:val="00CE51F2"/>
    <w:rsid w:val="00CE532C"/>
    <w:rsid w:val="00CE5351"/>
    <w:rsid w:val="00CE5377"/>
    <w:rsid w:val="00CE53D0"/>
    <w:rsid w:val="00CE5490"/>
    <w:rsid w:val="00CE584B"/>
    <w:rsid w:val="00CE5850"/>
    <w:rsid w:val="00CE58E2"/>
    <w:rsid w:val="00CE5A36"/>
    <w:rsid w:val="00CE5B39"/>
    <w:rsid w:val="00CE5C4C"/>
    <w:rsid w:val="00CE5F7E"/>
    <w:rsid w:val="00CE6119"/>
    <w:rsid w:val="00CE6142"/>
    <w:rsid w:val="00CE620B"/>
    <w:rsid w:val="00CE6560"/>
    <w:rsid w:val="00CE6884"/>
    <w:rsid w:val="00CE68EE"/>
    <w:rsid w:val="00CE6B94"/>
    <w:rsid w:val="00CE6BB7"/>
    <w:rsid w:val="00CE6E64"/>
    <w:rsid w:val="00CE6EA9"/>
    <w:rsid w:val="00CE6ED7"/>
    <w:rsid w:val="00CE7157"/>
    <w:rsid w:val="00CE7342"/>
    <w:rsid w:val="00CE7754"/>
    <w:rsid w:val="00CE7796"/>
    <w:rsid w:val="00CE7839"/>
    <w:rsid w:val="00CE7AA4"/>
    <w:rsid w:val="00CE7AF0"/>
    <w:rsid w:val="00CE7BAE"/>
    <w:rsid w:val="00CE7CD5"/>
    <w:rsid w:val="00CF017E"/>
    <w:rsid w:val="00CF0368"/>
    <w:rsid w:val="00CF0596"/>
    <w:rsid w:val="00CF0711"/>
    <w:rsid w:val="00CF07CC"/>
    <w:rsid w:val="00CF082A"/>
    <w:rsid w:val="00CF0887"/>
    <w:rsid w:val="00CF094A"/>
    <w:rsid w:val="00CF0A5A"/>
    <w:rsid w:val="00CF0A9F"/>
    <w:rsid w:val="00CF0CAF"/>
    <w:rsid w:val="00CF144F"/>
    <w:rsid w:val="00CF1510"/>
    <w:rsid w:val="00CF1511"/>
    <w:rsid w:val="00CF16E7"/>
    <w:rsid w:val="00CF18F2"/>
    <w:rsid w:val="00CF18FA"/>
    <w:rsid w:val="00CF1B97"/>
    <w:rsid w:val="00CF1D75"/>
    <w:rsid w:val="00CF1EE1"/>
    <w:rsid w:val="00CF2192"/>
    <w:rsid w:val="00CF2220"/>
    <w:rsid w:val="00CF2244"/>
    <w:rsid w:val="00CF226A"/>
    <w:rsid w:val="00CF243F"/>
    <w:rsid w:val="00CF27B2"/>
    <w:rsid w:val="00CF2966"/>
    <w:rsid w:val="00CF29A7"/>
    <w:rsid w:val="00CF2A28"/>
    <w:rsid w:val="00CF2EEE"/>
    <w:rsid w:val="00CF2FC6"/>
    <w:rsid w:val="00CF3290"/>
    <w:rsid w:val="00CF32EA"/>
    <w:rsid w:val="00CF333C"/>
    <w:rsid w:val="00CF3417"/>
    <w:rsid w:val="00CF35B8"/>
    <w:rsid w:val="00CF37AB"/>
    <w:rsid w:val="00CF3DB5"/>
    <w:rsid w:val="00CF3ED7"/>
    <w:rsid w:val="00CF3F6E"/>
    <w:rsid w:val="00CF3FE9"/>
    <w:rsid w:val="00CF400E"/>
    <w:rsid w:val="00CF4019"/>
    <w:rsid w:val="00CF44EA"/>
    <w:rsid w:val="00CF4576"/>
    <w:rsid w:val="00CF4586"/>
    <w:rsid w:val="00CF458B"/>
    <w:rsid w:val="00CF477D"/>
    <w:rsid w:val="00CF4810"/>
    <w:rsid w:val="00CF4887"/>
    <w:rsid w:val="00CF497C"/>
    <w:rsid w:val="00CF4CED"/>
    <w:rsid w:val="00CF4D38"/>
    <w:rsid w:val="00CF4DAA"/>
    <w:rsid w:val="00CF4F3D"/>
    <w:rsid w:val="00CF51A4"/>
    <w:rsid w:val="00CF5229"/>
    <w:rsid w:val="00CF5233"/>
    <w:rsid w:val="00CF555A"/>
    <w:rsid w:val="00CF55B6"/>
    <w:rsid w:val="00CF55D0"/>
    <w:rsid w:val="00CF5787"/>
    <w:rsid w:val="00CF5988"/>
    <w:rsid w:val="00CF5A11"/>
    <w:rsid w:val="00CF5A59"/>
    <w:rsid w:val="00CF5B52"/>
    <w:rsid w:val="00CF5DD7"/>
    <w:rsid w:val="00CF5E4D"/>
    <w:rsid w:val="00CF5E59"/>
    <w:rsid w:val="00CF5E9B"/>
    <w:rsid w:val="00CF5ED6"/>
    <w:rsid w:val="00CF5F46"/>
    <w:rsid w:val="00CF6112"/>
    <w:rsid w:val="00CF6228"/>
    <w:rsid w:val="00CF62C6"/>
    <w:rsid w:val="00CF631B"/>
    <w:rsid w:val="00CF661E"/>
    <w:rsid w:val="00CF6B98"/>
    <w:rsid w:val="00CF6BE0"/>
    <w:rsid w:val="00CF6FB1"/>
    <w:rsid w:val="00CF6FB4"/>
    <w:rsid w:val="00CF6FD7"/>
    <w:rsid w:val="00CF7098"/>
    <w:rsid w:val="00CF71EC"/>
    <w:rsid w:val="00CF7513"/>
    <w:rsid w:val="00CF75B9"/>
    <w:rsid w:val="00CF764F"/>
    <w:rsid w:val="00CF78CA"/>
    <w:rsid w:val="00CF7906"/>
    <w:rsid w:val="00CF794A"/>
    <w:rsid w:val="00CF7AA3"/>
    <w:rsid w:val="00CF7C41"/>
    <w:rsid w:val="00CF7DF2"/>
    <w:rsid w:val="00CF7DF5"/>
    <w:rsid w:val="00CF7F06"/>
    <w:rsid w:val="00CF7F89"/>
    <w:rsid w:val="00CF7FA2"/>
    <w:rsid w:val="00D00032"/>
    <w:rsid w:val="00D000BF"/>
    <w:rsid w:val="00D000C3"/>
    <w:rsid w:val="00D0038E"/>
    <w:rsid w:val="00D0046C"/>
    <w:rsid w:val="00D006DE"/>
    <w:rsid w:val="00D00705"/>
    <w:rsid w:val="00D00725"/>
    <w:rsid w:val="00D012B7"/>
    <w:rsid w:val="00D013D3"/>
    <w:rsid w:val="00D0159B"/>
    <w:rsid w:val="00D0193C"/>
    <w:rsid w:val="00D0197D"/>
    <w:rsid w:val="00D01992"/>
    <w:rsid w:val="00D01B07"/>
    <w:rsid w:val="00D01B34"/>
    <w:rsid w:val="00D01D89"/>
    <w:rsid w:val="00D01DBB"/>
    <w:rsid w:val="00D01F5B"/>
    <w:rsid w:val="00D0216A"/>
    <w:rsid w:val="00D0255A"/>
    <w:rsid w:val="00D025CC"/>
    <w:rsid w:val="00D026B3"/>
    <w:rsid w:val="00D026E7"/>
    <w:rsid w:val="00D02924"/>
    <w:rsid w:val="00D02964"/>
    <w:rsid w:val="00D02C11"/>
    <w:rsid w:val="00D02D66"/>
    <w:rsid w:val="00D03003"/>
    <w:rsid w:val="00D0303B"/>
    <w:rsid w:val="00D03202"/>
    <w:rsid w:val="00D0342B"/>
    <w:rsid w:val="00D037ED"/>
    <w:rsid w:val="00D03996"/>
    <w:rsid w:val="00D039AA"/>
    <w:rsid w:val="00D039C5"/>
    <w:rsid w:val="00D03B64"/>
    <w:rsid w:val="00D03BD0"/>
    <w:rsid w:val="00D03D02"/>
    <w:rsid w:val="00D03D22"/>
    <w:rsid w:val="00D03DBB"/>
    <w:rsid w:val="00D03EC5"/>
    <w:rsid w:val="00D03F10"/>
    <w:rsid w:val="00D03FD2"/>
    <w:rsid w:val="00D03FDC"/>
    <w:rsid w:val="00D04097"/>
    <w:rsid w:val="00D0412C"/>
    <w:rsid w:val="00D043A5"/>
    <w:rsid w:val="00D04413"/>
    <w:rsid w:val="00D04544"/>
    <w:rsid w:val="00D04546"/>
    <w:rsid w:val="00D045B2"/>
    <w:rsid w:val="00D04742"/>
    <w:rsid w:val="00D04827"/>
    <w:rsid w:val="00D0495F"/>
    <w:rsid w:val="00D049D8"/>
    <w:rsid w:val="00D049D9"/>
    <w:rsid w:val="00D04AC8"/>
    <w:rsid w:val="00D04B64"/>
    <w:rsid w:val="00D04E43"/>
    <w:rsid w:val="00D04E84"/>
    <w:rsid w:val="00D04E8A"/>
    <w:rsid w:val="00D04FE9"/>
    <w:rsid w:val="00D050BE"/>
    <w:rsid w:val="00D050E8"/>
    <w:rsid w:val="00D05192"/>
    <w:rsid w:val="00D05271"/>
    <w:rsid w:val="00D05361"/>
    <w:rsid w:val="00D0540D"/>
    <w:rsid w:val="00D054E1"/>
    <w:rsid w:val="00D0574D"/>
    <w:rsid w:val="00D05784"/>
    <w:rsid w:val="00D059B3"/>
    <w:rsid w:val="00D05A00"/>
    <w:rsid w:val="00D05B46"/>
    <w:rsid w:val="00D05DA4"/>
    <w:rsid w:val="00D060D0"/>
    <w:rsid w:val="00D06299"/>
    <w:rsid w:val="00D062CA"/>
    <w:rsid w:val="00D0636F"/>
    <w:rsid w:val="00D06424"/>
    <w:rsid w:val="00D06648"/>
    <w:rsid w:val="00D06749"/>
    <w:rsid w:val="00D069B1"/>
    <w:rsid w:val="00D069C2"/>
    <w:rsid w:val="00D06B4D"/>
    <w:rsid w:val="00D06C8B"/>
    <w:rsid w:val="00D06D27"/>
    <w:rsid w:val="00D06EDD"/>
    <w:rsid w:val="00D06F53"/>
    <w:rsid w:val="00D07238"/>
    <w:rsid w:val="00D074CF"/>
    <w:rsid w:val="00D076FF"/>
    <w:rsid w:val="00D07CA6"/>
    <w:rsid w:val="00D07D00"/>
    <w:rsid w:val="00D07E5A"/>
    <w:rsid w:val="00D07EFF"/>
    <w:rsid w:val="00D10030"/>
    <w:rsid w:val="00D1006C"/>
    <w:rsid w:val="00D100EA"/>
    <w:rsid w:val="00D10104"/>
    <w:rsid w:val="00D10158"/>
    <w:rsid w:val="00D1019E"/>
    <w:rsid w:val="00D10237"/>
    <w:rsid w:val="00D1029D"/>
    <w:rsid w:val="00D1045B"/>
    <w:rsid w:val="00D10BD7"/>
    <w:rsid w:val="00D10C3E"/>
    <w:rsid w:val="00D10D17"/>
    <w:rsid w:val="00D10DA0"/>
    <w:rsid w:val="00D10DC3"/>
    <w:rsid w:val="00D10E4E"/>
    <w:rsid w:val="00D10EFD"/>
    <w:rsid w:val="00D10F1F"/>
    <w:rsid w:val="00D10FBF"/>
    <w:rsid w:val="00D11005"/>
    <w:rsid w:val="00D1104E"/>
    <w:rsid w:val="00D110F4"/>
    <w:rsid w:val="00D113DA"/>
    <w:rsid w:val="00D1146B"/>
    <w:rsid w:val="00D114D2"/>
    <w:rsid w:val="00D11599"/>
    <w:rsid w:val="00D11926"/>
    <w:rsid w:val="00D119E2"/>
    <w:rsid w:val="00D11C5A"/>
    <w:rsid w:val="00D11D14"/>
    <w:rsid w:val="00D11FE9"/>
    <w:rsid w:val="00D12027"/>
    <w:rsid w:val="00D121F3"/>
    <w:rsid w:val="00D12209"/>
    <w:rsid w:val="00D12309"/>
    <w:rsid w:val="00D12506"/>
    <w:rsid w:val="00D125D2"/>
    <w:rsid w:val="00D1265A"/>
    <w:rsid w:val="00D12674"/>
    <w:rsid w:val="00D12725"/>
    <w:rsid w:val="00D127FE"/>
    <w:rsid w:val="00D12AD4"/>
    <w:rsid w:val="00D12C80"/>
    <w:rsid w:val="00D12D2D"/>
    <w:rsid w:val="00D12D75"/>
    <w:rsid w:val="00D12EE8"/>
    <w:rsid w:val="00D131FA"/>
    <w:rsid w:val="00D13455"/>
    <w:rsid w:val="00D1348C"/>
    <w:rsid w:val="00D13528"/>
    <w:rsid w:val="00D13610"/>
    <w:rsid w:val="00D1369A"/>
    <w:rsid w:val="00D139F8"/>
    <w:rsid w:val="00D13C13"/>
    <w:rsid w:val="00D13C2D"/>
    <w:rsid w:val="00D13C4C"/>
    <w:rsid w:val="00D13CA0"/>
    <w:rsid w:val="00D13E6C"/>
    <w:rsid w:val="00D13EE4"/>
    <w:rsid w:val="00D13F75"/>
    <w:rsid w:val="00D13FF7"/>
    <w:rsid w:val="00D14492"/>
    <w:rsid w:val="00D147F2"/>
    <w:rsid w:val="00D149C1"/>
    <w:rsid w:val="00D14B16"/>
    <w:rsid w:val="00D14D42"/>
    <w:rsid w:val="00D14D87"/>
    <w:rsid w:val="00D14DBF"/>
    <w:rsid w:val="00D14DC6"/>
    <w:rsid w:val="00D152D2"/>
    <w:rsid w:val="00D15332"/>
    <w:rsid w:val="00D1537D"/>
    <w:rsid w:val="00D154BB"/>
    <w:rsid w:val="00D155BA"/>
    <w:rsid w:val="00D15740"/>
    <w:rsid w:val="00D157A7"/>
    <w:rsid w:val="00D15864"/>
    <w:rsid w:val="00D15A2B"/>
    <w:rsid w:val="00D15A91"/>
    <w:rsid w:val="00D15AE8"/>
    <w:rsid w:val="00D15B6D"/>
    <w:rsid w:val="00D15B9B"/>
    <w:rsid w:val="00D15CD0"/>
    <w:rsid w:val="00D15CF4"/>
    <w:rsid w:val="00D15D3D"/>
    <w:rsid w:val="00D15E1E"/>
    <w:rsid w:val="00D1612D"/>
    <w:rsid w:val="00D16484"/>
    <w:rsid w:val="00D16598"/>
    <w:rsid w:val="00D1682C"/>
    <w:rsid w:val="00D16887"/>
    <w:rsid w:val="00D168EA"/>
    <w:rsid w:val="00D168FA"/>
    <w:rsid w:val="00D1695C"/>
    <w:rsid w:val="00D16AED"/>
    <w:rsid w:val="00D16BA4"/>
    <w:rsid w:val="00D16BED"/>
    <w:rsid w:val="00D16FFB"/>
    <w:rsid w:val="00D17048"/>
    <w:rsid w:val="00D171E7"/>
    <w:rsid w:val="00D171F2"/>
    <w:rsid w:val="00D17400"/>
    <w:rsid w:val="00D1753E"/>
    <w:rsid w:val="00D177C4"/>
    <w:rsid w:val="00D177E8"/>
    <w:rsid w:val="00D177FA"/>
    <w:rsid w:val="00D17C3C"/>
    <w:rsid w:val="00D17D0E"/>
    <w:rsid w:val="00D17DDF"/>
    <w:rsid w:val="00D17F1A"/>
    <w:rsid w:val="00D20082"/>
    <w:rsid w:val="00D200EB"/>
    <w:rsid w:val="00D2012E"/>
    <w:rsid w:val="00D201B4"/>
    <w:rsid w:val="00D2047F"/>
    <w:rsid w:val="00D20529"/>
    <w:rsid w:val="00D205C8"/>
    <w:rsid w:val="00D20740"/>
    <w:rsid w:val="00D207D1"/>
    <w:rsid w:val="00D208C8"/>
    <w:rsid w:val="00D2092F"/>
    <w:rsid w:val="00D209D7"/>
    <w:rsid w:val="00D20EA8"/>
    <w:rsid w:val="00D20F23"/>
    <w:rsid w:val="00D20FE5"/>
    <w:rsid w:val="00D211C6"/>
    <w:rsid w:val="00D21372"/>
    <w:rsid w:val="00D213FB"/>
    <w:rsid w:val="00D21458"/>
    <w:rsid w:val="00D21677"/>
    <w:rsid w:val="00D21851"/>
    <w:rsid w:val="00D21905"/>
    <w:rsid w:val="00D21927"/>
    <w:rsid w:val="00D21A19"/>
    <w:rsid w:val="00D21AD1"/>
    <w:rsid w:val="00D21B76"/>
    <w:rsid w:val="00D21C9D"/>
    <w:rsid w:val="00D21D92"/>
    <w:rsid w:val="00D21E63"/>
    <w:rsid w:val="00D22050"/>
    <w:rsid w:val="00D220BE"/>
    <w:rsid w:val="00D22169"/>
    <w:rsid w:val="00D2218A"/>
    <w:rsid w:val="00D2244D"/>
    <w:rsid w:val="00D225B6"/>
    <w:rsid w:val="00D2273B"/>
    <w:rsid w:val="00D22783"/>
    <w:rsid w:val="00D22A26"/>
    <w:rsid w:val="00D22AD9"/>
    <w:rsid w:val="00D22ADA"/>
    <w:rsid w:val="00D22F2A"/>
    <w:rsid w:val="00D22FA0"/>
    <w:rsid w:val="00D231FF"/>
    <w:rsid w:val="00D232E4"/>
    <w:rsid w:val="00D23864"/>
    <w:rsid w:val="00D238E7"/>
    <w:rsid w:val="00D23B03"/>
    <w:rsid w:val="00D23F2A"/>
    <w:rsid w:val="00D241F1"/>
    <w:rsid w:val="00D242F6"/>
    <w:rsid w:val="00D24527"/>
    <w:rsid w:val="00D2478A"/>
    <w:rsid w:val="00D24946"/>
    <w:rsid w:val="00D24AC0"/>
    <w:rsid w:val="00D24EF4"/>
    <w:rsid w:val="00D24F05"/>
    <w:rsid w:val="00D25042"/>
    <w:rsid w:val="00D25124"/>
    <w:rsid w:val="00D251CC"/>
    <w:rsid w:val="00D2529B"/>
    <w:rsid w:val="00D254D5"/>
    <w:rsid w:val="00D255EE"/>
    <w:rsid w:val="00D256C2"/>
    <w:rsid w:val="00D257AD"/>
    <w:rsid w:val="00D25823"/>
    <w:rsid w:val="00D25B87"/>
    <w:rsid w:val="00D25D0D"/>
    <w:rsid w:val="00D25D98"/>
    <w:rsid w:val="00D2610D"/>
    <w:rsid w:val="00D26182"/>
    <w:rsid w:val="00D261E0"/>
    <w:rsid w:val="00D26374"/>
    <w:rsid w:val="00D26463"/>
    <w:rsid w:val="00D26502"/>
    <w:rsid w:val="00D26578"/>
    <w:rsid w:val="00D265B4"/>
    <w:rsid w:val="00D265EC"/>
    <w:rsid w:val="00D2681E"/>
    <w:rsid w:val="00D26A3A"/>
    <w:rsid w:val="00D26F3F"/>
    <w:rsid w:val="00D27437"/>
    <w:rsid w:val="00D27760"/>
    <w:rsid w:val="00D27AED"/>
    <w:rsid w:val="00D27C8E"/>
    <w:rsid w:val="00D27EE4"/>
    <w:rsid w:val="00D3006B"/>
    <w:rsid w:val="00D303B9"/>
    <w:rsid w:val="00D303C7"/>
    <w:rsid w:val="00D304C2"/>
    <w:rsid w:val="00D304FF"/>
    <w:rsid w:val="00D30997"/>
    <w:rsid w:val="00D309CD"/>
    <w:rsid w:val="00D30B47"/>
    <w:rsid w:val="00D30D2C"/>
    <w:rsid w:val="00D30F63"/>
    <w:rsid w:val="00D30F90"/>
    <w:rsid w:val="00D312FB"/>
    <w:rsid w:val="00D31328"/>
    <w:rsid w:val="00D313A9"/>
    <w:rsid w:val="00D316B9"/>
    <w:rsid w:val="00D317CC"/>
    <w:rsid w:val="00D31871"/>
    <w:rsid w:val="00D319AA"/>
    <w:rsid w:val="00D31A88"/>
    <w:rsid w:val="00D31AFD"/>
    <w:rsid w:val="00D31B9C"/>
    <w:rsid w:val="00D31C47"/>
    <w:rsid w:val="00D31CC4"/>
    <w:rsid w:val="00D31DA7"/>
    <w:rsid w:val="00D31E24"/>
    <w:rsid w:val="00D32090"/>
    <w:rsid w:val="00D3213A"/>
    <w:rsid w:val="00D324FD"/>
    <w:rsid w:val="00D32661"/>
    <w:rsid w:val="00D32850"/>
    <w:rsid w:val="00D32857"/>
    <w:rsid w:val="00D32912"/>
    <w:rsid w:val="00D32A24"/>
    <w:rsid w:val="00D32A27"/>
    <w:rsid w:val="00D32A60"/>
    <w:rsid w:val="00D32B49"/>
    <w:rsid w:val="00D32C73"/>
    <w:rsid w:val="00D32CC0"/>
    <w:rsid w:val="00D32E94"/>
    <w:rsid w:val="00D32FEA"/>
    <w:rsid w:val="00D33034"/>
    <w:rsid w:val="00D3303D"/>
    <w:rsid w:val="00D33403"/>
    <w:rsid w:val="00D3341C"/>
    <w:rsid w:val="00D334B5"/>
    <w:rsid w:val="00D33745"/>
    <w:rsid w:val="00D33777"/>
    <w:rsid w:val="00D33794"/>
    <w:rsid w:val="00D338B9"/>
    <w:rsid w:val="00D338BF"/>
    <w:rsid w:val="00D338F7"/>
    <w:rsid w:val="00D33C91"/>
    <w:rsid w:val="00D33D68"/>
    <w:rsid w:val="00D33D87"/>
    <w:rsid w:val="00D33DA4"/>
    <w:rsid w:val="00D340FF"/>
    <w:rsid w:val="00D3417B"/>
    <w:rsid w:val="00D341C1"/>
    <w:rsid w:val="00D34322"/>
    <w:rsid w:val="00D3434D"/>
    <w:rsid w:val="00D344C1"/>
    <w:rsid w:val="00D344F0"/>
    <w:rsid w:val="00D346D1"/>
    <w:rsid w:val="00D346FD"/>
    <w:rsid w:val="00D34714"/>
    <w:rsid w:val="00D34853"/>
    <w:rsid w:val="00D3498B"/>
    <w:rsid w:val="00D34A89"/>
    <w:rsid w:val="00D34C52"/>
    <w:rsid w:val="00D34D14"/>
    <w:rsid w:val="00D34D31"/>
    <w:rsid w:val="00D34E64"/>
    <w:rsid w:val="00D34EDE"/>
    <w:rsid w:val="00D34F82"/>
    <w:rsid w:val="00D35100"/>
    <w:rsid w:val="00D35629"/>
    <w:rsid w:val="00D35835"/>
    <w:rsid w:val="00D35910"/>
    <w:rsid w:val="00D35997"/>
    <w:rsid w:val="00D35EFD"/>
    <w:rsid w:val="00D36047"/>
    <w:rsid w:val="00D36251"/>
    <w:rsid w:val="00D3633D"/>
    <w:rsid w:val="00D363A9"/>
    <w:rsid w:val="00D36598"/>
    <w:rsid w:val="00D3678B"/>
    <w:rsid w:val="00D367DA"/>
    <w:rsid w:val="00D36868"/>
    <w:rsid w:val="00D36983"/>
    <w:rsid w:val="00D36A59"/>
    <w:rsid w:val="00D36AAE"/>
    <w:rsid w:val="00D36AFD"/>
    <w:rsid w:val="00D36BC9"/>
    <w:rsid w:val="00D36C41"/>
    <w:rsid w:val="00D36FAE"/>
    <w:rsid w:val="00D37235"/>
    <w:rsid w:val="00D372D4"/>
    <w:rsid w:val="00D37329"/>
    <w:rsid w:val="00D37670"/>
    <w:rsid w:val="00D379F3"/>
    <w:rsid w:val="00D37A50"/>
    <w:rsid w:val="00D37B0B"/>
    <w:rsid w:val="00D37E40"/>
    <w:rsid w:val="00D37EED"/>
    <w:rsid w:val="00D37F82"/>
    <w:rsid w:val="00D37FA2"/>
    <w:rsid w:val="00D4017D"/>
    <w:rsid w:val="00D402C4"/>
    <w:rsid w:val="00D402E0"/>
    <w:rsid w:val="00D40384"/>
    <w:rsid w:val="00D40542"/>
    <w:rsid w:val="00D4068D"/>
    <w:rsid w:val="00D40741"/>
    <w:rsid w:val="00D4087D"/>
    <w:rsid w:val="00D4093A"/>
    <w:rsid w:val="00D40E30"/>
    <w:rsid w:val="00D41025"/>
    <w:rsid w:val="00D4115A"/>
    <w:rsid w:val="00D41284"/>
    <w:rsid w:val="00D4136F"/>
    <w:rsid w:val="00D41743"/>
    <w:rsid w:val="00D41C61"/>
    <w:rsid w:val="00D41F23"/>
    <w:rsid w:val="00D41F79"/>
    <w:rsid w:val="00D4202F"/>
    <w:rsid w:val="00D4210E"/>
    <w:rsid w:val="00D4213A"/>
    <w:rsid w:val="00D4218C"/>
    <w:rsid w:val="00D42249"/>
    <w:rsid w:val="00D4244B"/>
    <w:rsid w:val="00D424F1"/>
    <w:rsid w:val="00D42555"/>
    <w:rsid w:val="00D42FBC"/>
    <w:rsid w:val="00D42FEF"/>
    <w:rsid w:val="00D43278"/>
    <w:rsid w:val="00D43295"/>
    <w:rsid w:val="00D43500"/>
    <w:rsid w:val="00D435D2"/>
    <w:rsid w:val="00D437BF"/>
    <w:rsid w:val="00D43813"/>
    <w:rsid w:val="00D4381F"/>
    <w:rsid w:val="00D43830"/>
    <w:rsid w:val="00D43854"/>
    <w:rsid w:val="00D4386F"/>
    <w:rsid w:val="00D43995"/>
    <w:rsid w:val="00D439FE"/>
    <w:rsid w:val="00D43E59"/>
    <w:rsid w:val="00D43EB7"/>
    <w:rsid w:val="00D43EDC"/>
    <w:rsid w:val="00D43FCE"/>
    <w:rsid w:val="00D44160"/>
    <w:rsid w:val="00D44293"/>
    <w:rsid w:val="00D44A67"/>
    <w:rsid w:val="00D44B1F"/>
    <w:rsid w:val="00D44E36"/>
    <w:rsid w:val="00D45375"/>
    <w:rsid w:val="00D45575"/>
    <w:rsid w:val="00D45863"/>
    <w:rsid w:val="00D459B4"/>
    <w:rsid w:val="00D45AB5"/>
    <w:rsid w:val="00D45C53"/>
    <w:rsid w:val="00D45D6A"/>
    <w:rsid w:val="00D45F5C"/>
    <w:rsid w:val="00D45F95"/>
    <w:rsid w:val="00D46041"/>
    <w:rsid w:val="00D461EF"/>
    <w:rsid w:val="00D4646F"/>
    <w:rsid w:val="00D46579"/>
    <w:rsid w:val="00D465B8"/>
    <w:rsid w:val="00D465CB"/>
    <w:rsid w:val="00D466FD"/>
    <w:rsid w:val="00D4678A"/>
    <w:rsid w:val="00D467C3"/>
    <w:rsid w:val="00D467F7"/>
    <w:rsid w:val="00D46806"/>
    <w:rsid w:val="00D46A48"/>
    <w:rsid w:val="00D46DB9"/>
    <w:rsid w:val="00D46E72"/>
    <w:rsid w:val="00D46EFA"/>
    <w:rsid w:val="00D46F94"/>
    <w:rsid w:val="00D47022"/>
    <w:rsid w:val="00D47174"/>
    <w:rsid w:val="00D47533"/>
    <w:rsid w:val="00D477EB"/>
    <w:rsid w:val="00D47924"/>
    <w:rsid w:val="00D47A90"/>
    <w:rsid w:val="00D47E3A"/>
    <w:rsid w:val="00D47E9D"/>
    <w:rsid w:val="00D501EE"/>
    <w:rsid w:val="00D50452"/>
    <w:rsid w:val="00D504F0"/>
    <w:rsid w:val="00D504F6"/>
    <w:rsid w:val="00D508F0"/>
    <w:rsid w:val="00D50B0D"/>
    <w:rsid w:val="00D50B0E"/>
    <w:rsid w:val="00D50E11"/>
    <w:rsid w:val="00D50E12"/>
    <w:rsid w:val="00D50E4C"/>
    <w:rsid w:val="00D50EDF"/>
    <w:rsid w:val="00D50FE1"/>
    <w:rsid w:val="00D50FED"/>
    <w:rsid w:val="00D51092"/>
    <w:rsid w:val="00D5130B"/>
    <w:rsid w:val="00D5157F"/>
    <w:rsid w:val="00D516A0"/>
    <w:rsid w:val="00D516D9"/>
    <w:rsid w:val="00D519C1"/>
    <w:rsid w:val="00D51E76"/>
    <w:rsid w:val="00D51F0C"/>
    <w:rsid w:val="00D52074"/>
    <w:rsid w:val="00D5207C"/>
    <w:rsid w:val="00D52092"/>
    <w:rsid w:val="00D5216B"/>
    <w:rsid w:val="00D5243B"/>
    <w:rsid w:val="00D5253B"/>
    <w:rsid w:val="00D525E4"/>
    <w:rsid w:val="00D528E3"/>
    <w:rsid w:val="00D52E3F"/>
    <w:rsid w:val="00D52EBC"/>
    <w:rsid w:val="00D52F57"/>
    <w:rsid w:val="00D52F6C"/>
    <w:rsid w:val="00D5303C"/>
    <w:rsid w:val="00D531EB"/>
    <w:rsid w:val="00D53492"/>
    <w:rsid w:val="00D53738"/>
    <w:rsid w:val="00D53744"/>
    <w:rsid w:val="00D53761"/>
    <w:rsid w:val="00D5376E"/>
    <w:rsid w:val="00D537EC"/>
    <w:rsid w:val="00D53834"/>
    <w:rsid w:val="00D53A13"/>
    <w:rsid w:val="00D53BB5"/>
    <w:rsid w:val="00D54102"/>
    <w:rsid w:val="00D54493"/>
    <w:rsid w:val="00D5457D"/>
    <w:rsid w:val="00D54726"/>
    <w:rsid w:val="00D549F6"/>
    <w:rsid w:val="00D54A9A"/>
    <w:rsid w:val="00D54BFD"/>
    <w:rsid w:val="00D54C55"/>
    <w:rsid w:val="00D54CF9"/>
    <w:rsid w:val="00D54DAE"/>
    <w:rsid w:val="00D5519F"/>
    <w:rsid w:val="00D5543B"/>
    <w:rsid w:val="00D554B5"/>
    <w:rsid w:val="00D555B6"/>
    <w:rsid w:val="00D5562A"/>
    <w:rsid w:val="00D55658"/>
    <w:rsid w:val="00D558A8"/>
    <w:rsid w:val="00D55A05"/>
    <w:rsid w:val="00D55BC5"/>
    <w:rsid w:val="00D55DEB"/>
    <w:rsid w:val="00D55E05"/>
    <w:rsid w:val="00D55E59"/>
    <w:rsid w:val="00D55FD9"/>
    <w:rsid w:val="00D5645D"/>
    <w:rsid w:val="00D5645E"/>
    <w:rsid w:val="00D564B9"/>
    <w:rsid w:val="00D5673E"/>
    <w:rsid w:val="00D567D6"/>
    <w:rsid w:val="00D5687B"/>
    <w:rsid w:val="00D56895"/>
    <w:rsid w:val="00D56966"/>
    <w:rsid w:val="00D56B22"/>
    <w:rsid w:val="00D56B7F"/>
    <w:rsid w:val="00D56F85"/>
    <w:rsid w:val="00D57118"/>
    <w:rsid w:val="00D57285"/>
    <w:rsid w:val="00D574C5"/>
    <w:rsid w:val="00D576B7"/>
    <w:rsid w:val="00D57759"/>
    <w:rsid w:val="00D5789C"/>
    <w:rsid w:val="00D57933"/>
    <w:rsid w:val="00D5796C"/>
    <w:rsid w:val="00D57B31"/>
    <w:rsid w:val="00D57B47"/>
    <w:rsid w:val="00D57E7F"/>
    <w:rsid w:val="00D60002"/>
    <w:rsid w:val="00D60107"/>
    <w:rsid w:val="00D60346"/>
    <w:rsid w:val="00D60377"/>
    <w:rsid w:val="00D60444"/>
    <w:rsid w:val="00D60469"/>
    <w:rsid w:val="00D604A2"/>
    <w:rsid w:val="00D605EC"/>
    <w:rsid w:val="00D605F8"/>
    <w:rsid w:val="00D6075C"/>
    <w:rsid w:val="00D60988"/>
    <w:rsid w:val="00D60AC4"/>
    <w:rsid w:val="00D60BFB"/>
    <w:rsid w:val="00D60DB7"/>
    <w:rsid w:val="00D60E6C"/>
    <w:rsid w:val="00D613CA"/>
    <w:rsid w:val="00D61430"/>
    <w:rsid w:val="00D61538"/>
    <w:rsid w:val="00D617A3"/>
    <w:rsid w:val="00D618F2"/>
    <w:rsid w:val="00D61CDD"/>
    <w:rsid w:val="00D620CF"/>
    <w:rsid w:val="00D620E9"/>
    <w:rsid w:val="00D621D3"/>
    <w:rsid w:val="00D622C6"/>
    <w:rsid w:val="00D6231C"/>
    <w:rsid w:val="00D627DB"/>
    <w:rsid w:val="00D628AC"/>
    <w:rsid w:val="00D629C2"/>
    <w:rsid w:val="00D62A6C"/>
    <w:rsid w:val="00D62C3D"/>
    <w:rsid w:val="00D62C51"/>
    <w:rsid w:val="00D62CB3"/>
    <w:rsid w:val="00D62D7D"/>
    <w:rsid w:val="00D62D9C"/>
    <w:rsid w:val="00D63149"/>
    <w:rsid w:val="00D631C8"/>
    <w:rsid w:val="00D63347"/>
    <w:rsid w:val="00D6337B"/>
    <w:rsid w:val="00D633CE"/>
    <w:rsid w:val="00D6347A"/>
    <w:rsid w:val="00D634B5"/>
    <w:rsid w:val="00D63779"/>
    <w:rsid w:val="00D638F0"/>
    <w:rsid w:val="00D6396F"/>
    <w:rsid w:val="00D63A1C"/>
    <w:rsid w:val="00D63BC5"/>
    <w:rsid w:val="00D63BEB"/>
    <w:rsid w:val="00D63CB7"/>
    <w:rsid w:val="00D63CBB"/>
    <w:rsid w:val="00D63E60"/>
    <w:rsid w:val="00D64004"/>
    <w:rsid w:val="00D640F8"/>
    <w:rsid w:val="00D64253"/>
    <w:rsid w:val="00D6427D"/>
    <w:rsid w:val="00D64331"/>
    <w:rsid w:val="00D643F5"/>
    <w:rsid w:val="00D644F4"/>
    <w:rsid w:val="00D644F8"/>
    <w:rsid w:val="00D64948"/>
    <w:rsid w:val="00D649ED"/>
    <w:rsid w:val="00D64A10"/>
    <w:rsid w:val="00D64CAC"/>
    <w:rsid w:val="00D64EB8"/>
    <w:rsid w:val="00D650AC"/>
    <w:rsid w:val="00D65264"/>
    <w:rsid w:val="00D655F4"/>
    <w:rsid w:val="00D65A1B"/>
    <w:rsid w:val="00D65B46"/>
    <w:rsid w:val="00D65E7A"/>
    <w:rsid w:val="00D65EF5"/>
    <w:rsid w:val="00D66031"/>
    <w:rsid w:val="00D660BC"/>
    <w:rsid w:val="00D662C9"/>
    <w:rsid w:val="00D66318"/>
    <w:rsid w:val="00D66482"/>
    <w:rsid w:val="00D664F8"/>
    <w:rsid w:val="00D66562"/>
    <w:rsid w:val="00D66828"/>
    <w:rsid w:val="00D66BA8"/>
    <w:rsid w:val="00D66CB6"/>
    <w:rsid w:val="00D66DF2"/>
    <w:rsid w:val="00D66DFF"/>
    <w:rsid w:val="00D66E04"/>
    <w:rsid w:val="00D67029"/>
    <w:rsid w:val="00D671B4"/>
    <w:rsid w:val="00D671B9"/>
    <w:rsid w:val="00D67341"/>
    <w:rsid w:val="00D6735D"/>
    <w:rsid w:val="00D67592"/>
    <w:rsid w:val="00D67D02"/>
    <w:rsid w:val="00D67D88"/>
    <w:rsid w:val="00D67FAB"/>
    <w:rsid w:val="00D700FF"/>
    <w:rsid w:val="00D7065E"/>
    <w:rsid w:val="00D7085F"/>
    <w:rsid w:val="00D70969"/>
    <w:rsid w:val="00D709F3"/>
    <w:rsid w:val="00D70CCF"/>
    <w:rsid w:val="00D70F5E"/>
    <w:rsid w:val="00D71384"/>
    <w:rsid w:val="00D7155D"/>
    <w:rsid w:val="00D71587"/>
    <w:rsid w:val="00D715B3"/>
    <w:rsid w:val="00D715BE"/>
    <w:rsid w:val="00D7166F"/>
    <w:rsid w:val="00D716D0"/>
    <w:rsid w:val="00D71978"/>
    <w:rsid w:val="00D7197E"/>
    <w:rsid w:val="00D71993"/>
    <w:rsid w:val="00D71A11"/>
    <w:rsid w:val="00D71BA4"/>
    <w:rsid w:val="00D71C14"/>
    <w:rsid w:val="00D71DBD"/>
    <w:rsid w:val="00D71DF4"/>
    <w:rsid w:val="00D71E13"/>
    <w:rsid w:val="00D72535"/>
    <w:rsid w:val="00D72755"/>
    <w:rsid w:val="00D72A97"/>
    <w:rsid w:val="00D72B5F"/>
    <w:rsid w:val="00D72FD3"/>
    <w:rsid w:val="00D7318A"/>
    <w:rsid w:val="00D73411"/>
    <w:rsid w:val="00D73469"/>
    <w:rsid w:val="00D73622"/>
    <w:rsid w:val="00D7371C"/>
    <w:rsid w:val="00D73830"/>
    <w:rsid w:val="00D738F2"/>
    <w:rsid w:val="00D74101"/>
    <w:rsid w:val="00D7437D"/>
    <w:rsid w:val="00D7440B"/>
    <w:rsid w:val="00D747CF"/>
    <w:rsid w:val="00D74829"/>
    <w:rsid w:val="00D74F5B"/>
    <w:rsid w:val="00D74FDF"/>
    <w:rsid w:val="00D750DF"/>
    <w:rsid w:val="00D7514A"/>
    <w:rsid w:val="00D7517D"/>
    <w:rsid w:val="00D7534B"/>
    <w:rsid w:val="00D75655"/>
    <w:rsid w:val="00D7565C"/>
    <w:rsid w:val="00D756BA"/>
    <w:rsid w:val="00D756F2"/>
    <w:rsid w:val="00D758FA"/>
    <w:rsid w:val="00D75C78"/>
    <w:rsid w:val="00D75E5B"/>
    <w:rsid w:val="00D75E5E"/>
    <w:rsid w:val="00D75E81"/>
    <w:rsid w:val="00D75F12"/>
    <w:rsid w:val="00D762B0"/>
    <w:rsid w:val="00D762BF"/>
    <w:rsid w:val="00D7631E"/>
    <w:rsid w:val="00D763B9"/>
    <w:rsid w:val="00D763CF"/>
    <w:rsid w:val="00D7657D"/>
    <w:rsid w:val="00D7670D"/>
    <w:rsid w:val="00D76B42"/>
    <w:rsid w:val="00D77273"/>
    <w:rsid w:val="00D77289"/>
    <w:rsid w:val="00D7731D"/>
    <w:rsid w:val="00D774D6"/>
    <w:rsid w:val="00D77678"/>
    <w:rsid w:val="00D7775B"/>
    <w:rsid w:val="00D77907"/>
    <w:rsid w:val="00D77A8F"/>
    <w:rsid w:val="00D77B60"/>
    <w:rsid w:val="00D77B70"/>
    <w:rsid w:val="00D77D00"/>
    <w:rsid w:val="00D77D07"/>
    <w:rsid w:val="00D77E91"/>
    <w:rsid w:val="00D77ED9"/>
    <w:rsid w:val="00D77FF1"/>
    <w:rsid w:val="00D8019D"/>
    <w:rsid w:val="00D8042E"/>
    <w:rsid w:val="00D804F8"/>
    <w:rsid w:val="00D8052D"/>
    <w:rsid w:val="00D80842"/>
    <w:rsid w:val="00D808A4"/>
    <w:rsid w:val="00D80B43"/>
    <w:rsid w:val="00D80CBE"/>
    <w:rsid w:val="00D80CF6"/>
    <w:rsid w:val="00D8111A"/>
    <w:rsid w:val="00D81357"/>
    <w:rsid w:val="00D813C2"/>
    <w:rsid w:val="00D81412"/>
    <w:rsid w:val="00D81724"/>
    <w:rsid w:val="00D8175E"/>
    <w:rsid w:val="00D818B4"/>
    <w:rsid w:val="00D818CE"/>
    <w:rsid w:val="00D81DA6"/>
    <w:rsid w:val="00D81EEE"/>
    <w:rsid w:val="00D8230C"/>
    <w:rsid w:val="00D82329"/>
    <w:rsid w:val="00D823B2"/>
    <w:rsid w:val="00D82484"/>
    <w:rsid w:val="00D82487"/>
    <w:rsid w:val="00D824E6"/>
    <w:rsid w:val="00D8252E"/>
    <w:rsid w:val="00D82592"/>
    <w:rsid w:val="00D825EF"/>
    <w:rsid w:val="00D825F1"/>
    <w:rsid w:val="00D825FD"/>
    <w:rsid w:val="00D82A59"/>
    <w:rsid w:val="00D82EB5"/>
    <w:rsid w:val="00D82FA3"/>
    <w:rsid w:val="00D8317E"/>
    <w:rsid w:val="00D8319C"/>
    <w:rsid w:val="00D8347F"/>
    <w:rsid w:val="00D834E2"/>
    <w:rsid w:val="00D836D6"/>
    <w:rsid w:val="00D8374C"/>
    <w:rsid w:val="00D837C6"/>
    <w:rsid w:val="00D838DC"/>
    <w:rsid w:val="00D839DC"/>
    <w:rsid w:val="00D83EE3"/>
    <w:rsid w:val="00D83EF8"/>
    <w:rsid w:val="00D83F9B"/>
    <w:rsid w:val="00D84081"/>
    <w:rsid w:val="00D8431F"/>
    <w:rsid w:val="00D84423"/>
    <w:rsid w:val="00D845F1"/>
    <w:rsid w:val="00D8479B"/>
    <w:rsid w:val="00D848D3"/>
    <w:rsid w:val="00D84CCB"/>
    <w:rsid w:val="00D84E94"/>
    <w:rsid w:val="00D85201"/>
    <w:rsid w:val="00D854A0"/>
    <w:rsid w:val="00D85607"/>
    <w:rsid w:val="00D859EE"/>
    <w:rsid w:val="00D85A20"/>
    <w:rsid w:val="00D85DB6"/>
    <w:rsid w:val="00D85E9E"/>
    <w:rsid w:val="00D86033"/>
    <w:rsid w:val="00D86054"/>
    <w:rsid w:val="00D86058"/>
    <w:rsid w:val="00D8606A"/>
    <w:rsid w:val="00D86311"/>
    <w:rsid w:val="00D86384"/>
    <w:rsid w:val="00D864FE"/>
    <w:rsid w:val="00D86592"/>
    <w:rsid w:val="00D86623"/>
    <w:rsid w:val="00D86784"/>
    <w:rsid w:val="00D86880"/>
    <w:rsid w:val="00D86904"/>
    <w:rsid w:val="00D869D7"/>
    <w:rsid w:val="00D86A58"/>
    <w:rsid w:val="00D86DD5"/>
    <w:rsid w:val="00D86EF9"/>
    <w:rsid w:val="00D86F1C"/>
    <w:rsid w:val="00D8733B"/>
    <w:rsid w:val="00D87342"/>
    <w:rsid w:val="00D873D2"/>
    <w:rsid w:val="00D87459"/>
    <w:rsid w:val="00D874D4"/>
    <w:rsid w:val="00D87525"/>
    <w:rsid w:val="00D876BA"/>
    <w:rsid w:val="00D87831"/>
    <w:rsid w:val="00D87AA8"/>
    <w:rsid w:val="00D87AF6"/>
    <w:rsid w:val="00D87BE7"/>
    <w:rsid w:val="00D87D93"/>
    <w:rsid w:val="00D87EA3"/>
    <w:rsid w:val="00D87F07"/>
    <w:rsid w:val="00D90161"/>
    <w:rsid w:val="00D90553"/>
    <w:rsid w:val="00D9063D"/>
    <w:rsid w:val="00D9073A"/>
    <w:rsid w:val="00D9075B"/>
    <w:rsid w:val="00D90829"/>
    <w:rsid w:val="00D908FD"/>
    <w:rsid w:val="00D90981"/>
    <w:rsid w:val="00D90AA0"/>
    <w:rsid w:val="00D90AEA"/>
    <w:rsid w:val="00D90B88"/>
    <w:rsid w:val="00D90C13"/>
    <w:rsid w:val="00D90C5F"/>
    <w:rsid w:val="00D90D71"/>
    <w:rsid w:val="00D90E9B"/>
    <w:rsid w:val="00D90F93"/>
    <w:rsid w:val="00D911C0"/>
    <w:rsid w:val="00D9135D"/>
    <w:rsid w:val="00D9140C"/>
    <w:rsid w:val="00D9196B"/>
    <w:rsid w:val="00D91A40"/>
    <w:rsid w:val="00D91A7F"/>
    <w:rsid w:val="00D91A9E"/>
    <w:rsid w:val="00D91AB9"/>
    <w:rsid w:val="00D91AC8"/>
    <w:rsid w:val="00D91D2D"/>
    <w:rsid w:val="00D91DC5"/>
    <w:rsid w:val="00D91F2E"/>
    <w:rsid w:val="00D91FCC"/>
    <w:rsid w:val="00D91FF8"/>
    <w:rsid w:val="00D9241C"/>
    <w:rsid w:val="00D9259C"/>
    <w:rsid w:val="00D92681"/>
    <w:rsid w:val="00D9280B"/>
    <w:rsid w:val="00D92AC1"/>
    <w:rsid w:val="00D92B55"/>
    <w:rsid w:val="00D92CB5"/>
    <w:rsid w:val="00D92D0F"/>
    <w:rsid w:val="00D92D50"/>
    <w:rsid w:val="00D92D98"/>
    <w:rsid w:val="00D92E7C"/>
    <w:rsid w:val="00D92EAA"/>
    <w:rsid w:val="00D92FC8"/>
    <w:rsid w:val="00D93020"/>
    <w:rsid w:val="00D930D5"/>
    <w:rsid w:val="00D933D4"/>
    <w:rsid w:val="00D9365A"/>
    <w:rsid w:val="00D93F45"/>
    <w:rsid w:val="00D9477B"/>
    <w:rsid w:val="00D9489C"/>
    <w:rsid w:val="00D9491B"/>
    <w:rsid w:val="00D94A1F"/>
    <w:rsid w:val="00D94C02"/>
    <w:rsid w:val="00D94D10"/>
    <w:rsid w:val="00D94D8B"/>
    <w:rsid w:val="00D94EFF"/>
    <w:rsid w:val="00D951A6"/>
    <w:rsid w:val="00D95246"/>
    <w:rsid w:val="00D9529B"/>
    <w:rsid w:val="00D952F2"/>
    <w:rsid w:val="00D9562C"/>
    <w:rsid w:val="00D9574A"/>
    <w:rsid w:val="00D9575C"/>
    <w:rsid w:val="00D9590C"/>
    <w:rsid w:val="00D959EF"/>
    <w:rsid w:val="00D95C1E"/>
    <w:rsid w:val="00D95C8C"/>
    <w:rsid w:val="00D95D92"/>
    <w:rsid w:val="00D95DD2"/>
    <w:rsid w:val="00D95F33"/>
    <w:rsid w:val="00D9613B"/>
    <w:rsid w:val="00D96203"/>
    <w:rsid w:val="00D9643E"/>
    <w:rsid w:val="00D96608"/>
    <w:rsid w:val="00D96887"/>
    <w:rsid w:val="00D96C55"/>
    <w:rsid w:val="00D96FCA"/>
    <w:rsid w:val="00D9705F"/>
    <w:rsid w:val="00D972BC"/>
    <w:rsid w:val="00D97352"/>
    <w:rsid w:val="00D973AA"/>
    <w:rsid w:val="00D9761B"/>
    <w:rsid w:val="00D97729"/>
    <w:rsid w:val="00D97768"/>
    <w:rsid w:val="00D97BF5"/>
    <w:rsid w:val="00D97EBA"/>
    <w:rsid w:val="00D97FC7"/>
    <w:rsid w:val="00DA0098"/>
    <w:rsid w:val="00DA00E3"/>
    <w:rsid w:val="00DA0400"/>
    <w:rsid w:val="00DA0540"/>
    <w:rsid w:val="00DA054F"/>
    <w:rsid w:val="00DA0A8E"/>
    <w:rsid w:val="00DA0C5D"/>
    <w:rsid w:val="00DA0D95"/>
    <w:rsid w:val="00DA0F44"/>
    <w:rsid w:val="00DA100F"/>
    <w:rsid w:val="00DA1247"/>
    <w:rsid w:val="00DA1273"/>
    <w:rsid w:val="00DA12E2"/>
    <w:rsid w:val="00DA1300"/>
    <w:rsid w:val="00DA140F"/>
    <w:rsid w:val="00DA166B"/>
    <w:rsid w:val="00DA17ED"/>
    <w:rsid w:val="00DA1927"/>
    <w:rsid w:val="00DA1DA7"/>
    <w:rsid w:val="00DA261B"/>
    <w:rsid w:val="00DA2714"/>
    <w:rsid w:val="00DA27A9"/>
    <w:rsid w:val="00DA28A4"/>
    <w:rsid w:val="00DA28F1"/>
    <w:rsid w:val="00DA2AE5"/>
    <w:rsid w:val="00DA2AF9"/>
    <w:rsid w:val="00DA2C75"/>
    <w:rsid w:val="00DA2C8D"/>
    <w:rsid w:val="00DA2DFF"/>
    <w:rsid w:val="00DA2F5A"/>
    <w:rsid w:val="00DA3003"/>
    <w:rsid w:val="00DA31C1"/>
    <w:rsid w:val="00DA32E0"/>
    <w:rsid w:val="00DA3695"/>
    <w:rsid w:val="00DA36C3"/>
    <w:rsid w:val="00DA36ED"/>
    <w:rsid w:val="00DA38DD"/>
    <w:rsid w:val="00DA39F0"/>
    <w:rsid w:val="00DA3B14"/>
    <w:rsid w:val="00DA3CA0"/>
    <w:rsid w:val="00DA4139"/>
    <w:rsid w:val="00DA41AE"/>
    <w:rsid w:val="00DA41BD"/>
    <w:rsid w:val="00DA4297"/>
    <w:rsid w:val="00DA4725"/>
    <w:rsid w:val="00DA47B2"/>
    <w:rsid w:val="00DA482B"/>
    <w:rsid w:val="00DA485E"/>
    <w:rsid w:val="00DA4965"/>
    <w:rsid w:val="00DA4B28"/>
    <w:rsid w:val="00DA4D1B"/>
    <w:rsid w:val="00DA4F2B"/>
    <w:rsid w:val="00DA51A0"/>
    <w:rsid w:val="00DA5243"/>
    <w:rsid w:val="00DA5584"/>
    <w:rsid w:val="00DA55E1"/>
    <w:rsid w:val="00DA567C"/>
    <w:rsid w:val="00DA567F"/>
    <w:rsid w:val="00DA5749"/>
    <w:rsid w:val="00DA5852"/>
    <w:rsid w:val="00DA58C9"/>
    <w:rsid w:val="00DA59FA"/>
    <w:rsid w:val="00DA5A28"/>
    <w:rsid w:val="00DA5A4F"/>
    <w:rsid w:val="00DA5A61"/>
    <w:rsid w:val="00DA60B9"/>
    <w:rsid w:val="00DA60C4"/>
    <w:rsid w:val="00DA60FA"/>
    <w:rsid w:val="00DA6119"/>
    <w:rsid w:val="00DA6251"/>
    <w:rsid w:val="00DA66A2"/>
    <w:rsid w:val="00DA696E"/>
    <w:rsid w:val="00DA6B83"/>
    <w:rsid w:val="00DA6BA4"/>
    <w:rsid w:val="00DA6BE3"/>
    <w:rsid w:val="00DA6C15"/>
    <w:rsid w:val="00DA6CA5"/>
    <w:rsid w:val="00DA6F4B"/>
    <w:rsid w:val="00DA70EB"/>
    <w:rsid w:val="00DA71CB"/>
    <w:rsid w:val="00DA71E8"/>
    <w:rsid w:val="00DA7264"/>
    <w:rsid w:val="00DA75C1"/>
    <w:rsid w:val="00DA7621"/>
    <w:rsid w:val="00DA7B2E"/>
    <w:rsid w:val="00DA7B7E"/>
    <w:rsid w:val="00DA7CDA"/>
    <w:rsid w:val="00DA7E32"/>
    <w:rsid w:val="00DA7ECC"/>
    <w:rsid w:val="00DB00BC"/>
    <w:rsid w:val="00DB01FF"/>
    <w:rsid w:val="00DB025F"/>
    <w:rsid w:val="00DB03D0"/>
    <w:rsid w:val="00DB06AB"/>
    <w:rsid w:val="00DB07C4"/>
    <w:rsid w:val="00DB07E4"/>
    <w:rsid w:val="00DB0939"/>
    <w:rsid w:val="00DB0A97"/>
    <w:rsid w:val="00DB0C68"/>
    <w:rsid w:val="00DB0D32"/>
    <w:rsid w:val="00DB0D5C"/>
    <w:rsid w:val="00DB0E27"/>
    <w:rsid w:val="00DB0F01"/>
    <w:rsid w:val="00DB0FD2"/>
    <w:rsid w:val="00DB0FE5"/>
    <w:rsid w:val="00DB1001"/>
    <w:rsid w:val="00DB100A"/>
    <w:rsid w:val="00DB10D6"/>
    <w:rsid w:val="00DB1228"/>
    <w:rsid w:val="00DB12B7"/>
    <w:rsid w:val="00DB17BB"/>
    <w:rsid w:val="00DB17E2"/>
    <w:rsid w:val="00DB1ABB"/>
    <w:rsid w:val="00DB1EDE"/>
    <w:rsid w:val="00DB1F84"/>
    <w:rsid w:val="00DB2076"/>
    <w:rsid w:val="00DB21EE"/>
    <w:rsid w:val="00DB2747"/>
    <w:rsid w:val="00DB2770"/>
    <w:rsid w:val="00DB3446"/>
    <w:rsid w:val="00DB364E"/>
    <w:rsid w:val="00DB36C8"/>
    <w:rsid w:val="00DB38C1"/>
    <w:rsid w:val="00DB38C9"/>
    <w:rsid w:val="00DB3A74"/>
    <w:rsid w:val="00DB3B62"/>
    <w:rsid w:val="00DB3FBF"/>
    <w:rsid w:val="00DB40C9"/>
    <w:rsid w:val="00DB42E5"/>
    <w:rsid w:val="00DB436D"/>
    <w:rsid w:val="00DB436F"/>
    <w:rsid w:val="00DB4414"/>
    <w:rsid w:val="00DB4495"/>
    <w:rsid w:val="00DB4545"/>
    <w:rsid w:val="00DB4794"/>
    <w:rsid w:val="00DB4945"/>
    <w:rsid w:val="00DB4EBE"/>
    <w:rsid w:val="00DB4F23"/>
    <w:rsid w:val="00DB51AF"/>
    <w:rsid w:val="00DB54A6"/>
    <w:rsid w:val="00DB5869"/>
    <w:rsid w:val="00DB5967"/>
    <w:rsid w:val="00DB59D9"/>
    <w:rsid w:val="00DB5AC3"/>
    <w:rsid w:val="00DB5DB7"/>
    <w:rsid w:val="00DB6081"/>
    <w:rsid w:val="00DB6113"/>
    <w:rsid w:val="00DB62EF"/>
    <w:rsid w:val="00DB6475"/>
    <w:rsid w:val="00DB65B7"/>
    <w:rsid w:val="00DB6712"/>
    <w:rsid w:val="00DB6962"/>
    <w:rsid w:val="00DB6D6A"/>
    <w:rsid w:val="00DB7002"/>
    <w:rsid w:val="00DB708E"/>
    <w:rsid w:val="00DB715A"/>
    <w:rsid w:val="00DB729C"/>
    <w:rsid w:val="00DB7367"/>
    <w:rsid w:val="00DB7648"/>
    <w:rsid w:val="00DB77A6"/>
    <w:rsid w:val="00DB7866"/>
    <w:rsid w:val="00DB788C"/>
    <w:rsid w:val="00DB798A"/>
    <w:rsid w:val="00DB799E"/>
    <w:rsid w:val="00DB79F6"/>
    <w:rsid w:val="00DB7A99"/>
    <w:rsid w:val="00DB7B0B"/>
    <w:rsid w:val="00DB7C59"/>
    <w:rsid w:val="00DB7DA2"/>
    <w:rsid w:val="00DB7DC6"/>
    <w:rsid w:val="00DC005C"/>
    <w:rsid w:val="00DC0086"/>
    <w:rsid w:val="00DC0114"/>
    <w:rsid w:val="00DC0178"/>
    <w:rsid w:val="00DC030E"/>
    <w:rsid w:val="00DC034D"/>
    <w:rsid w:val="00DC0386"/>
    <w:rsid w:val="00DC0842"/>
    <w:rsid w:val="00DC085B"/>
    <w:rsid w:val="00DC09BF"/>
    <w:rsid w:val="00DC09F3"/>
    <w:rsid w:val="00DC0B11"/>
    <w:rsid w:val="00DC0B75"/>
    <w:rsid w:val="00DC0FAB"/>
    <w:rsid w:val="00DC110F"/>
    <w:rsid w:val="00DC14B1"/>
    <w:rsid w:val="00DC1807"/>
    <w:rsid w:val="00DC1A44"/>
    <w:rsid w:val="00DC1C5E"/>
    <w:rsid w:val="00DC23E1"/>
    <w:rsid w:val="00DC2421"/>
    <w:rsid w:val="00DC24B5"/>
    <w:rsid w:val="00DC265A"/>
    <w:rsid w:val="00DC2707"/>
    <w:rsid w:val="00DC274B"/>
    <w:rsid w:val="00DC27CC"/>
    <w:rsid w:val="00DC2948"/>
    <w:rsid w:val="00DC29A4"/>
    <w:rsid w:val="00DC2C24"/>
    <w:rsid w:val="00DC2D31"/>
    <w:rsid w:val="00DC2D85"/>
    <w:rsid w:val="00DC335A"/>
    <w:rsid w:val="00DC3451"/>
    <w:rsid w:val="00DC3593"/>
    <w:rsid w:val="00DC3659"/>
    <w:rsid w:val="00DC3B03"/>
    <w:rsid w:val="00DC3B07"/>
    <w:rsid w:val="00DC3B17"/>
    <w:rsid w:val="00DC3D51"/>
    <w:rsid w:val="00DC4004"/>
    <w:rsid w:val="00DC42E3"/>
    <w:rsid w:val="00DC4584"/>
    <w:rsid w:val="00DC462E"/>
    <w:rsid w:val="00DC4856"/>
    <w:rsid w:val="00DC4B0E"/>
    <w:rsid w:val="00DC4B56"/>
    <w:rsid w:val="00DC4C7A"/>
    <w:rsid w:val="00DC4D3D"/>
    <w:rsid w:val="00DC4D58"/>
    <w:rsid w:val="00DC4E17"/>
    <w:rsid w:val="00DC51D0"/>
    <w:rsid w:val="00DC530C"/>
    <w:rsid w:val="00DC54D6"/>
    <w:rsid w:val="00DC5A15"/>
    <w:rsid w:val="00DC5AF4"/>
    <w:rsid w:val="00DC5C09"/>
    <w:rsid w:val="00DC5C3F"/>
    <w:rsid w:val="00DC5CF3"/>
    <w:rsid w:val="00DC5D33"/>
    <w:rsid w:val="00DC5D67"/>
    <w:rsid w:val="00DC5E5F"/>
    <w:rsid w:val="00DC5F1D"/>
    <w:rsid w:val="00DC617F"/>
    <w:rsid w:val="00DC61CF"/>
    <w:rsid w:val="00DC6310"/>
    <w:rsid w:val="00DC6372"/>
    <w:rsid w:val="00DC651E"/>
    <w:rsid w:val="00DC65D6"/>
    <w:rsid w:val="00DC668C"/>
    <w:rsid w:val="00DC66AD"/>
    <w:rsid w:val="00DC66E1"/>
    <w:rsid w:val="00DC6760"/>
    <w:rsid w:val="00DC6843"/>
    <w:rsid w:val="00DC6935"/>
    <w:rsid w:val="00DC69C0"/>
    <w:rsid w:val="00DC6D33"/>
    <w:rsid w:val="00DC6D87"/>
    <w:rsid w:val="00DC6FA0"/>
    <w:rsid w:val="00DC6FC7"/>
    <w:rsid w:val="00DC7018"/>
    <w:rsid w:val="00DC72D6"/>
    <w:rsid w:val="00DC744F"/>
    <w:rsid w:val="00DC781F"/>
    <w:rsid w:val="00DC7831"/>
    <w:rsid w:val="00DC7C1D"/>
    <w:rsid w:val="00DC7CA1"/>
    <w:rsid w:val="00DC7E50"/>
    <w:rsid w:val="00DC7FD8"/>
    <w:rsid w:val="00DD008C"/>
    <w:rsid w:val="00DD0160"/>
    <w:rsid w:val="00DD0347"/>
    <w:rsid w:val="00DD03C7"/>
    <w:rsid w:val="00DD064A"/>
    <w:rsid w:val="00DD0694"/>
    <w:rsid w:val="00DD075D"/>
    <w:rsid w:val="00DD0811"/>
    <w:rsid w:val="00DD090B"/>
    <w:rsid w:val="00DD0B2F"/>
    <w:rsid w:val="00DD0B82"/>
    <w:rsid w:val="00DD0B8B"/>
    <w:rsid w:val="00DD0D2E"/>
    <w:rsid w:val="00DD0DA8"/>
    <w:rsid w:val="00DD0F34"/>
    <w:rsid w:val="00DD0F5A"/>
    <w:rsid w:val="00DD0FE9"/>
    <w:rsid w:val="00DD1056"/>
    <w:rsid w:val="00DD10B6"/>
    <w:rsid w:val="00DD10FA"/>
    <w:rsid w:val="00DD1217"/>
    <w:rsid w:val="00DD1395"/>
    <w:rsid w:val="00DD147E"/>
    <w:rsid w:val="00DD16C5"/>
    <w:rsid w:val="00DD1732"/>
    <w:rsid w:val="00DD1965"/>
    <w:rsid w:val="00DD1A2F"/>
    <w:rsid w:val="00DD1DE8"/>
    <w:rsid w:val="00DD1E9E"/>
    <w:rsid w:val="00DD1EAB"/>
    <w:rsid w:val="00DD202E"/>
    <w:rsid w:val="00DD212A"/>
    <w:rsid w:val="00DD254E"/>
    <w:rsid w:val="00DD2573"/>
    <w:rsid w:val="00DD25DE"/>
    <w:rsid w:val="00DD266D"/>
    <w:rsid w:val="00DD278D"/>
    <w:rsid w:val="00DD28FC"/>
    <w:rsid w:val="00DD290C"/>
    <w:rsid w:val="00DD2978"/>
    <w:rsid w:val="00DD2A99"/>
    <w:rsid w:val="00DD2AEA"/>
    <w:rsid w:val="00DD2BE9"/>
    <w:rsid w:val="00DD2CCB"/>
    <w:rsid w:val="00DD2E2A"/>
    <w:rsid w:val="00DD2EB9"/>
    <w:rsid w:val="00DD31B2"/>
    <w:rsid w:val="00DD3326"/>
    <w:rsid w:val="00DD35C7"/>
    <w:rsid w:val="00DD389E"/>
    <w:rsid w:val="00DD3933"/>
    <w:rsid w:val="00DD3A39"/>
    <w:rsid w:val="00DD3A92"/>
    <w:rsid w:val="00DD3B1A"/>
    <w:rsid w:val="00DD3D40"/>
    <w:rsid w:val="00DD3E71"/>
    <w:rsid w:val="00DD4079"/>
    <w:rsid w:val="00DD41B7"/>
    <w:rsid w:val="00DD4458"/>
    <w:rsid w:val="00DD4644"/>
    <w:rsid w:val="00DD47D5"/>
    <w:rsid w:val="00DD498A"/>
    <w:rsid w:val="00DD49BC"/>
    <w:rsid w:val="00DD4A82"/>
    <w:rsid w:val="00DD4AA4"/>
    <w:rsid w:val="00DD4AAA"/>
    <w:rsid w:val="00DD4D4A"/>
    <w:rsid w:val="00DD5059"/>
    <w:rsid w:val="00DD50CB"/>
    <w:rsid w:val="00DD50D2"/>
    <w:rsid w:val="00DD50E7"/>
    <w:rsid w:val="00DD5269"/>
    <w:rsid w:val="00DD546E"/>
    <w:rsid w:val="00DD566F"/>
    <w:rsid w:val="00DD56A9"/>
    <w:rsid w:val="00DD570B"/>
    <w:rsid w:val="00DD5743"/>
    <w:rsid w:val="00DD57D3"/>
    <w:rsid w:val="00DD58E6"/>
    <w:rsid w:val="00DD5A42"/>
    <w:rsid w:val="00DD5ADD"/>
    <w:rsid w:val="00DD5DAF"/>
    <w:rsid w:val="00DD5DB7"/>
    <w:rsid w:val="00DD5E70"/>
    <w:rsid w:val="00DD5E9D"/>
    <w:rsid w:val="00DD6015"/>
    <w:rsid w:val="00DD6059"/>
    <w:rsid w:val="00DD6190"/>
    <w:rsid w:val="00DD636C"/>
    <w:rsid w:val="00DD639A"/>
    <w:rsid w:val="00DD6482"/>
    <w:rsid w:val="00DD6C5D"/>
    <w:rsid w:val="00DD7024"/>
    <w:rsid w:val="00DD71A0"/>
    <w:rsid w:val="00DD71AA"/>
    <w:rsid w:val="00DD7436"/>
    <w:rsid w:val="00DD746C"/>
    <w:rsid w:val="00DD74C5"/>
    <w:rsid w:val="00DD7A40"/>
    <w:rsid w:val="00DD7A97"/>
    <w:rsid w:val="00DD7CFC"/>
    <w:rsid w:val="00DD7FFA"/>
    <w:rsid w:val="00DE0154"/>
    <w:rsid w:val="00DE01D4"/>
    <w:rsid w:val="00DE0212"/>
    <w:rsid w:val="00DE033E"/>
    <w:rsid w:val="00DE0529"/>
    <w:rsid w:val="00DE05C5"/>
    <w:rsid w:val="00DE0683"/>
    <w:rsid w:val="00DE07CE"/>
    <w:rsid w:val="00DE07F7"/>
    <w:rsid w:val="00DE0934"/>
    <w:rsid w:val="00DE0DD0"/>
    <w:rsid w:val="00DE0E57"/>
    <w:rsid w:val="00DE1189"/>
    <w:rsid w:val="00DE122B"/>
    <w:rsid w:val="00DE1331"/>
    <w:rsid w:val="00DE142B"/>
    <w:rsid w:val="00DE17F4"/>
    <w:rsid w:val="00DE1885"/>
    <w:rsid w:val="00DE1B2F"/>
    <w:rsid w:val="00DE1BA9"/>
    <w:rsid w:val="00DE1BC3"/>
    <w:rsid w:val="00DE1D09"/>
    <w:rsid w:val="00DE1F0B"/>
    <w:rsid w:val="00DE271E"/>
    <w:rsid w:val="00DE2865"/>
    <w:rsid w:val="00DE2877"/>
    <w:rsid w:val="00DE28EB"/>
    <w:rsid w:val="00DE2956"/>
    <w:rsid w:val="00DE2E1C"/>
    <w:rsid w:val="00DE30B2"/>
    <w:rsid w:val="00DE30F0"/>
    <w:rsid w:val="00DE32B4"/>
    <w:rsid w:val="00DE331E"/>
    <w:rsid w:val="00DE34D5"/>
    <w:rsid w:val="00DE350A"/>
    <w:rsid w:val="00DE365B"/>
    <w:rsid w:val="00DE3A7D"/>
    <w:rsid w:val="00DE3D74"/>
    <w:rsid w:val="00DE3F10"/>
    <w:rsid w:val="00DE3FD0"/>
    <w:rsid w:val="00DE40BC"/>
    <w:rsid w:val="00DE43F3"/>
    <w:rsid w:val="00DE44B7"/>
    <w:rsid w:val="00DE455A"/>
    <w:rsid w:val="00DE45F7"/>
    <w:rsid w:val="00DE483B"/>
    <w:rsid w:val="00DE50BF"/>
    <w:rsid w:val="00DE515C"/>
    <w:rsid w:val="00DE518A"/>
    <w:rsid w:val="00DE5414"/>
    <w:rsid w:val="00DE5471"/>
    <w:rsid w:val="00DE571B"/>
    <w:rsid w:val="00DE573B"/>
    <w:rsid w:val="00DE5810"/>
    <w:rsid w:val="00DE5B1A"/>
    <w:rsid w:val="00DE5BAC"/>
    <w:rsid w:val="00DE5CD9"/>
    <w:rsid w:val="00DE5CFB"/>
    <w:rsid w:val="00DE631B"/>
    <w:rsid w:val="00DE63A0"/>
    <w:rsid w:val="00DE65E0"/>
    <w:rsid w:val="00DE678C"/>
    <w:rsid w:val="00DE6842"/>
    <w:rsid w:val="00DE685B"/>
    <w:rsid w:val="00DE69B2"/>
    <w:rsid w:val="00DE6BF1"/>
    <w:rsid w:val="00DE6C2D"/>
    <w:rsid w:val="00DE6D68"/>
    <w:rsid w:val="00DE71B8"/>
    <w:rsid w:val="00DE71D2"/>
    <w:rsid w:val="00DE7276"/>
    <w:rsid w:val="00DE728A"/>
    <w:rsid w:val="00DE73DB"/>
    <w:rsid w:val="00DE74BF"/>
    <w:rsid w:val="00DE758B"/>
    <w:rsid w:val="00DE77E2"/>
    <w:rsid w:val="00DE7C08"/>
    <w:rsid w:val="00DE7C12"/>
    <w:rsid w:val="00DE7CAA"/>
    <w:rsid w:val="00DE7CB5"/>
    <w:rsid w:val="00DE7CD0"/>
    <w:rsid w:val="00DE7D0D"/>
    <w:rsid w:val="00DE7EDF"/>
    <w:rsid w:val="00DE7FB9"/>
    <w:rsid w:val="00DE7FC4"/>
    <w:rsid w:val="00DE7FF5"/>
    <w:rsid w:val="00DF006C"/>
    <w:rsid w:val="00DF00F4"/>
    <w:rsid w:val="00DF0273"/>
    <w:rsid w:val="00DF0352"/>
    <w:rsid w:val="00DF037B"/>
    <w:rsid w:val="00DF048E"/>
    <w:rsid w:val="00DF0585"/>
    <w:rsid w:val="00DF0669"/>
    <w:rsid w:val="00DF07A0"/>
    <w:rsid w:val="00DF0B60"/>
    <w:rsid w:val="00DF0EAC"/>
    <w:rsid w:val="00DF1017"/>
    <w:rsid w:val="00DF105C"/>
    <w:rsid w:val="00DF114F"/>
    <w:rsid w:val="00DF1BBB"/>
    <w:rsid w:val="00DF2088"/>
    <w:rsid w:val="00DF21C2"/>
    <w:rsid w:val="00DF237B"/>
    <w:rsid w:val="00DF295C"/>
    <w:rsid w:val="00DF2B9E"/>
    <w:rsid w:val="00DF2C25"/>
    <w:rsid w:val="00DF2C89"/>
    <w:rsid w:val="00DF2D15"/>
    <w:rsid w:val="00DF2D60"/>
    <w:rsid w:val="00DF2EC1"/>
    <w:rsid w:val="00DF2F32"/>
    <w:rsid w:val="00DF322E"/>
    <w:rsid w:val="00DF3268"/>
    <w:rsid w:val="00DF3279"/>
    <w:rsid w:val="00DF33D3"/>
    <w:rsid w:val="00DF3472"/>
    <w:rsid w:val="00DF3846"/>
    <w:rsid w:val="00DF3B76"/>
    <w:rsid w:val="00DF3C3F"/>
    <w:rsid w:val="00DF3CC0"/>
    <w:rsid w:val="00DF3EE7"/>
    <w:rsid w:val="00DF4053"/>
    <w:rsid w:val="00DF408C"/>
    <w:rsid w:val="00DF4272"/>
    <w:rsid w:val="00DF427F"/>
    <w:rsid w:val="00DF44C3"/>
    <w:rsid w:val="00DF457D"/>
    <w:rsid w:val="00DF467C"/>
    <w:rsid w:val="00DF46E3"/>
    <w:rsid w:val="00DF4772"/>
    <w:rsid w:val="00DF49D4"/>
    <w:rsid w:val="00DF4E97"/>
    <w:rsid w:val="00DF4FE1"/>
    <w:rsid w:val="00DF4FF2"/>
    <w:rsid w:val="00DF504A"/>
    <w:rsid w:val="00DF5178"/>
    <w:rsid w:val="00DF5535"/>
    <w:rsid w:val="00DF55A8"/>
    <w:rsid w:val="00DF56C9"/>
    <w:rsid w:val="00DF591C"/>
    <w:rsid w:val="00DF5AFD"/>
    <w:rsid w:val="00DF5B68"/>
    <w:rsid w:val="00DF5B9B"/>
    <w:rsid w:val="00DF5D2B"/>
    <w:rsid w:val="00DF5E39"/>
    <w:rsid w:val="00DF5E7F"/>
    <w:rsid w:val="00DF6193"/>
    <w:rsid w:val="00DF6318"/>
    <w:rsid w:val="00DF63B5"/>
    <w:rsid w:val="00DF6614"/>
    <w:rsid w:val="00DF6617"/>
    <w:rsid w:val="00DF6754"/>
    <w:rsid w:val="00DF676F"/>
    <w:rsid w:val="00DF68F0"/>
    <w:rsid w:val="00DF6B41"/>
    <w:rsid w:val="00DF6C6E"/>
    <w:rsid w:val="00DF6D25"/>
    <w:rsid w:val="00DF737A"/>
    <w:rsid w:val="00DF7425"/>
    <w:rsid w:val="00DF74AF"/>
    <w:rsid w:val="00DF76A2"/>
    <w:rsid w:val="00DF7712"/>
    <w:rsid w:val="00DF7B22"/>
    <w:rsid w:val="00DF7BB7"/>
    <w:rsid w:val="00DF7BE5"/>
    <w:rsid w:val="00DF7D8F"/>
    <w:rsid w:val="00DF7E16"/>
    <w:rsid w:val="00DF7E86"/>
    <w:rsid w:val="00E0011B"/>
    <w:rsid w:val="00E00396"/>
    <w:rsid w:val="00E005F7"/>
    <w:rsid w:val="00E00809"/>
    <w:rsid w:val="00E0091D"/>
    <w:rsid w:val="00E00937"/>
    <w:rsid w:val="00E00AEC"/>
    <w:rsid w:val="00E01066"/>
    <w:rsid w:val="00E011ED"/>
    <w:rsid w:val="00E01574"/>
    <w:rsid w:val="00E01912"/>
    <w:rsid w:val="00E01931"/>
    <w:rsid w:val="00E01A2B"/>
    <w:rsid w:val="00E01D0C"/>
    <w:rsid w:val="00E01EA3"/>
    <w:rsid w:val="00E01EF6"/>
    <w:rsid w:val="00E01F7D"/>
    <w:rsid w:val="00E01FE0"/>
    <w:rsid w:val="00E020C7"/>
    <w:rsid w:val="00E020CE"/>
    <w:rsid w:val="00E02105"/>
    <w:rsid w:val="00E02562"/>
    <w:rsid w:val="00E0265E"/>
    <w:rsid w:val="00E02733"/>
    <w:rsid w:val="00E0286F"/>
    <w:rsid w:val="00E02ACB"/>
    <w:rsid w:val="00E02B1B"/>
    <w:rsid w:val="00E02CB0"/>
    <w:rsid w:val="00E02CC2"/>
    <w:rsid w:val="00E030C8"/>
    <w:rsid w:val="00E03170"/>
    <w:rsid w:val="00E031DF"/>
    <w:rsid w:val="00E032C0"/>
    <w:rsid w:val="00E03677"/>
    <w:rsid w:val="00E03683"/>
    <w:rsid w:val="00E03773"/>
    <w:rsid w:val="00E03A02"/>
    <w:rsid w:val="00E03A4E"/>
    <w:rsid w:val="00E03C2B"/>
    <w:rsid w:val="00E03C4E"/>
    <w:rsid w:val="00E03E96"/>
    <w:rsid w:val="00E03F15"/>
    <w:rsid w:val="00E03F88"/>
    <w:rsid w:val="00E03FF5"/>
    <w:rsid w:val="00E03FFB"/>
    <w:rsid w:val="00E040A1"/>
    <w:rsid w:val="00E041BA"/>
    <w:rsid w:val="00E041CD"/>
    <w:rsid w:val="00E0425E"/>
    <w:rsid w:val="00E0433F"/>
    <w:rsid w:val="00E044C1"/>
    <w:rsid w:val="00E04A65"/>
    <w:rsid w:val="00E04C35"/>
    <w:rsid w:val="00E04DCB"/>
    <w:rsid w:val="00E04DF6"/>
    <w:rsid w:val="00E04F2F"/>
    <w:rsid w:val="00E050A0"/>
    <w:rsid w:val="00E05496"/>
    <w:rsid w:val="00E05755"/>
    <w:rsid w:val="00E057F3"/>
    <w:rsid w:val="00E05B61"/>
    <w:rsid w:val="00E05F97"/>
    <w:rsid w:val="00E06405"/>
    <w:rsid w:val="00E065EB"/>
    <w:rsid w:val="00E06829"/>
    <w:rsid w:val="00E06863"/>
    <w:rsid w:val="00E068E9"/>
    <w:rsid w:val="00E06A46"/>
    <w:rsid w:val="00E06D01"/>
    <w:rsid w:val="00E06D42"/>
    <w:rsid w:val="00E0700E"/>
    <w:rsid w:val="00E07091"/>
    <w:rsid w:val="00E07149"/>
    <w:rsid w:val="00E07229"/>
    <w:rsid w:val="00E07330"/>
    <w:rsid w:val="00E075AF"/>
    <w:rsid w:val="00E075FF"/>
    <w:rsid w:val="00E076D6"/>
    <w:rsid w:val="00E07899"/>
    <w:rsid w:val="00E07912"/>
    <w:rsid w:val="00E07A85"/>
    <w:rsid w:val="00E07C6F"/>
    <w:rsid w:val="00E07E7E"/>
    <w:rsid w:val="00E07F69"/>
    <w:rsid w:val="00E07FF5"/>
    <w:rsid w:val="00E1022C"/>
    <w:rsid w:val="00E1044D"/>
    <w:rsid w:val="00E107B5"/>
    <w:rsid w:val="00E10993"/>
    <w:rsid w:val="00E109AA"/>
    <w:rsid w:val="00E10B53"/>
    <w:rsid w:val="00E10D37"/>
    <w:rsid w:val="00E10F2C"/>
    <w:rsid w:val="00E11109"/>
    <w:rsid w:val="00E11134"/>
    <w:rsid w:val="00E11201"/>
    <w:rsid w:val="00E11407"/>
    <w:rsid w:val="00E114D4"/>
    <w:rsid w:val="00E115C2"/>
    <w:rsid w:val="00E11675"/>
    <w:rsid w:val="00E116F0"/>
    <w:rsid w:val="00E11719"/>
    <w:rsid w:val="00E11868"/>
    <w:rsid w:val="00E11A07"/>
    <w:rsid w:val="00E11D9D"/>
    <w:rsid w:val="00E11DD9"/>
    <w:rsid w:val="00E11ED7"/>
    <w:rsid w:val="00E1212A"/>
    <w:rsid w:val="00E122B4"/>
    <w:rsid w:val="00E122BD"/>
    <w:rsid w:val="00E123F3"/>
    <w:rsid w:val="00E1249E"/>
    <w:rsid w:val="00E124AB"/>
    <w:rsid w:val="00E12503"/>
    <w:rsid w:val="00E1250E"/>
    <w:rsid w:val="00E12586"/>
    <w:rsid w:val="00E127D9"/>
    <w:rsid w:val="00E128FF"/>
    <w:rsid w:val="00E12A21"/>
    <w:rsid w:val="00E12C0F"/>
    <w:rsid w:val="00E12D25"/>
    <w:rsid w:val="00E12D9E"/>
    <w:rsid w:val="00E12E9F"/>
    <w:rsid w:val="00E131DF"/>
    <w:rsid w:val="00E1351B"/>
    <w:rsid w:val="00E1387E"/>
    <w:rsid w:val="00E13909"/>
    <w:rsid w:val="00E1397B"/>
    <w:rsid w:val="00E13AFB"/>
    <w:rsid w:val="00E13B36"/>
    <w:rsid w:val="00E13B4A"/>
    <w:rsid w:val="00E13D4A"/>
    <w:rsid w:val="00E13DC9"/>
    <w:rsid w:val="00E13F88"/>
    <w:rsid w:val="00E1410C"/>
    <w:rsid w:val="00E14180"/>
    <w:rsid w:val="00E141E1"/>
    <w:rsid w:val="00E14369"/>
    <w:rsid w:val="00E14394"/>
    <w:rsid w:val="00E1450C"/>
    <w:rsid w:val="00E145F4"/>
    <w:rsid w:val="00E14793"/>
    <w:rsid w:val="00E148A0"/>
    <w:rsid w:val="00E14904"/>
    <w:rsid w:val="00E1494B"/>
    <w:rsid w:val="00E14A09"/>
    <w:rsid w:val="00E14A79"/>
    <w:rsid w:val="00E14BCE"/>
    <w:rsid w:val="00E14BDC"/>
    <w:rsid w:val="00E14C9D"/>
    <w:rsid w:val="00E14DEB"/>
    <w:rsid w:val="00E1524B"/>
    <w:rsid w:val="00E1557C"/>
    <w:rsid w:val="00E155CF"/>
    <w:rsid w:val="00E15B27"/>
    <w:rsid w:val="00E15BB3"/>
    <w:rsid w:val="00E15BC4"/>
    <w:rsid w:val="00E15CFE"/>
    <w:rsid w:val="00E15E6D"/>
    <w:rsid w:val="00E16169"/>
    <w:rsid w:val="00E161C5"/>
    <w:rsid w:val="00E1665C"/>
    <w:rsid w:val="00E167A8"/>
    <w:rsid w:val="00E16825"/>
    <w:rsid w:val="00E16835"/>
    <w:rsid w:val="00E16B04"/>
    <w:rsid w:val="00E16D6B"/>
    <w:rsid w:val="00E16F74"/>
    <w:rsid w:val="00E16FA9"/>
    <w:rsid w:val="00E16FF2"/>
    <w:rsid w:val="00E173AF"/>
    <w:rsid w:val="00E173E9"/>
    <w:rsid w:val="00E177A3"/>
    <w:rsid w:val="00E177E9"/>
    <w:rsid w:val="00E178AA"/>
    <w:rsid w:val="00E178E7"/>
    <w:rsid w:val="00E17A82"/>
    <w:rsid w:val="00E17AA5"/>
    <w:rsid w:val="00E17AE3"/>
    <w:rsid w:val="00E17E56"/>
    <w:rsid w:val="00E17F9A"/>
    <w:rsid w:val="00E20081"/>
    <w:rsid w:val="00E201E0"/>
    <w:rsid w:val="00E20368"/>
    <w:rsid w:val="00E203C0"/>
    <w:rsid w:val="00E20752"/>
    <w:rsid w:val="00E20880"/>
    <w:rsid w:val="00E20978"/>
    <w:rsid w:val="00E209A9"/>
    <w:rsid w:val="00E20B3F"/>
    <w:rsid w:val="00E20B62"/>
    <w:rsid w:val="00E20D21"/>
    <w:rsid w:val="00E20D44"/>
    <w:rsid w:val="00E210D9"/>
    <w:rsid w:val="00E21160"/>
    <w:rsid w:val="00E213E5"/>
    <w:rsid w:val="00E215C4"/>
    <w:rsid w:val="00E21815"/>
    <w:rsid w:val="00E218E6"/>
    <w:rsid w:val="00E21D82"/>
    <w:rsid w:val="00E21E9A"/>
    <w:rsid w:val="00E21ED7"/>
    <w:rsid w:val="00E21FFB"/>
    <w:rsid w:val="00E22035"/>
    <w:rsid w:val="00E2205B"/>
    <w:rsid w:val="00E22098"/>
    <w:rsid w:val="00E22132"/>
    <w:rsid w:val="00E22177"/>
    <w:rsid w:val="00E22586"/>
    <w:rsid w:val="00E22614"/>
    <w:rsid w:val="00E22669"/>
    <w:rsid w:val="00E22701"/>
    <w:rsid w:val="00E22728"/>
    <w:rsid w:val="00E2288C"/>
    <w:rsid w:val="00E22976"/>
    <w:rsid w:val="00E22B1F"/>
    <w:rsid w:val="00E22E20"/>
    <w:rsid w:val="00E22F06"/>
    <w:rsid w:val="00E22F0A"/>
    <w:rsid w:val="00E23020"/>
    <w:rsid w:val="00E230E3"/>
    <w:rsid w:val="00E23112"/>
    <w:rsid w:val="00E23161"/>
    <w:rsid w:val="00E23381"/>
    <w:rsid w:val="00E234D5"/>
    <w:rsid w:val="00E23521"/>
    <w:rsid w:val="00E235B0"/>
    <w:rsid w:val="00E23942"/>
    <w:rsid w:val="00E23972"/>
    <w:rsid w:val="00E23A71"/>
    <w:rsid w:val="00E23ADE"/>
    <w:rsid w:val="00E23CFD"/>
    <w:rsid w:val="00E23E96"/>
    <w:rsid w:val="00E24285"/>
    <w:rsid w:val="00E24788"/>
    <w:rsid w:val="00E24849"/>
    <w:rsid w:val="00E24858"/>
    <w:rsid w:val="00E24916"/>
    <w:rsid w:val="00E24C13"/>
    <w:rsid w:val="00E24C41"/>
    <w:rsid w:val="00E24D3A"/>
    <w:rsid w:val="00E2519C"/>
    <w:rsid w:val="00E251A6"/>
    <w:rsid w:val="00E2521F"/>
    <w:rsid w:val="00E2555D"/>
    <w:rsid w:val="00E2557A"/>
    <w:rsid w:val="00E255BD"/>
    <w:rsid w:val="00E25833"/>
    <w:rsid w:val="00E259D2"/>
    <w:rsid w:val="00E25B45"/>
    <w:rsid w:val="00E25C88"/>
    <w:rsid w:val="00E260F7"/>
    <w:rsid w:val="00E26235"/>
    <w:rsid w:val="00E262A3"/>
    <w:rsid w:val="00E262BF"/>
    <w:rsid w:val="00E26343"/>
    <w:rsid w:val="00E26456"/>
    <w:rsid w:val="00E264AF"/>
    <w:rsid w:val="00E2664F"/>
    <w:rsid w:val="00E2691C"/>
    <w:rsid w:val="00E26965"/>
    <w:rsid w:val="00E269AC"/>
    <w:rsid w:val="00E26B2E"/>
    <w:rsid w:val="00E26E9C"/>
    <w:rsid w:val="00E26EAC"/>
    <w:rsid w:val="00E26ECD"/>
    <w:rsid w:val="00E26FA2"/>
    <w:rsid w:val="00E27177"/>
    <w:rsid w:val="00E27270"/>
    <w:rsid w:val="00E27385"/>
    <w:rsid w:val="00E2759D"/>
    <w:rsid w:val="00E278E0"/>
    <w:rsid w:val="00E27E33"/>
    <w:rsid w:val="00E30035"/>
    <w:rsid w:val="00E30231"/>
    <w:rsid w:val="00E30379"/>
    <w:rsid w:val="00E303D9"/>
    <w:rsid w:val="00E30434"/>
    <w:rsid w:val="00E30447"/>
    <w:rsid w:val="00E3048A"/>
    <w:rsid w:val="00E30654"/>
    <w:rsid w:val="00E30681"/>
    <w:rsid w:val="00E30732"/>
    <w:rsid w:val="00E30785"/>
    <w:rsid w:val="00E3082D"/>
    <w:rsid w:val="00E308DC"/>
    <w:rsid w:val="00E30CE6"/>
    <w:rsid w:val="00E30D49"/>
    <w:rsid w:val="00E30F1F"/>
    <w:rsid w:val="00E30FDA"/>
    <w:rsid w:val="00E31006"/>
    <w:rsid w:val="00E31490"/>
    <w:rsid w:val="00E315BC"/>
    <w:rsid w:val="00E315DD"/>
    <w:rsid w:val="00E315F0"/>
    <w:rsid w:val="00E317AF"/>
    <w:rsid w:val="00E318F9"/>
    <w:rsid w:val="00E31A2A"/>
    <w:rsid w:val="00E31CDE"/>
    <w:rsid w:val="00E31DE0"/>
    <w:rsid w:val="00E31F1A"/>
    <w:rsid w:val="00E31FA1"/>
    <w:rsid w:val="00E3209D"/>
    <w:rsid w:val="00E3216F"/>
    <w:rsid w:val="00E321A1"/>
    <w:rsid w:val="00E321F8"/>
    <w:rsid w:val="00E32349"/>
    <w:rsid w:val="00E323ED"/>
    <w:rsid w:val="00E32474"/>
    <w:rsid w:val="00E32966"/>
    <w:rsid w:val="00E33205"/>
    <w:rsid w:val="00E332AE"/>
    <w:rsid w:val="00E332B9"/>
    <w:rsid w:val="00E332C3"/>
    <w:rsid w:val="00E332E8"/>
    <w:rsid w:val="00E33398"/>
    <w:rsid w:val="00E3349B"/>
    <w:rsid w:val="00E33545"/>
    <w:rsid w:val="00E336BD"/>
    <w:rsid w:val="00E33799"/>
    <w:rsid w:val="00E33BDA"/>
    <w:rsid w:val="00E33C13"/>
    <w:rsid w:val="00E33CCF"/>
    <w:rsid w:val="00E33D38"/>
    <w:rsid w:val="00E33E0E"/>
    <w:rsid w:val="00E33EE6"/>
    <w:rsid w:val="00E340DA"/>
    <w:rsid w:val="00E340F5"/>
    <w:rsid w:val="00E34153"/>
    <w:rsid w:val="00E34497"/>
    <w:rsid w:val="00E34AB3"/>
    <w:rsid w:val="00E34B6C"/>
    <w:rsid w:val="00E34E44"/>
    <w:rsid w:val="00E34F33"/>
    <w:rsid w:val="00E34F5C"/>
    <w:rsid w:val="00E35018"/>
    <w:rsid w:val="00E354B1"/>
    <w:rsid w:val="00E355EC"/>
    <w:rsid w:val="00E35717"/>
    <w:rsid w:val="00E3581E"/>
    <w:rsid w:val="00E3597D"/>
    <w:rsid w:val="00E35BB2"/>
    <w:rsid w:val="00E35DDB"/>
    <w:rsid w:val="00E35E88"/>
    <w:rsid w:val="00E35FD4"/>
    <w:rsid w:val="00E36414"/>
    <w:rsid w:val="00E364CA"/>
    <w:rsid w:val="00E3651E"/>
    <w:rsid w:val="00E36529"/>
    <w:rsid w:val="00E36616"/>
    <w:rsid w:val="00E36837"/>
    <w:rsid w:val="00E36928"/>
    <w:rsid w:val="00E36954"/>
    <w:rsid w:val="00E36A9E"/>
    <w:rsid w:val="00E36D14"/>
    <w:rsid w:val="00E36D20"/>
    <w:rsid w:val="00E36DD5"/>
    <w:rsid w:val="00E36F24"/>
    <w:rsid w:val="00E3700C"/>
    <w:rsid w:val="00E370D9"/>
    <w:rsid w:val="00E3723E"/>
    <w:rsid w:val="00E3749D"/>
    <w:rsid w:val="00E37643"/>
    <w:rsid w:val="00E37647"/>
    <w:rsid w:val="00E3795F"/>
    <w:rsid w:val="00E37AE5"/>
    <w:rsid w:val="00E37C2E"/>
    <w:rsid w:val="00E37DB9"/>
    <w:rsid w:val="00E37DFE"/>
    <w:rsid w:val="00E37ED2"/>
    <w:rsid w:val="00E40180"/>
    <w:rsid w:val="00E401AD"/>
    <w:rsid w:val="00E404B8"/>
    <w:rsid w:val="00E40550"/>
    <w:rsid w:val="00E405F5"/>
    <w:rsid w:val="00E4073F"/>
    <w:rsid w:val="00E4079A"/>
    <w:rsid w:val="00E408F2"/>
    <w:rsid w:val="00E409AD"/>
    <w:rsid w:val="00E40A29"/>
    <w:rsid w:val="00E40C38"/>
    <w:rsid w:val="00E40E54"/>
    <w:rsid w:val="00E40E5B"/>
    <w:rsid w:val="00E40E9A"/>
    <w:rsid w:val="00E41529"/>
    <w:rsid w:val="00E41DB1"/>
    <w:rsid w:val="00E4213C"/>
    <w:rsid w:val="00E422D4"/>
    <w:rsid w:val="00E422D5"/>
    <w:rsid w:val="00E42AE7"/>
    <w:rsid w:val="00E42C7D"/>
    <w:rsid w:val="00E4320E"/>
    <w:rsid w:val="00E43240"/>
    <w:rsid w:val="00E432A7"/>
    <w:rsid w:val="00E433B7"/>
    <w:rsid w:val="00E4354D"/>
    <w:rsid w:val="00E437A3"/>
    <w:rsid w:val="00E437F8"/>
    <w:rsid w:val="00E4381C"/>
    <w:rsid w:val="00E438EB"/>
    <w:rsid w:val="00E439DC"/>
    <w:rsid w:val="00E43A6C"/>
    <w:rsid w:val="00E43C9A"/>
    <w:rsid w:val="00E43D92"/>
    <w:rsid w:val="00E43EE5"/>
    <w:rsid w:val="00E4402D"/>
    <w:rsid w:val="00E44065"/>
    <w:rsid w:val="00E4415D"/>
    <w:rsid w:val="00E441DD"/>
    <w:rsid w:val="00E44493"/>
    <w:rsid w:val="00E445AD"/>
    <w:rsid w:val="00E44653"/>
    <w:rsid w:val="00E44826"/>
    <w:rsid w:val="00E44B42"/>
    <w:rsid w:val="00E44B89"/>
    <w:rsid w:val="00E44D5A"/>
    <w:rsid w:val="00E451C9"/>
    <w:rsid w:val="00E45355"/>
    <w:rsid w:val="00E4549A"/>
    <w:rsid w:val="00E454C8"/>
    <w:rsid w:val="00E45566"/>
    <w:rsid w:val="00E456B0"/>
    <w:rsid w:val="00E45803"/>
    <w:rsid w:val="00E458AA"/>
    <w:rsid w:val="00E45900"/>
    <w:rsid w:val="00E4590B"/>
    <w:rsid w:val="00E45A41"/>
    <w:rsid w:val="00E45A97"/>
    <w:rsid w:val="00E45F71"/>
    <w:rsid w:val="00E45FC1"/>
    <w:rsid w:val="00E45FE5"/>
    <w:rsid w:val="00E46059"/>
    <w:rsid w:val="00E46096"/>
    <w:rsid w:val="00E4682C"/>
    <w:rsid w:val="00E46C28"/>
    <w:rsid w:val="00E46C84"/>
    <w:rsid w:val="00E46CCD"/>
    <w:rsid w:val="00E47033"/>
    <w:rsid w:val="00E47117"/>
    <w:rsid w:val="00E4714A"/>
    <w:rsid w:val="00E47340"/>
    <w:rsid w:val="00E473B6"/>
    <w:rsid w:val="00E473DA"/>
    <w:rsid w:val="00E473DD"/>
    <w:rsid w:val="00E47936"/>
    <w:rsid w:val="00E4796B"/>
    <w:rsid w:val="00E47A99"/>
    <w:rsid w:val="00E47B8C"/>
    <w:rsid w:val="00E47BDA"/>
    <w:rsid w:val="00E47C4E"/>
    <w:rsid w:val="00E47CB8"/>
    <w:rsid w:val="00E47CCE"/>
    <w:rsid w:val="00E47D71"/>
    <w:rsid w:val="00E47E01"/>
    <w:rsid w:val="00E47EF4"/>
    <w:rsid w:val="00E50036"/>
    <w:rsid w:val="00E5010D"/>
    <w:rsid w:val="00E5068F"/>
    <w:rsid w:val="00E50D15"/>
    <w:rsid w:val="00E50F76"/>
    <w:rsid w:val="00E51135"/>
    <w:rsid w:val="00E5119D"/>
    <w:rsid w:val="00E511B2"/>
    <w:rsid w:val="00E511C4"/>
    <w:rsid w:val="00E5124B"/>
    <w:rsid w:val="00E5147F"/>
    <w:rsid w:val="00E515E8"/>
    <w:rsid w:val="00E5176B"/>
    <w:rsid w:val="00E517B5"/>
    <w:rsid w:val="00E51849"/>
    <w:rsid w:val="00E51A21"/>
    <w:rsid w:val="00E51A37"/>
    <w:rsid w:val="00E51AD5"/>
    <w:rsid w:val="00E51AEB"/>
    <w:rsid w:val="00E5203D"/>
    <w:rsid w:val="00E52043"/>
    <w:rsid w:val="00E5208E"/>
    <w:rsid w:val="00E5221F"/>
    <w:rsid w:val="00E524F0"/>
    <w:rsid w:val="00E5255E"/>
    <w:rsid w:val="00E52696"/>
    <w:rsid w:val="00E528B7"/>
    <w:rsid w:val="00E528D9"/>
    <w:rsid w:val="00E52D3A"/>
    <w:rsid w:val="00E52D48"/>
    <w:rsid w:val="00E53126"/>
    <w:rsid w:val="00E531AA"/>
    <w:rsid w:val="00E53224"/>
    <w:rsid w:val="00E53263"/>
    <w:rsid w:val="00E534BC"/>
    <w:rsid w:val="00E5382C"/>
    <w:rsid w:val="00E539B3"/>
    <w:rsid w:val="00E53AF1"/>
    <w:rsid w:val="00E53B2F"/>
    <w:rsid w:val="00E53B7A"/>
    <w:rsid w:val="00E53C62"/>
    <w:rsid w:val="00E53DA5"/>
    <w:rsid w:val="00E53E38"/>
    <w:rsid w:val="00E53EDC"/>
    <w:rsid w:val="00E53FAE"/>
    <w:rsid w:val="00E5420B"/>
    <w:rsid w:val="00E54BAE"/>
    <w:rsid w:val="00E54C0F"/>
    <w:rsid w:val="00E54C21"/>
    <w:rsid w:val="00E54C24"/>
    <w:rsid w:val="00E54C7A"/>
    <w:rsid w:val="00E54CD3"/>
    <w:rsid w:val="00E5510C"/>
    <w:rsid w:val="00E5529C"/>
    <w:rsid w:val="00E552A1"/>
    <w:rsid w:val="00E552EB"/>
    <w:rsid w:val="00E553B9"/>
    <w:rsid w:val="00E55557"/>
    <w:rsid w:val="00E5575C"/>
    <w:rsid w:val="00E558C6"/>
    <w:rsid w:val="00E55AFD"/>
    <w:rsid w:val="00E55C3F"/>
    <w:rsid w:val="00E55CBC"/>
    <w:rsid w:val="00E55CCA"/>
    <w:rsid w:val="00E55E8A"/>
    <w:rsid w:val="00E55F46"/>
    <w:rsid w:val="00E55F64"/>
    <w:rsid w:val="00E56023"/>
    <w:rsid w:val="00E561CF"/>
    <w:rsid w:val="00E56259"/>
    <w:rsid w:val="00E562F5"/>
    <w:rsid w:val="00E56402"/>
    <w:rsid w:val="00E56427"/>
    <w:rsid w:val="00E56429"/>
    <w:rsid w:val="00E56753"/>
    <w:rsid w:val="00E56B03"/>
    <w:rsid w:val="00E56C0E"/>
    <w:rsid w:val="00E56C9C"/>
    <w:rsid w:val="00E56CBF"/>
    <w:rsid w:val="00E571E9"/>
    <w:rsid w:val="00E57613"/>
    <w:rsid w:val="00E576FF"/>
    <w:rsid w:val="00E5787A"/>
    <w:rsid w:val="00E57BE7"/>
    <w:rsid w:val="00E57E90"/>
    <w:rsid w:val="00E57F3B"/>
    <w:rsid w:val="00E60104"/>
    <w:rsid w:val="00E60555"/>
    <w:rsid w:val="00E60689"/>
    <w:rsid w:val="00E60705"/>
    <w:rsid w:val="00E607EC"/>
    <w:rsid w:val="00E60B87"/>
    <w:rsid w:val="00E60CDE"/>
    <w:rsid w:val="00E60FAC"/>
    <w:rsid w:val="00E6106C"/>
    <w:rsid w:val="00E6111D"/>
    <w:rsid w:val="00E61296"/>
    <w:rsid w:val="00E6131F"/>
    <w:rsid w:val="00E61425"/>
    <w:rsid w:val="00E614BE"/>
    <w:rsid w:val="00E615AB"/>
    <w:rsid w:val="00E615D2"/>
    <w:rsid w:val="00E61606"/>
    <w:rsid w:val="00E619F5"/>
    <w:rsid w:val="00E61B04"/>
    <w:rsid w:val="00E61C18"/>
    <w:rsid w:val="00E61EBC"/>
    <w:rsid w:val="00E61F39"/>
    <w:rsid w:val="00E61F59"/>
    <w:rsid w:val="00E61FBA"/>
    <w:rsid w:val="00E6201B"/>
    <w:rsid w:val="00E624D2"/>
    <w:rsid w:val="00E62578"/>
    <w:rsid w:val="00E625BA"/>
    <w:rsid w:val="00E62687"/>
    <w:rsid w:val="00E62729"/>
    <w:rsid w:val="00E628EC"/>
    <w:rsid w:val="00E62A33"/>
    <w:rsid w:val="00E62B02"/>
    <w:rsid w:val="00E62D95"/>
    <w:rsid w:val="00E63195"/>
    <w:rsid w:val="00E636B5"/>
    <w:rsid w:val="00E63758"/>
    <w:rsid w:val="00E639BD"/>
    <w:rsid w:val="00E63C02"/>
    <w:rsid w:val="00E63D14"/>
    <w:rsid w:val="00E63DD5"/>
    <w:rsid w:val="00E63DD9"/>
    <w:rsid w:val="00E63E7E"/>
    <w:rsid w:val="00E63EF1"/>
    <w:rsid w:val="00E64082"/>
    <w:rsid w:val="00E640FF"/>
    <w:rsid w:val="00E6410B"/>
    <w:rsid w:val="00E6420C"/>
    <w:rsid w:val="00E6439A"/>
    <w:rsid w:val="00E643DA"/>
    <w:rsid w:val="00E64627"/>
    <w:rsid w:val="00E64672"/>
    <w:rsid w:val="00E64B8F"/>
    <w:rsid w:val="00E64C62"/>
    <w:rsid w:val="00E64E1A"/>
    <w:rsid w:val="00E64E68"/>
    <w:rsid w:val="00E64E75"/>
    <w:rsid w:val="00E64ECC"/>
    <w:rsid w:val="00E64F14"/>
    <w:rsid w:val="00E64FD4"/>
    <w:rsid w:val="00E65088"/>
    <w:rsid w:val="00E65327"/>
    <w:rsid w:val="00E65489"/>
    <w:rsid w:val="00E655D5"/>
    <w:rsid w:val="00E65616"/>
    <w:rsid w:val="00E656D1"/>
    <w:rsid w:val="00E65ABE"/>
    <w:rsid w:val="00E65C94"/>
    <w:rsid w:val="00E66020"/>
    <w:rsid w:val="00E662C9"/>
    <w:rsid w:val="00E662F2"/>
    <w:rsid w:val="00E662FE"/>
    <w:rsid w:val="00E66367"/>
    <w:rsid w:val="00E663D8"/>
    <w:rsid w:val="00E664F4"/>
    <w:rsid w:val="00E665C0"/>
    <w:rsid w:val="00E665E9"/>
    <w:rsid w:val="00E6667C"/>
    <w:rsid w:val="00E66977"/>
    <w:rsid w:val="00E66A4E"/>
    <w:rsid w:val="00E66B5A"/>
    <w:rsid w:val="00E66C42"/>
    <w:rsid w:val="00E66CA6"/>
    <w:rsid w:val="00E66D45"/>
    <w:rsid w:val="00E66F50"/>
    <w:rsid w:val="00E66F5C"/>
    <w:rsid w:val="00E67035"/>
    <w:rsid w:val="00E67091"/>
    <w:rsid w:val="00E67099"/>
    <w:rsid w:val="00E67160"/>
    <w:rsid w:val="00E675A1"/>
    <w:rsid w:val="00E6797B"/>
    <w:rsid w:val="00E67BE4"/>
    <w:rsid w:val="00E67E44"/>
    <w:rsid w:val="00E7001A"/>
    <w:rsid w:val="00E70073"/>
    <w:rsid w:val="00E7028E"/>
    <w:rsid w:val="00E703E1"/>
    <w:rsid w:val="00E703E7"/>
    <w:rsid w:val="00E705DE"/>
    <w:rsid w:val="00E70602"/>
    <w:rsid w:val="00E70680"/>
    <w:rsid w:val="00E70983"/>
    <w:rsid w:val="00E709D1"/>
    <w:rsid w:val="00E70C5F"/>
    <w:rsid w:val="00E70EDE"/>
    <w:rsid w:val="00E70F95"/>
    <w:rsid w:val="00E70F97"/>
    <w:rsid w:val="00E71182"/>
    <w:rsid w:val="00E711BB"/>
    <w:rsid w:val="00E71259"/>
    <w:rsid w:val="00E7127F"/>
    <w:rsid w:val="00E712AF"/>
    <w:rsid w:val="00E71786"/>
    <w:rsid w:val="00E71910"/>
    <w:rsid w:val="00E719EF"/>
    <w:rsid w:val="00E71A4D"/>
    <w:rsid w:val="00E71C0C"/>
    <w:rsid w:val="00E71D22"/>
    <w:rsid w:val="00E72079"/>
    <w:rsid w:val="00E7230F"/>
    <w:rsid w:val="00E7232E"/>
    <w:rsid w:val="00E72514"/>
    <w:rsid w:val="00E72631"/>
    <w:rsid w:val="00E72905"/>
    <w:rsid w:val="00E72B9E"/>
    <w:rsid w:val="00E72C5D"/>
    <w:rsid w:val="00E72D0F"/>
    <w:rsid w:val="00E72D92"/>
    <w:rsid w:val="00E72DB2"/>
    <w:rsid w:val="00E72E3F"/>
    <w:rsid w:val="00E72E51"/>
    <w:rsid w:val="00E72F36"/>
    <w:rsid w:val="00E72FEE"/>
    <w:rsid w:val="00E73110"/>
    <w:rsid w:val="00E73135"/>
    <w:rsid w:val="00E732EC"/>
    <w:rsid w:val="00E733CF"/>
    <w:rsid w:val="00E733FB"/>
    <w:rsid w:val="00E73408"/>
    <w:rsid w:val="00E73411"/>
    <w:rsid w:val="00E734F1"/>
    <w:rsid w:val="00E7351B"/>
    <w:rsid w:val="00E7356E"/>
    <w:rsid w:val="00E737D2"/>
    <w:rsid w:val="00E738CA"/>
    <w:rsid w:val="00E73E88"/>
    <w:rsid w:val="00E73ECF"/>
    <w:rsid w:val="00E743DB"/>
    <w:rsid w:val="00E74603"/>
    <w:rsid w:val="00E748C3"/>
    <w:rsid w:val="00E749DF"/>
    <w:rsid w:val="00E7523A"/>
    <w:rsid w:val="00E75399"/>
    <w:rsid w:val="00E758BF"/>
    <w:rsid w:val="00E75CC5"/>
    <w:rsid w:val="00E75CD4"/>
    <w:rsid w:val="00E75D96"/>
    <w:rsid w:val="00E75E6B"/>
    <w:rsid w:val="00E75EC6"/>
    <w:rsid w:val="00E75FE5"/>
    <w:rsid w:val="00E76127"/>
    <w:rsid w:val="00E762B1"/>
    <w:rsid w:val="00E7655A"/>
    <w:rsid w:val="00E766F5"/>
    <w:rsid w:val="00E7676D"/>
    <w:rsid w:val="00E76B3B"/>
    <w:rsid w:val="00E76B96"/>
    <w:rsid w:val="00E76E20"/>
    <w:rsid w:val="00E76E69"/>
    <w:rsid w:val="00E76F49"/>
    <w:rsid w:val="00E76FCC"/>
    <w:rsid w:val="00E77303"/>
    <w:rsid w:val="00E773D0"/>
    <w:rsid w:val="00E774CE"/>
    <w:rsid w:val="00E77601"/>
    <w:rsid w:val="00E77683"/>
    <w:rsid w:val="00E776EE"/>
    <w:rsid w:val="00E7773A"/>
    <w:rsid w:val="00E7773D"/>
    <w:rsid w:val="00E77783"/>
    <w:rsid w:val="00E77848"/>
    <w:rsid w:val="00E778B6"/>
    <w:rsid w:val="00E77B45"/>
    <w:rsid w:val="00E77CF8"/>
    <w:rsid w:val="00E77DC9"/>
    <w:rsid w:val="00E800B1"/>
    <w:rsid w:val="00E8012D"/>
    <w:rsid w:val="00E8031F"/>
    <w:rsid w:val="00E803BB"/>
    <w:rsid w:val="00E8049C"/>
    <w:rsid w:val="00E804D2"/>
    <w:rsid w:val="00E8063B"/>
    <w:rsid w:val="00E80798"/>
    <w:rsid w:val="00E80A66"/>
    <w:rsid w:val="00E80D17"/>
    <w:rsid w:val="00E80DB3"/>
    <w:rsid w:val="00E80E4A"/>
    <w:rsid w:val="00E80F45"/>
    <w:rsid w:val="00E812EB"/>
    <w:rsid w:val="00E81430"/>
    <w:rsid w:val="00E815D9"/>
    <w:rsid w:val="00E81726"/>
    <w:rsid w:val="00E81B53"/>
    <w:rsid w:val="00E81E04"/>
    <w:rsid w:val="00E821C3"/>
    <w:rsid w:val="00E82383"/>
    <w:rsid w:val="00E8255A"/>
    <w:rsid w:val="00E8259F"/>
    <w:rsid w:val="00E825BD"/>
    <w:rsid w:val="00E82678"/>
    <w:rsid w:val="00E82958"/>
    <w:rsid w:val="00E82BAF"/>
    <w:rsid w:val="00E82ED1"/>
    <w:rsid w:val="00E8309A"/>
    <w:rsid w:val="00E8321A"/>
    <w:rsid w:val="00E8335F"/>
    <w:rsid w:val="00E8346A"/>
    <w:rsid w:val="00E83474"/>
    <w:rsid w:val="00E835EC"/>
    <w:rsid w:val="00E83642"/>
    <w:rsid w:val="00E8372F"/>
    <w:rsid w:val="00E837EC"/>
    <w:rsid w:val="00E83BA3"/>
    <w:rsid w:val="00E83DA8"/>
    <w:rsid w:val="00E83EE5"/>
    <w:rsid w:val="00E83FD4"/>
    <w:rsid w:val="00E8418A"/>
    <w:rsid w:val="00E84264"/>
    <w:rsid w:val="00E84436"/>
    <w:rsid w:val="00E8449E"/>
    <w:rsid w:val="00E8476C"/>
    <w:rsid w:val="00E84799"/>
    <w:rsid w:val="00E847EA"/>
    <w:rsid w:val="00E849F7"/>
    <w:rsid w:val="00E84A1C"/>
    <w:rsid w:val="00E84C80"/>
    <w:rsid w:val="00E84DAD"/>
    <w:rsid w:val="00E84DB3"/>
    <w:rsid w:val="00E84EBB"/>
    <w:rsid w:val="00E84EE4"/>
    <w:rsid w:val="00E84F7C"/>
    <w:rsid w:val="00E85093"/>
    <w:rsid w:val="00E850CC"/>
    <w:rsid w:val="00E850F3"/>
    <w:rsid w:val="00E851E4"/>
    <w:rsid w:val="00E85291"/>
    <w:rsid w:val="00E85692"/>
    <w:rsid w:val="00E858C7"/>
    <w:rsid w:val="00E859A2"/>
    <w:rsid w:val="00E85B41"/>
    <w:rsid w:val="00E85C61"/>
    <w:rsid w:val="00E85CC5"/>
    <w:rsid w:val="00E85D5B"/>
    <w:rsid w:val="00E85EF4"/>
    <w:rsid w:val="00E85F8D"/>
    <w:rsid w:val="00E861BA"/>
    <w:rsid w:val="00E86468"/>
    <w:rsid w:val="00E8656F"/>
    <w:rsid w:val="00E86714"/>
    <w:rsid w:val="00E86777"/>
    <w:rsid w:val="00E867E5"/>
    <w:rsid w:val="00E869CB"/>
    <w:rsid w:val="00E86BB9"/>
    <w:rsid w:val="00E86DC7"/>
    <w:rsid w:val="00E87000"/>
    <w:rsid w:val="00E872B2"/>
    <w:rsid w:val="00E872BA"/>
    <w:rsid w:val="00E877DB"/>
    <w:rsid w:val="00E87827"/>
    <w:rsid w:val="00E878A3"/>
    <w:rsid w:val="00E87C05"/>
    <w:rsid w:val="00E87C55"/>
    <w:rsid w:val="00E87DAC"/>
    <w:rsid w:val="00E87DEE"/>
    <w:rsid w:val="00E87E1E"/>
    <w:rsid w:val="00E87E52"/>
    <w:rsid w:val="00E87EBE"/>
    <w:rsid w:val="00E87EE9"/>
    <w:rsid w:val="00E87FBA"/>
    <w:rsid w:val="00E9008A"/>
    <w:rsid w:val="00E900B3"/>
    <w:rsid w:val="00E900BC"/>
    <w:rsid w:val="00E903B4"/>
    <w:rsid w:val="00E90620"/>
    <w:rsid w:val="00E908C7"/>
    <w:rsid w:val="00E90CB2"/>
    <w:rsid w:val="00E90ECF"/>
    <w:rsid w:val="00E9133B"/>
    <w:rsid w:val="00E91343"/>
    <w:rsid w:val="00E91400"/>
    <w:rsid w:val="00E91514"/>
    <w:rsid w:val="00E91536"/>
    <w:rsid w:val="00E9160D"/>
    <w:rsid w:val="00E916B4"/>
    <w:rsid w:val="00E91715"/>
    <w:rsid w:val="00E918AC"/>
    <w:rsid w:val="00E91A20"/>
    <w:rsid w:val="00E91A99"/>
    <w:rsid w:val="00E91BF0"/>
    <w:rsid w:val="00E91C11"/>
    <w:rsid w:val="00E91D05"/>
    <w:rsid w:val="00E91D76"/>
    <w:rsid w:val="00E91DC2"/>
    <w:rsid w:val="00E925E3"/>
    <w:rsid w:val="00E926E5"/>
    <w:rsid w:val="00E92791"/>
    <w:rsid w:val="00E928B2"/>
    <w:rsid w:val="00E929EB"/>
    <w:rsid w:val="00E92AB1"/>
    <w:rsid w:val="00E92AC0"/>
    <w:rsid w:val="00E92C9C"/>
    <w:rsid w:val="00E92F28"/>
    <w:rsid w:val="00E93368"/>
    <w:rsid w:val="00E93471"/>
    <w:rsid w:val="00E93684"/>
    <w:rsid w:val="00E939B7"/>
    <w:rsid w:val="00E93A2F"/>
    <w:rsid w:val="00E93C1A"/>
    <w:rsid w:val="00E93D2B"/>
    <w:rsid w:val="00E93EB5"/>
    <w:rsid w:val="00E93FFD"/>
    <w:rsid w:val="00E94054"/>
    <w:rsid w:val="00E94058"/>
    <w:rsid w:val="00E94211"/>
    <w:rsid w:val="00E9438E"/>
    <w:rsid w:val="00E944C1"/>
    <w:rsid w:val="00E94712"/>
    <w:rsid w:val="00E948C1"/>
    <w:rsid w:val="00E949E9"/>
    <w:rsid w:val="00E94B2B"/>
    <w:rsid w:val="00E94BB3"/>
    <w:rsid w:val="00E94F13"/>
    <w:rsid w:val="00E9506F"/>
    <w:rsid w:val="00E950BC"/>
    <w:rsid w:val="00E951C9"/>
    <w:rsid w:val="00E953CD"/>
    <w:rsid w:val="00E956A8"/>
    <w:rsid w:val="00E957CB"/>
    <w:rsid w:val="00E957F5"/>
    <w:rsid w:val="00E95B5A"/>
    <w:rsid w:val="00E95BC6"/>
    <w:rsid w:val="00E95C9F"/>
    <w:rsid w:val="00E95D2F"/>
    <w:rsid w:val="00E95E5F"/>
    <w:rsid w:val="00E95EBE"/>
    <w:rsid w:val="00E9614C"/>
    <w:rsid w:val="00E96303"/>
    <w:rsid w:val="00E9638C"/>
    <w:rsid w:val="00E96417"/>
    <w:rsid w:val="00E966AC"/>
    <w:rsid w:val="00E96A31"/>
    <w:rsid w:val="00E96D21"/>
    <w:rsid w:val="00E971E3"/>
    <w:rsid w:val="00E97232"/>
    <w:rsid w:val="00E9741E"/>
    <w:rsid w:val="00E974B3"/>
    <w:rsid w:val="00E97503"/>
    <w:rsid w:val="00E97B68"/>
    <w:rsid w:val="00E97BE3"/>
    <w:rsid w:val="00E97BEC"/>
    <w:rsid w:val="00E97C55"/>
    <w:rsid w:val="00E97C81"/>
    <w:rsid w:val="00EA002D"/>
    <w:rsid w:val="00EA01A7"/>
    <w:rsid w:val="00EA060D"/>
    <w:rsid w:val="00EA067F"/>
    <w:rsid w:val="00EA087E"/>
    <w:rsid w:val="00EA0930"/>
    <w:rsid w:val="00EA0AB1"/>
    <w:rsid w:val="00EA0AD0"/>
    <w:rsid w:val="00EA0C19"/>
    <w:rsid w:val="00EA0EB4"/>
    <w:rsid w:val="00EA0EFA"/>
    <w:rsid w:val="00EA1124"/>
    <w:rsid w:val="00EA11F6"/>
    <w:rsid w:val="00EA1289"/>
    <w:rsid w:val="00EA14E5"/>
    <w:rsid w:val="00EA1593"/>
    <w:rsid w:val="00EA170B"/>
    <w:rsid w:val="00EA180F"/>
    <w:rsid w:val="00EA1AF3"/>
    <w:rsid w:val="00EA1B3C"/>
    <w:rsid w:val="00EA1C54"/>
    <w:rsid w:val="00EA1E8F"/>
    <w:rsid w:val="00EA20F8"/>
    <w:rsid w:val="00EA2129"/>
    <w:rsid w:val="00EA224D"/>
    <w:rsid w:val="00EA2271"/>
    <w:rsid w:val="00EA2645"/>
    <w:rsid w:val="00EA299E"/>
    <w:rsid w:val="00EA2A3A"/>
    <w:rsid w:val="00EA2B10"/>
    <w:rsid w:val="00EA2C83"/>
    <w:rsid w:val="00EA30A8"/>
    <w:rsid w:val="00EA3175"/>
    <w:rsid w:val="00EA31BE"/>
    <w:rsid w:val="00EA3484"/>
    <w:rsid w:val="00EA36D8"/>
    <w:rsid w:val="00EA3746"/>
    <w:rsid w:val="00EA37E4"/>
    <w:rsid w:val="00EA3C0C"/>
    <w:rsid w:val="00EA3D4D"/>
    <w:rsid w:val="00EA400E"/>
    <w:rsid w:val="00EA42C2"/>
    <w:rsid w:val="00EA4702"/>
    <w:rsid w:val="00EA4824"/>
    <w:rsid w:val="00EA4D08"/>
    <w:rsid w:val="00EA4E6B"/>
    <w:rsid w:val="00EA4F9C"/>
    <w:rsid w:val="00EA4FFD"/>
    <w:rsid w:val="00EA4FFE"/>
    <w:rsid w:val="00EA51EC"/>
    <w:rsid w:val="00EA5231"/>
    <w:rsid w:val="00EA5487"/>
    <w:rsid w:val="00EA556F"/>
    <w:rsid w:val="00EA562B"/>
    <w:rsid w:val="00EA57CF"/>
    <w:rsid w:val="00EA5857"/>
    <w:rsid w:val="00EA5961"/>
    <w:rsid w:val="00EA59FE"/>
    <w:rsid w:val="00EA5EEF"/>
    <w:rsid w:val="00EA5FF6"/>
    <w:rsid w:val="00EA605A"/>
    <w:rsid w:val="00EA62E0"/>
    <w:rsid w:val="00EA634A"/>
    <w:rsid w:val="00EA645F"/>
    <w:rsid w:val="00EA650E"/>
    <w:rsid w:val="00EA668F"/>
    <w:rsid w:val="00EA6779"/>
    <w:rsid w:val="00EA6CAB"/>
    <w:rsid w:val="00EA6D97"/>
    <w:rsid w:val="00EA6DA9"/>
    <w:rsid w:val="00EA6DFD"/>
    <w:rsid w:val="00EA7009"/>
    <w:rsid w:val="00EA702B"/>
    <w:rsid w:val="00EA70E1"/>
    <w:rsid w:val="00EA7411"/>
    <w:rsid w:val="00EA75CB"/>
    <w:rsid w:val="00EA7727"/>
    <w:rsid w:val="00EA7784"/>
    <w:rsid w:val="00EA7993"/>
    <w:rsid w:val="00EA7A8D"/>
    <w:rsid w:val="00EA7B80"/>
    <w:rsid w:val="00EA7C53"/>
    <w:rsid w:val="00EA7F7A"/>
    <w:rsid w:val="00EB00CC"/>
    <w:rsid w:val="00EB00DF"/>
    <w:rsid w:val="00EB0103"/>
    <w:rsid w:val="00EB010A"/>
    <w:rsid w:val="00EB0481"/>
    <w:rsid w:val="00EB0504"/>
    <w:rsid w:val="00EB06CF"/>
    <w:rsid w:val="00EB0789"/>
    <w:rsid w:val="00EB07BE"/>
    <w:rsid w:val="00EB099D"/>
    <w:rsid w:val="00EB09A6"/>
    <w:rsid w:val="00EB0B7C"/>
    <w:rsid w:val="00EB0BFF"/>
    <w:rsid w:val="00EB0E85"/>
    <w:rsid w:val="00EB11E6"/>
    <w:rsid w:val="00EB1492"/>
    <w:rsid w:val="00EB14A8"/>
    <w:rsid w:val="00EB14C6"/>
    <w:rsid w:val="00EB1514"/>
    <w:rsid w:val="00EB15E7"/>
    <w:rsid w:val="00EB15F0"/>
    <w:rsid w:val="00EB1816"/>
    <w:rsid w:val="00EB1866"/>
    <w:rsid w:val="00EB19DB"/>
    <w:rsid w:val="00EB1D84"/>
    <w:rsid w:val="00EB1E5C"/>
    <w:rsid w:val="00EB1F79"/>
    <w:rsid w:val="00EB2051"/>
    <w:rsid w:val="00EB241C"/>
    <w:rsid w:val="00EB2604"/>
    <w:rsid w:val="00EB2934"/>
    <w:rsid w:val="00EB2D4B"/>
    <w:rsid w:val="00EB2E49"/>
    <w:rsid w:val="00EB30EB"/>
    <w:rsid w:val="00EB31B7"/>
    <w:rsid w:val="00EB3284"/>
    <w:rsid w:val="00EB34B3"/>
    <w:rsid w:val="00EB350C"/>
    <w:rsid w:val="00EB351D"/>
    <w:rsid w:val="00EB3613"/>
    <w:rsid w:val="00EB3887"/>
    <w:rsid w:val="00EB393A"/>
    <w:rsid w:val="00EB3C07"/>
    <w:rsid w:val="00EB3DAA"/>
    <w:rsid w:val="00EB3E00"/>
    <w:rsid w:val="00EB403C"/>
    <w:rsid w:val="00EB4070"/>
    <w:rsid w:val="00EB40E6"/>
    <w:rsid w:val="00EB4288"/>
    <w:rsid w:val="00EB44A2"/>
    <w:rsid w:val="00EB4713"/>
    <w:rsid w:val="00EB498C"/>
    <w:rsid w:val="00EB4BB3"/>
    <w:rsid w:val="00EB4CC2"/>
    <w:rsid w:val="00EB5305"/>
    <w:rsid w:val="00EB5347"/>
    <w:rsid w:val="00EB537F"/>
    <w:rsid w:val="00EB5438"/>
    <w:rsid w:val="00EB55FC"/>
    <w:rsid w:val="00EB560F"/>
    <w:rsid w:val="00EB577D"/>
    <w:rsid w:val="00EB59BF"/>
    <w:rsid w:val="00EB5B4F"/>
    <w:rsid w:val="00EB5B6C"/>
    <w:rsid w:val="00EB5C4F"/>
    <w:rsid w:val="00EB5C93"/>
    <w:rsid w:val="00EB5CA4"/>
    <w:rsid w:val="00EB5E46"/>
    <w:rsid w:val="00EB5FC6"/>
    <w:rsid w:val="00EB5FF4"/>
    <w:rsid w:val="00EB6083"/>
    <w:rsid w:val="00EB6088"/>
    <w:rsid w:val="00EB61A3"/>
    <w:rsid w:val="00EB6308"/>
    <w:rsid w:val="00EB636D"/>
    <w:rsid w:val="00EB6572"/>
    <w:rsid w:val="00EB65A4"/>
    <w:rsid w:val="00EB6721"/>
    <w:rsid w:val="00EB6888"/>
    <w:rsid w:val="00EB6ACA"/>
    <w:rsid w:val="00EB6AF5"/>
    <w:rsid w:val="00EB6DB9"/>
    <w:rsid w:val="00EB6DD0"/>
    <w:rsid w:val="00EB71B6"/>
    <w:rsid w:val="00EB72BD"/>
    <w:rsid w:val="00EB762E"/>
    <w:rsid w:val="00EB7801"/>
    <w:rsid w:val="00EB7B8E"/>
    <w:rsid w:val="00EB7B95"/>
    <w:rsid w:val="00EB7DE8"/>
    <w:rsid w:val="00EB7F8D"/>
    <w:rsid w:val="00EC0084"/>
    <w:rsid w:val="00EC016B"/>
    <w:rsid w:val="00EC0218"/>
    <w:rsid w:val="00EC02F5"/>
    <w:rsid w:val="00EC047E"/>
    <w:rsid w:val="00EC05EC"/>
    <w:rsid w:val="00EC0603"/>
    <w:rsid w:val="00EC0696"/>
    <w:rsid w:val="00EC094B"/>
    <w:rsid w:val="00EC0A30"/>
    <w:rsid w:val="00EC0B8F"/>
    <w:rsid w:val="00EC0BC5"/>
    <w:rsid w:val="00EC0C7F"/>
    <w:rsid w:val="00EC0C85"/>
    <w:rsid w:val="00EC0CB2"/>
    <w:rsid w:val="00EC0DD0"/>
    <w:rsid w:val="00EC0DFB"/>
    <w:rsid w:val="00EC0E02"/>
    <w:rsid w:val="00EC0EDD"/>
    <w:rsid w:val="00EC0EFE"/>
    <w:rsid w:val="00EC0FCA"/>
    <w:rsid w:val="00EC1011"/>
    <w:rsid w:val="00EC11C9"/>
    <w:rsid w:val="00EC11FA"/>
    <w:rsid w:val="00EC13BF"/>
    <w:rsid w:val="00EC14A7"/>
    <w:rsid w:val="00EC15FB"/>
    <w:rsid w:val="00EC1A4C"/>
    <w:rsid w:val="00EC1EF4"/>
    <w:rsid w:val="00EC1F28"/>
    <w:rsid w:val="00EC23F1"/>
    <w:rsid w:val="00EC2788"/>
    <w:rsid w:val="00EC27EB"/>
    <w:rsid w:val="00EC28DA"/>
    <w:rsid w:val="00EC2933"/>
    <w:rsid w:val="00EC2A6F"/>
    <w:rsid w:val="00EC2A9F"/>
    <w:rsid w:val="00EC2AA5"/>
    <w:rsid w:val="00EC2BD1"/>
    <w:rsid w:val="00EC2C6B"/>
    <w:rsid w:val="00EC2EAF"/>
    <w:rsid w:val="00EC3058"/>
    <w:rsid w:val="00EC3236"/>
    <w:rsid w:val="00EC329E"/>
    <w:rsid w:val="00EC3419"/>
    <w:rsid w:val="00EC3748"/>
    <w:rsid w:val="00EC37F4"/>
    <w:rsid w:val="00EC38F7"/>
    <w:rsid w:val="00EC3952"/>
    <w:rsid w:val="00EC39CE"/>
    <w:rsid w:val="00EC39E2"/>
    <w:rsid w:val="00EC3D37"/>
    <w:rsid w:val="00EC3E7D"/>
    <w:rsid w:val="00EC3F2C"/>
    <w:rsid w:val="00EC4048"/>
    <w:rsid w:val="00EC4190"/>
    <w:rsid w:val="00EC428D"/>
    <w:rsid w:val="00EC4472"/>
    <w:rsid w:val="00EC4478"/>
    <w:rsid w:val="00EC45B1"/>
    <w:rsid w:val="00EC46D8"/>
    <w:rsid w:val="00EC4777"/>
    <w:rsid w:val="00EC499B"/>
    <w:rsid w:val="00EC4A12"/>
    <w:rsid w:val="00EC4AD7"/>
    <w:rsid w:val="00EC4AE4"/>
    <w:rsid w:val="00EC4D0B"/>
    <w:rsid w:val="00EC4DB5"/>
    <w:rsid w:val="00EC4E54"/>
    <w:rsid w:val="00EC4FCE"/>
    <w:rsid w:val="00EC4FFA"/>
    <w:rsid w:val="00EC5033"/>
    <w:rsid w:val="00EC5269"/>
    <w:rsid w:val="00EC52CC"/>
    <w:rsid w:val="00EC5561"/>
    <w:rsid w:val="00EC5627"/>
    <w:rsid w:val="00EC5641"/>
    <w:rsid w:val="00EC5876"/>
    <w:rsid w:val="00EC58E4"/>
    <w:rsid w:val="00EC5951"/>
    <w:rsid w:val="00EC5A4A"/>
    <w:rsid w:val="00EC5B52"/>
    <w:rsid w:val="00EC5D20"/>
    <w:rsid w:val="00EC5E7F"/>
    <w:rsid w:val="00EC5F98"/>
    <w:rsid w:val="00EC6323"/>
    <w:rsid w:val="00EC6430"/>
    <w:rsid w:val="00EC6453"/>
    <w:rsid w:val="00EC662A"/>
    <w:rsid w:val="00EC6726"/>
    <w:rsid w:val="00EC673C"/>
    <w:rsid w:val="00EC67F7"/>
    <w:rsid w:val="00EC6A19"/>
    <w:rsid w:val="00EC6B93"/>
    <w:rsid w:val="00EC6D1F"/>
    <w:rsid w:val="00EC6D48"/>
    <w:rsid w:val="00EC7138"/>
    <w:rsid w:val="00EC7811"/>
    <w:rsid w:val="00EC7970"/>
    <w:rsid w:val="00EC7C3C"/>
    <w:rsid w:val="00EC7E2C"/>
    <w:rsid w:val="00EC7E43"/>
    <w:rsid w:val="00ED0069"/>
    <w:rsid w:val="00ED02B7"/>
    <w:rsid w:val="00ED0467"/>
    <w:rsid w:val="00ED075A"/>
    <w:rsid w:val="00ED0866"/>
    <w:rsid w:val="00ED08CC"/>
    <w:rsid w:val="00ED0A0C"/>
    <w:rsid w:val="00ED0CD7"/>
    <w:rsid w:val="00ED1013"/>
    <w:rsid w:val="00ED105D"/>
    <w:rsid w:val="00ED1176"/>
    <w:rsid w:val="00ED1265"/>
    <w:rsid w:val="00ED13DD"/>
    <w:rsid w:val="00ED1682"/>
    <w:rsid w:val="00ED1881"/>
    <w:rsid w:val="00ED18B3"/>
    <w:rsid w:val="00ED193B"/>
    <w:rsid w:val="00ED1A2C"/>
    <w:rsid w:val="00ED1BCE"/>
    <w:rsid w:val="00ED1C73"/>
    <w:rsid w:val="00ED1DAC"/>
    <w:rsid w:val="00ED1E11"/>
    <w:rsid w:val="00ED1EC8"/>
    <w:rsid w:val="00ED1F39"/>
    <w:rsid w:val="00ED1F56"/>
    <w:rsid w:val="00ED1F63"/>
    <w:rsid w:val="00ED1FF5"/>
    <w:rsid w:val="00ED22CD"/>
    <w:rsid w:val="00ED22FF"/>
    <w:rsid w:val="00ED23C9"/>
    <w:rsid w:val="00ED23CB"/>
    <w:rsid w:val="00ED245D"/>
    <w:rsid w:val="00ED27B5"/>
    <w:rsid w:val="00ED28AD"/>
    <w:rsid w:val="00ED2922"/>
    <w:rsid w:val="00ED29DC"/>
    <w:rsid w:val="00ED2A29"/>
    <w:rsid w:val="00ED2BF4"/>
    <w:rsid w:val="00ED2FB3"/>
    <w:rsid w:val="00ED3196"/>
    <w:rsid w:val="00ED320E"/>
    <w:rsid w:val="00ED33A3"/>
    <w:rsid w:val="00ED3B67"/>
    <w:rsid w:val="00ED3BF9"/>
    <w:rsid w:val="00ED3CE4"/>
    <w:rsid w:val="00ED41E4"/>
    <w:rsid w:val="00ED433D"/>
    <w:rsid w:val="00ED44A8"/>
    <w:rsid w:val="00ED4636"/>
    <w:rsid w:val="00ED46B4"/>
    <w:rsid w:val="00ED49D7"/>
    <w:rsid w:val="00ED4B31"/>
    <w:rsid w:val="00ED5087"/>
    <w:rsid w:val="00ED51EF"/>
    <w:rsid w:val="00ED52A1"/>
    <w:rsid w:val="00ED52EE"/>
    <w:rsid w:val="00ED535D"/>
    <w:rsid w:val="00ED544A"/>
    <w:rsid w:val="00ED557F"/>
    <w:rsid w:val="00ED55AB"/>
    <w:rsid w:val="00ED566C"/>
    <w:rsid w:val="00ED56EF"/>
    <w:rsid w:val="00ED571C"/>
    <w:rsid w:val="00ED584A"/>
    <w:rsid w:val="00ED5901"/>
    <w:rsid w:val="00ED5931"/>
    <w:rsid w:val="00ED5A72"/>
    <w:rsid w:val="00ED5B0B"/>
    <w:rsid w:val="00ED5BCA"/>
    <w:rsid w:val="00ED5BFF"/>
    <w:rsid w:val="00ED5D4A"/>
    <w:rsid w:val="00ED5D85"/>
    <w:rsid w:val="00ED5D86"/>
    <w:rsid w:val="00ED600B"/>
    <w:rsid w:val="00ED6098"/>
    <w:rsid w:val="00ED6163"/>
    <w:rsid w:val="00ED618B"/>
    <w:rsid w:val="00ED655B"/>
    <w:rsid w:val="00ED673E"/>
    <w:rsid w:val="00ED6991"/>
    <w:rsid w:val="00ED69C1"/>
    <w:rsid w:val="00ED6A9E"/>
    <w:rsid w:val="00ED6AC6"/>
    <w:rsid w:val="00ED6DC5"/>
    <w:rsid w:val="00ED6DFC"/>
    <w:rsid w:val="00ED6EF8"/>
    <w:rsid w:val="00ED6F01"/>
    <w:rsid w:val="00ED7076"/>
    <w:rsid w:val="00ED74BB"/>
    <w:rsid w:val="00ED759E"/>
    <w:rsid w:val="00ED781C"/>
    <w:rsid w:val="00ED787E"/>
    <w:rsid w:val="00ED79A2"/>
    <w:rsid w:val="00ED79B8"/>
    <w:rsid w:val="00ED7BFD"/>
    <w:rsid w:val="00ED7C40"/>
    <w:rsid w:val="00ED7F59"/>
    <w:rsid w:val="00EE02D1"/>
    <w:rsid w:val="00EE0443"/>
    <w:rsid w:val="00EE050E"/>
    <w:rsid w:val="00EE0557"/>
    <w:rsid w:val="00EE0562"/>
    <w:rsid w:val="00EE080F"/>
    <w:rsid w:val="00EE0846"/>
    <w:rsid w:val="00EE08FC"/>
    <w:rsid w:val="00EE0969"/>
    <w:rsid w:val="00EE09DF"/>
    <w:rsid w:val="00EE0A26"/>
    <w:rsid w:val="00EE0B07"/>
    <w:rsid w:val="00EE0CB1"/>
    <w:rsid w:val="00EE0D13"/>
    <w:rsid w:val="00EE106E"/>
    <w:rsid w:val="00EE11F1"/>
    <w:rsid w:val="00EE123B"/>
    <w:rsid w:val="00EE1B30"/>
    <w:rsid w:val="00EE1D78"/>
    <w:rsid w:val="00EE21DD"/>
    <w:rsid w:val="00EE21F6"/>
    <w:rsid w:val="00EE24BA"/>
    <w:rsid w:val="00EE2616"/>
    <w:rsid w:val="00EE27C8"/>
    <w:rsid w:val="00EE2A85"/>
    <w:rsid w:val="00EE2A99"/>
    <w:rsid w:val="00EE2D02"/>
    <w:rsid w:val="00EE2D2A"/>
    <w:rsid w:val="00EE301E"/>
    <w:rsid w:val="00EE30AF"/>
    <w:rsid w:val="00EE30F1"/>
    <w:rsid w:val="00EE3253"/>
    <w:rsid w:val="00EE34B4"/>
    <w:rsid w:val="00EE34E8"/>
    <w:rsid w:val="00EE35DC"/>
    <w:rsid w:val="00EE36E5"/>
    <w:rsid w:val="00EE37D0"/>
    <w:rsid w:val="00EE38A6"/>
    <w:rsid w:val="00EE39BF"/>
    <w:rsid w:val="00EE3B01"/>
    <w:rsid w:val="00EE3BA0"/>
    <w:rsid w:val="00EE3C8A"/>
    <w:rsid w:val="00EE3DC6"/>
    <w:rsid w:val="00EE404E"/>
    <w:rsid w:val="00EE40EA"/>
    <w:rsid w:val="00EE4105"/>
    <w:rsid w:val="00EE417B"/>
    <w:rsid w:val="00EE41D9"/>
    <w:rsid w:val="00EE4222"/>
    <w:rsid w:val="00EE4657"/>
    <w:rsid w:val="00EE472D"/>
    <w:rsid w:val="00EE47D4"/>
    <w:rsid w:val="00EE48FF"/>
    <w:rsid w:val="00EE4B2E"/>
    <w:rsid w:val="00EE4BA5"/>
    <w:rsid w:val="00EE4CDE"/>
    <w:rsid w:val="00EE4DA9"/>
    <w:rsid w:val="00EE50C8"/>
    <w:rsid w:val="00EE5201"/>
    <w:rsid w:val="00EE5261"/>
    <w:rsid w:val="00EE5554"/>
    <w:rsid w:val="00EE55FE"/>
    <w:rsid w:val="00EE56A1"/>
    <w:rsid w:val="00EE571A"/>
    <w:rsid w:val="00EE5905"/>
    <w:rsid w:val="00EE592E"/>
    <w:rsid w:val="00EE59F1"/>
    <w:rsid w:val="00EE5B11"/>
    <w:rsid w:val="00EE5C33"/>
    <w:rsid w:val="00EE5C77"/>
    <w:rsid w:val="00EE5CE8"/>
    <w:rsid w:val="00EE5E10"/>
    <w:rsid w:val="00EE5E7C"/>
    <w:rsid w:val="00EE5F68"/>
    <w:rsid w:val="00EE5FD1"/>
    <w:rsid w:val="00EE60A8"/>
    <w:rsid w:val="00EE60D5"/>
    <w:rsid w:val="00EE613A"/>
    <w:rsid w:val="00EE6187"/>
    <w:rsid w:val="00EE621C"/>
    <w:rsid w:val="00EE624B"/>
    <w:rsid w:val="00EE62B4"/>
    <w:rsid w:val="00EE642D"/>
    <w:rsid w:val="00EE64F8"/>
    <w:rsid w:val="00EE69B5"/>
    <w:rsid w:val="00EE6A02"/>
    <w:rsid w:val="00EE6B77"/>
    <w:rsid w:val="00EE6D4D"/>
    <w:rsid w:val="00EE6F6C"/>
    <w:rsid w:val="00EE700E"/>
    <w:rsid w:val="00EE733F"/>
    <w:rsid w:val="00EE7377"/>
    <w:rsid w:val="00EE752D"/>
    <w:rsid w:val="00EE76B1"/>
    <w:rsid w:val="00EE79B7"/>
    <w:rsid w:val="00EE7D20"/>
    <w:rsid w:val="00EF0130"/>
    <w:rsid w:val="00EF0345"/>
    <w:rsid w:val="00EF05B9"/>
    <w:rsid w:val="00EF07C6"/>
    <w:rsid w:val="00EF083C"/>
    <w:rsid w:val="00EF0B8C"/>
    <w:rsid w:val="00EF0CF7"/>
    <w:rsid w:val="00EF1417"/>
    <w:rsid w:val="00EF175D"/>
    <w:rsid w:val="00EF1A37"/>
    <w:rsid w:val="00EF1C61"/>
    <w:rsid w:val="00EF1C68"/>
    <w:rsid w:val="00EF1CAF"/>
    <w:rsid w:val="00EF1CFA"/>
    <w:rsid w:val="00EF1D57"/>
    <w:rsid w:val="00EF1F61"/>
    <w:rsid w:val="00EF2169"/>
    <w:rsid w:val="00EF2461"/>
    <w:rsid w:val="00EF24AE"/>
    <w:rsid w:val="00EF2528"/>
    <w:rsid w:val="00EF2533"/>
    <w:rsid w:val="00EF2538"/>
    <w:rsid w:val="00EF25B9"/>
    <w:rsid w:val="00EF26AE"/>
    <w:rsid w:val="00EF276B"/>
    <w:rsid w:val="00EF2A02"/>
    <w:rsid w:val="00EF2A98"/>
    <w:rsid w:val="00EF2B8E"/>
    <w:rsid w:val="00EF2C40"/>
    <w:rsid w:val="00EF2C98"/>
    <w:rsid w:val="00EF2F47"/>
    <w:rsid w:val="00EF2FBE"/>
    <w:rsid w:val="00EF30E3"/>
    <w:rsid w:val="00EF31E5"/>
    <w:rsid w:val="00EF33E6"/>
    <w:rsid w:val="00EF34C8"/>
    <w:rsid w:val="00EF37C5"/>
    <w:rsid w:val="00EF3AE4"/>
    <w:rsid w:val="00EF3B4E"/>
    <w:rsid w:val="00EF3BC3"/>
    <w:rsid w:val="00EF404A"/>
    <w:rsid w:val="00EF40EE"/>
    <w:rsid w:val="00EF430C"/>
    <w:rsid w:val="00EF4543"/>
    <w:rsid w:val="00EF456C"/>
    <w:rsid w:val="00EF4715"/>
    <w:rsid w:val="00EF4752"/>
    <w:rsid w:val="00EF4828"/>
    <w:rsid w:val="00EF48B6"/>
    <w:rsid w:val="00EF4D83"/>
    <w:rsid w:val="00EF4E1C"/>
    <w:rsid w:val="00EF4ECE"/>
    <w:rsid w:val="00EF4EEC"/>
    <w:rsid w:val="00EF4F1B"/>
    <w:rsid w:val="00EF4F37"/>
    <w:rsid w:val="00EF4FE0"/>
    <w:rsid w:val="00EF502C"/>
    <w:rsid w:val="00EF5108"/>
    <w:rsid w:val="00EF537E"/>
    <w:rsid w:val="00EF54C6"/>
    <w:rsid w:val="00EF55D3"/>
    <w:rsid w:val="00EF5615"/>
    <w:rsid w:val="00EF56A9"/>
    <w:rsid w:val="00EF5790"/>
    <w:rsid w:val="00EF57CB"/>
    <w:rsid w:val="00EF586A"/>
    <w:rsid w:val="00EF5891"/>
    <w:rsid w:val="00EF596F"/>
    <w:rsid w:val="00EF5AB9"/>
    <w:rsid w:val="00EF5CB6"/>
    <w:rsid w:val="00EF5CC0"/>
    <w:rsid w:val="00EF5F05"/>
    <w:rsid w:val="00EF5F14"/>
    <w:rsid w:val="00EF6011"/>
    <w:rsid w:val="00EF61A0"/>
    <w:rsid w:val="00EF6365"/>
    <w:rsid w:val="00EF6609"/>
    <w:rsid w:val="00EF67DF"/>
    <w:rsid w:val="00EF6804"/>
    <w:rsid w:val="00EF6899"/>
    <w:rsid w:val="00EF697D"/>
    <w:rsid w:val="00EF6A36"/>
    <w:rsid w:val="00EF6C19"/>
    <w:rsid w:val="00EF6C8F"/>
    <w:rsid w:val="00EF6CCE"/>
    <w:rsid w:val="00EF6D46"/>
    <w:rsid w:val="00EF6FA4"/>
    <w:rsid w:val="00EF6FEF"/>
    <w:rsid w:val="00EF7128"/>
    <w:rsid w:val="00EF7202"/>
    <w:rsid w:val="00EF744C"/>
    <w:rsid w:val="00EF74D0"/>
    <w:rsid w:val="00EF7578"/>
    <w:rsid w:val="00EF793C"/>
    <w:rsid w:val="00EF7A34"/>
    <w:rsid w:val="00EF7C4F"/>
    <w:rsid w:val="00EF7D0F"/>
    <w:rsid w:val="00EF7D5E"/>
    <w:rsid w:val="00EF7EE9"/>
    <w:rsid w:val="00F0002A"/>
    <w:rsid w:val="00F0014D"/>
    <w:rsid w:val="00F001C6"/>
    <w:rsid w:val="00F003BC"/>
    <w:rsid w:val="00F00459"/>
    <w:rsid w:val="00F00529"/>
    <w:rsid w:val="00F00620"/>
    <w:rsid w:val="00F006BC"/>
    <w:rsid w:val="00F008FE"/>
    <w:rsid w:val="00F00A3D"/>
    <w:rsid w:val="00F00AD1"/>
    <w:rsid w:val="00F00B65"/>
    <w:rsid w:val="00F00DF7"/>
    <w:rsid w:val="00F0103A"/>
    <w:rsid w:val="00F01633"/>
    <w:rsid w:val="00F0164B"/>
    <w:rsid w:val="00F01655"/>
    <w:rsid w:val="00F01778"/>
    <w:rsid w:val="00F019A0"/>
    <w:rsid w:val="00F01A07"/>
    <w:rsid w:val="00F01A40"/>
    <w:rsid w:val="00F01CF5"/>
    <w:rsid w:val="00F01F0B"/>
    <w:rsid w:val="00F01FA9"/>
    <w:rsid w:val="00F021D9"/>
    <w:rsid w:val="00F0236F"/>
    <w:rsid w:val="00F0242E"/>
    <w:rsid w:val="00F02515"/>
    <w:rsid w:val="00F02584"/>
    <w:rsid w:val="00F02979"/>
    <w:rsid w:val="00F029BF"/>
    <w:rsid w:val="00F02A00"/>
    <w:rsid w:val="00F02AAD"/>
    <w:rsid w:val="00F02AC7"/>
    <w:rsid w:val="00F02B82"/>
    <w:rsid w:val="00F02BAE"/>
    <w:rsid w:val="00F02BE3"/>
    <w:rsid w:val="00F02F83"/>
    <w:rsid w:val="00F02FE3"/>
    <w:rsid w:val="00F030D8"/>
    <w:rsid w:val="00F032AD"/>
    <w:rsid w:val="00F03459"/>
    <w:rsid w:val="00F03577"/>
    <w:rsid w:val="00F0365D"/>
    <w:rsid w:val="00F036C7"/>
    <w:rsid w:val="00F036F0"/>
    <w:rsid w:val="00F03B37"/>
    <w:rsid w:val="00F04268"/>
    <w:rsid w:val="00F0436F"/>
    <w:rsid w:val="00F043FA"/>
    <w:rsid w:val="00F044B1"/>
    <w:rsid w:val="00F046BB"/>
    <w:rsid w:val="00F04AC2"/>
    <w:rsid w:val="00F04BFB"/>
    <w:rsid w:val="00F04C69"/>
    <w:rsid w:val="00F04E72"/>
    <w:rsid w:val="00F051F5"/>
    <w:rsid w:val="00F05323"/>
    <w:rsid w:val="00F05365"/>
    <w:rsid w:val="00F05586"/>
    <w:rsid w:val="00F057F8"/>
    <w:rsid w:val="00F058EB"/>
    <w:rsid w:val="00F059CE"/>
    <w:rsid w:val="00F05A25"/>
    <w:rsid w:val="00F05B1F"/>
    <w:rsid w:val="00F05D58"/>
    <w:rsid w:val="00F05FFB"/>
    <w:rsid w:val="00F06487"/>
    <w:rsid w:val="00F06585"/>
    <w:rsid w:val="00F06635"/>
    <w:rsid w:val="00F066F8"/>
    <w:rsid w:val="00F06722"/>
    <w:rsid w:val="00F06B06"/>
    <w:rsid w:val="00F06C4D"/>
    <w:rsid w:val="00F06C5A"/>
    <w:rsid w:val="00F06CA6"/>
    <w:rsid w:val="00F06ED7"/>
    <w:rsid w:val="00F06F07"/>
    <w:rsid w:val="00F0705C"/>
    <w:rsid w:val="00F07065"/>
    <w:rsid w:val="00F070C2"/>
    <w:rsid w:val="00F070E6"/>
    <w:rsid w:val="00F071A0"/>
    <w:rsid w:val="00F07476"/>
    <w:rsid w:val="00F07527"/>
    <w:rsid w:val="00F0799E"/>
    <w:rsid w:val="00F079D6"/>
    <w:rsid w:val="00F079F3"/>
    <w:rsid w:val="00F07AE0"/>
    <w:rsid w:val="00F07BAE"/>
    <w:rsid w:val="00F07D38"/>
    <w:rsid w:val="00F07D9E"/>
    <w:rsid w:val="00F07F54"/>
    <w:rsid w:val="00F1029A"/>
    <w:rsid w:val="00F103B5"/>
    <w:rsid w:val="00F1049A"/>
    <w:rsid w:val="00F10625"/>
    <w:rsid w:val="00F10740"/>
    <w:rsid w:val="00F107F7"/>
    <w:rsid w:val="00F10B9F"/>
    <w:rsid w:val="00F10C0C"/>
    <w:rsid w:val="00F10C96"/>
    <w:rsid w:val="00F10D24"/>
    <w:rsid w:val="00F10D40"/>
    <w:rsid w:val="00F10E1B"/>
    <w:rsid w:val="00F11028"/>
    <w:rsid w:val="00F1111B"/>
    <w:rsid w:val="00F11131"/>
    <w:rsid w:val="00F11170"/>
    <w:rsid w:val="00F1122E"/>
    <w:rsid w:val="00F112C9"/>
    <w:rsid w:val="00F11368"/>
    <w:rsid w:val="00F113BD"/>
    <w:rsid w:val="00F1147A"/>
    <w:rsid w:val="00F115FE"/>
    <w:rsid w:val="00F1178A"/>
    <w:rsid w:val="00F118CF"/>
    <w:rsid w:val="00F11902"/>
    <w:rsid w:val="00F119A4"/>
    <w:rsid w:val="00F119F6"/>
    <w:rsid w:val="00F11F42"/>
    <w:rsid w:val="00F12115"/>
    <w:rsid w:val="00F1230B"/>
    <w:rsid w:val="00F12439"/>
    <w:rsid w:val="00F12497"/>
    <w:rsid w:val="00F12551"/>
    <w:rsid w:val="00F12632"/>
    <w:rsid w:val="00F12819"/>
    <w:rsid w:val="00F12842"/>
    <w:rsid w:val="00F12898"/>
    <w:rsid w:val="00F12A7E"/>
    <w:rsid w:val="00F12B67"/>
    <w:rsid w:val="00F12D10"/>
    <w:rsid w:val="00F12D4B"/>
    <w:rsid w:val="00F12DAD"/>
    <w:rsid w:val="00F12F05"/>
    <w:rsid w:val="00F12F6E"/>
    <w:rsid w:val="00F130A0"/>
    <w:rsid w:val="00F131DD"/>
    <w:rsid w:val="00F13694"/>
    <w:rsid w:val="00F1375A"/>
    <w:rsid w:val="00F13E3A"/>
    <w:rsid w:val="00F14006"/>
    <w:rsid w:val="00F1402A"/>
    <w:rsid w:val="00F1413B"/>
    <w:rsid w:val="00F1418F"/>
    <w:rsid w:val="00F141FA"/>
    <w:rsid w:val="00F14561"/>
    <w:rsid w:val="00F145D6"/>
    <w:rsid w:val="00F148FF"/>
    <w:rsid w:val="00F149AB"/>
    <w:rsid w:val="00F149B9"/>
    <w:rsid w:val="00F14B99"/>
    <w:rsid w:val="00F14C1A"/>
    <w:rsid w:val="00F14D08"/>
    <w:rsid w:val="00F14ECE"/>
    <w:rsid w:val="00F150B5"/>
    <w:rsid w:val="00F151BF"/>
    <w:rsid w:val="00F1528E"/>
    <w:rsid w:val="00F152DF"/>
    <w:rsid w:val="00F1533D"/>
    <w:rsid w:val="00F155E8"/>
    <w:rsid w:val="00F15777"/>
    <w:rsid w:val="00F15884"/>
    <w:rsid w:val="00F15904"/>
    <w:rsid w:val="00F15986"/>
    <w:rsid w:val="00F159FD"/>
    <w:rsid w:val="00F15A5F"/>
    <w:rsid w:val="00F15BF5"/>
    <w:rsid w:val="00F15D8A"/>
    <w:rsid w:val="00F15D8E"/>
    <w:rsid w:val="00F16193"/>
    <w:rsid w:val="00F1620F"/>
    <w:rsid w:val="00F162BE"/>
    <w:rsid w:val="00F164BB"/>
    <w:rsid w:val="00F165F2"/>
    <w:rsid w:val="00F16776"/>
    <w:rsid w:val="00F16810"/>
    <w:rsid w:val="00F169AE"/>
    <w:rsid w:val="00F169E2"/>
    <w:rsid w:val="00F16AC7"/>
    <w:rsid w:val="00F16C7F"/>
    <w:rsid w:val="00F16DA9"/>
    <w:rsid w:val="00F16DE7"/>
    <w:rsid w:val="00F171C4"/>
    <w:rsid w:val="00F17238"/>
    <w:rsid w:val="00F17285"/>
    <w:rsid w:val="00F173E3"/>
    <w:rsid w:val="00F17423"/>
    <w:rsid w:val="00F176DA"/>
    <w:rsid w:val="00F1783B"/>
    <w:rsid w:val="00F17BEA"/>
    <w:rsid w:val="00F17CC1"/>
    <w:rsid w:val="00F17D8C"/>
    <w:rsid w:val="00F17DAD"/>
    <w:rsid w:val="00F20647"/>
    <w:rsid w:val="00F2072B"/>
    <w:rsid w:val="00F207BB"/>
    <w:rsid w:val="00F20A52"/>
    <w:rsid w:val="00F20A5D"/>
    <w:rsid w:val="00F20E2D"/>
    <w:rsid w:val="00F20E70"/>
    <w:rsid w:val="00F20EAA"/>
    <w:rsid w:val="00F20F38"/>
    <w:rsid w:val="00F20F76"/>
    <w:rsid w:val="00F213F6"/>
    <w:rsid w:val="00F2150E"/>
    <w:rsid w:val="00F215B3"/>
    <w:rsid w:val="00F21603"/>
    <w:rsid w:val="00F219CE"/>
    <w:rsid w:val="00F21D99"/>
    <w:rsid w:val="00F21F5C"/>
    <w:rsid w:val="00F22053"/>
    <w:rsid w:val="00F221A1"/>
    <w:rsid w:val="00F22222"/>
    <w:rsid w:val="00F22692"/>
    <w:rsid w:val="00F226E3"/>
    <w:rsid w:val="00F22877"/>
    <w:rsid w:val="00F228A9"/>
    <w:rsid w:val="00F2292F"/>
    <w:rsid w:val="00F2295F"/>
    <w:rsid w:val="00F22C5D"/>
    <w:rsid w:val="00F22F04"/>
    <w:rsid w:val="00F23186"/>
    <w:rsid w:val="00F2387A"/>
    <w:rsid w:val="00F23AD8"/>
    <w:rsid w:val="00F23D60"/>
    <w:rsid w:val="00F23DE6"/>
    <w:rsid w:val="00F23DF5"/>
    <w:rsid w:val="00F23E48"/>
    <w:rsid w:val="00F2411C"/>
    <w:rsid w:val="00F241BE"/>
    <w:rsid w:val="00F24204"/>
    <w:rsid w:val="00F24282"/>
    <w:rsid w:val="00F24448"/>
    <w:rsid w:val="00F244BC"/>
    <w:rsid w:val="00F24512"/>
    <w:rsid w:val="00F24563"/>
    <w:rsid w:val="00F24C18"/>
    <w:rsid w:val="00F24DDD"/>
    <w:rsid w:val="00F25069"/>
    <w:rsid w:val="00F250F1"/>
    <w:rsid w:val="00F25131"/>
    <w:rsid w:val="00F25196"/>
    <w:rsid w:val="00F25249"/>
    <w:rsid w:val="00F252FD"/>
    <w:rsid w:val="00F256A1"/>
    <w:rsid w:val="00F256F6"/>
    <w:rsid w:val="00F25935"/>
    <w:rsid w:val="00F25AB0"/>
    <w:rsid w:val="00F25BED"/>
    <w:rsid w:val="00F25C20"/>
    <w:rsid w:val="00F25DFB"/>
    <w:rsid w:val="00F25EBC"/>
    <w:rsid w:val="00F25EC2"/>
    <w:rsid w:val="00F260CA"/>
    <w:rsid w:val="00F2617C"/>
    <w:rsid w:val="00F2626C"/>
    <w:rsid w:val="00F262B5"/>
    <w:rsid w:val="00F2661E"/>
    <w:rsid w:val="00F266E4"/>
    <w:rsid w:val="00F26875"/>
    <w:rsid w:val="00F269D4"/>
    <w:rsid w:val="00F26B56"/>
    <w:rsid w:val="00F26F14"/>
    <w:rsid w:val="00F2709F"/>
    <w:rsid w:val="00F2742C"/>
    <w:rsid w:val="00F27634"/>
    <w:rsid w:val="00F2775E"/>
    <w:rsid w:val="00F27A59"/>
    <w:rsid w:val="00F27B11"/>
    <w:rsid w:val="00F27C3B"/>
    <w:rsid w:val="00F27F81"/>
    <w:rsid w:val="00F30591"/>
    <w:rsid w:val="00F30599"/>
    <w:rsid w:val="00F30631"/>
    <w:rsid w:val="00F306BA"/>
    <w:rsid w:val="00F308D5"/>
    <w:rsid w:val="00F30AC7"/>
    <w:rsid w:val="00F30CC1"/>
    <w:rsid w:val="00F30DEC"/>
    <w:rsid w:val="00F30E77"/>
    <w:rsid w:val="00F30EC8"/>
    <w:rsid w:val="00F30F43"/>
    <w:rsid w:val="00F3109E"/>
    <w:rsid w:val="00F3123E"/>
    <w:rsid w:val="00F312B3"/>
    <w:rsid w:val="00F3133B"/>
    <w:rsid w:val="00F314C1"/>
    <w:rsid w:val="00F31A65"/>
    <w:rsid w:val="00F31A69"/>
    <w:rsid w:val="00F31BF7"/>
    <w:rsid w:val="00F31DC7"/>
    <w:rsid w:val="00F31F1C"/>
    <w:rsid w:val="00F31FE6"/>
    <w:rsid w:val="00F32413"/>
    <w:rsid w:val="00F3266B"/>
    <w:rsid w:val="00F326E6"/>
    <w:rsid w:val="00F3278B"/>
    <w:rsid w:val="00F3297B"/>
    <w:rsid w:val="00F32C88"/>
    <w:rsid w:val="00F32D47"/>
    <w:rsid w:val="00F32D5F"/>
    <w:rsid w:val="00F32DF4"/>
    <w:rsid w:val="00F33376"/>
    <w:rsid w:val="00F3377C"/>
    <w:rsid w:val="00F33966"/>
    <w:rsid w:val="00F33B50"/>
    <w:rsid w:val="00F33C50"/>
    <w:rsid w:val="00F33C8E"/>
    <w:rsid w:val="00F33DE7"/>
    <w:rsid w:val="00F33F74"/>
    <w:rsid w:val="00F34074"/>
    <w:rsid w:val="00F34194"/>
    <w:rsid w:val="00F342B5"/>
    <w:rsid w:val="00F34469"/>
    <w:rsid w:val="00F3450D"/>
    <w:rsid w:val="00F34558"/>
    <w:rsid w:val="00F347ED"/>
    <w:rsid w:val="00F349AA"/>
    <w:rsid w:val="00F349EE"/>
    <w:rsid w:val="00F34A7F"/>
    <w:rsid w:val="00F34B10"/>
    <w:rsid w:val="00F34C29"/>
    <w:rsid w:val="00F34F1E"/>
    <w:rsid w:val="00F34F35"/>
    <w:rsid w:val="00F35037"/>
    <w:rsid w:val="00F350E5"/>
    <w:rsid w:val="00F351C7"/>
    <w:rsid w:val="00F3523C"/>
    <w:rsid w:val="00F35588"/>
    <w:rsid w:val="00F357CE"/>
    <w:rsid w:val="00F35926"/>
    <w:rsid w:val="00F35AB1"/>
    <w:rsid w:val="00F35C34"/>
    <w:rsid w:val="00F35F70"/>
    <w:rsid w:val="00F3606C"/>
    <w:rsid w:val="00F3640D"/>
    <w:rsid w:val="00F36579"/>
    <w:rsid w:val="00F366CB"/>
    <w:rsid w:val="00F366FE"/>
    <w:rsid w:val="00F36750"/>
    <w:rsid w:val="00F367BC"/>
    <w:rsid w:val="00F36850"/>
    <w:rsid w:val="00F3692D"/>
    <w:rsid w:val="00F36A1D"/>
    <w:rsid w:val="00F36B2E"/>
    <w:rsid w:val="00F36BCA"/>
    <w:rsid w:val="00F36D03"/>
    <w:rsid w:val="00F36DD8"/>
    <w:rsid w:val="00F36F26"/>
    <w:rsid w:val="00F37011"/>
    <w:rsid w:val="00F37059"/>
    <w:rsid w:val="00F37066"/>
    <w:rsid w:val="00F37279"/>
    <w:rsid w:val="00F37299"/>
    <w:rsid w:val="00F376AA"/>
    <w:rsid w:val="00F37AEE"/>
    <w:rsid w:val="00F37DB8"/>
    <w:rsid w:val="00F37DFA"/>
    <w:rsid w:val="00F37E0D"/>
    <w:rsid w:val="00F37F40"/>
    <w:rsid w:val="00F4009E"/>
    <w:rsid w:val="00F40184"/>
    <w:rsid w:val="00F4019E"/>
    <w:rsid w:val="00F40276"/>
    <w:rsid w:val="00F40392"/>
    <w:rsid w:val="00F403A5"/>
    <w:rsid w:val="00F405B1"/>
    <w:rsid w:val="00F407B5"/>
    <w:rsid w:val="00F407C7"/>
    <w:rsid w:val="00F40877"/>
    <w:rsid w:val="00F408CA"/>
    <w:rsid w:val="00F40A3D"/>
    <w:rsid w:val="00F40AFA"/>
    <w:rsid w:val="00F40C04"/>
    <w:rsid w:val="00F40C25"/>
    <w:rsid w:val="00F40F11"/>
    <w:rsid w:val="00F41175"/>
    <w:rsid w:val="00F41216"/>
    <w:rsid w:val="00F4152C"/>
    <w:rsid w:val="00F41565"/>
    <w:rsid w:val="00F415B7"/>
    <w:rsid w:val="00F41606"/>
    <w:rsid w:val="00F41615"/>
    <w:rsid w:val="00F4163D"/>
    <w:rsid w:val="00F416A4"/>
    <w:rsid w:val="00F417F1"/>
    <w:rsid w:val="00F41A41"/>
    <w:rsid w:val="00F41BE6"/>
    <w:rsid w:val="00F41D1D"/>
    <w:rsid w:val="00F41EF0"/>
    <w:rsid w:val="00F4234D"/>
    <w:rsid w:val="00F42457"/>
    <w:rsid w:val="00F42540"/>
    <w:rsid w:val="00F428C8"/>
    <w:rsid w:val="00F42961"/>
    <w:rsid w:val="00F429C1"/>
    <w:rsid w:val="00F429F5"/>
    <w:rsid w:val="00F42AC1"/>
    <w:rsid w:val="00F42D4B"/>
    <w:rsid w:val="00F42D69"/>
    <w:rsid w:val="00F43015"/>
    <w:rsid w:val="00F430CE"/>
    <w:rsid w:val="00F43342"/>
    <w:rsid w:val="00F43A6C"/>
    <w:rsid w:val="00F43B27"/>
    <w:rsid w:val="00F43C62"/>
    <w:rsid w:val="00F43C7D"/>
    <w:rsid w:val="00F43EEB"/>
    <w:rsid w:val="00F43F7A"/>
    <w:rsid w:val="00F440FE"/>
    <w:rsid w:val="00F44459"/>
    <w:rsid w:val="00F445E8"/>
    <w:rsid w:val="00F447D6"/>
    <w:rsid w:val="00F447F6"/>
    <w:rsid w:val="00F44884"/>
    <w:rsid w:val="00F44B50"/>
    <w:rsid w:val="00F44B58"/>
    <w:rsid w:val="00F44CC6"/>
    <w:rsid w:val="00F44DAA"/>
    <w:rsid w:val="00F44F0D"/>
    <w:rsid w:val="00F44F4A"/>
    <w:rsid w:val="00F44F6F"/>
    <w:rsid w:val="00F44FDC"/>
    <w:rsid w:val="00F4501F"/>
    <w:rsid w:val="00F4506E"/>
    <w:rsid w:val="00F4506F"/>
    <w:rsid w:val="00F4511A"/>
    <w:rsid w:val="00F45136"/>
    <w:rsid w:val="00F452B3"/>
    <w:rsid w:val="00F452CC"/>
    <w:rsid w:val="00F45460"/>
    <w:rsid w:val="00F45469"/>
    <w:rsid w:val="00F45918"/>
    <w:rsid w:val="00F45E5D"/>
    <w:rsid w:val="00F45F29"/>
    <w:rsid w:val="00F4602A"/>
    <w:rsid w:val="00F461D0"/>
    <w:rsid w:val="00F463B0"/>
    <w:rsid w:val="00F46605"/>
    <w:rsid w:val="00F468BE"/>
    <w:rsid w:val="00F469A1"/>
    <w:rsid w:val="00F46A27"/>
    <w:rsid w:val="00F46B2E"/>
    <w:rsid w:val="00F46D17"/>
    <w:rsid w:val="00F46E45"/>
    <w:rsid w:val="00F46F20"/>
    <w:rsid w:val="00F470B3"/>
    <w:rsid w:val="00F472BB"/>
    <w:rsid w:val="00F472C0"/>
    <w:rsid w:val="00F472D3"/>
    <w:rsid w:val="00F4733F"/>
    <w:rsid w:val="00F4741E"/>
    <w:rsid w:val="00F474B3"/>
    <w:rsid w:val="00F476B1"/>
    <w:rsid w:val="00F47779"/>
    <w:rsid w:val="00F47793"/>
    <w:rsid w:val="00F47B28"/>
    <w:rsid w:val="00F502E4"/>
    <w:rsid w:val="00F503D0"/>
    <w:rsid w:val="00F5070F"/>
    <w:rsid w:val="00F50993"/>
    <w:rsid w:val="00F50A85"/>
    <w:rsid w:val="00F50AB4"/>
    <w:rsid w:val="00F50CFA"/>
    <w:rsid w:val="00F50E8B"/>
    <w:rsid w:val="00F51083"/>
    <w:rsid w:val="00F5116E"/>
    <w:rsid w:val="00F5119B"/>
    <w:rsid w:val="00F511C1"/>
    <w:rsid w:val="00F5143B"/>
    <w:rsid w:val="00F514E8"/>
    <w:rsid w:val="00F51790"/>
    <w:rsid w:val="00F517D0"/>
    <w:rsid w:val="00F518A6"/>
    <w:rsid w:val="00F51950"/>
    <w:rsid w:val="00F51999"/>
    <w:rsid w:val="00F51A91"/>
    <w:rsid w:val="00F51AFF"/>
    <w:rsid w:val="00F51B5D"/>
    <w:rsid w:val="00F51C14"/>
    <w:rsid w:val="00F51C43"/>
    <w:rsid w:val="00F51DA5"/>
    <w:rsid w:val="00F51E0B"/>
    <w:rsid w:val="00F51F97"/>
    <w:rsid w:val="00F52016"/>
    <w:rsid w:val="00F523FC"/>
    <w:rsid w:val="00F52807"/>
    <w:rsid w:val="00F52A98"/>
    <w:rsid w:val="00F52C64"/>
    <w:rsid w:val="00F52CA7"/>
    <w:rsid w:val="00F52E37"/>
    <w:rsid w:val="00F52E6E"/>
    <w:rsid w:val="00F52EEB"/>
    <w:rsid w:val="00F530C3"/>
    <w:rsid w:val="00F53170"/>
    <w:rsid w:val="00F532B5"/>
    <w:rsid w:val="00F535E2"/>
    <w:rsid w:val="00F53715"/>
    <w:rsid w:val="00F5377C"/>
    <w:rsid w:val="00F5383D"/>
    <w:rsid w:val="00F538D6"/>
    <w:rsid w:val="00F53AD7"/>
    <w:rsid w:val="00F53B63"/>
    <w:rsid w:val="00F53D70"/>
    <w:rsid w:val="00F53E02"/>
    <w:rsid w:val="00F54161"/>
    <w:rsid w:val="00F54423"/>
    <w:rsid w:val="00F54645"/>
    <w:rsid w:val="00F5488B"/>
    <w:rsid w:val="00F548B6"/>
    <w:rsid w:val="00F54A8A"/>
    <w:rsid w:val="00F54C68"/>
    <w:rsid w:val="00F54E3C"/>
    <w:rsid w:val="00F54E8C"/>
    <w:rsid w:val="00F54FCC"/>
    <w:rsid w:val="00F55002"/>
    <w:rsid w:val="00F55040"/>
    <w:rsid w:val="00F5513B"/>
    <w:rsid w:val="00F55182"/>
    <w:rsid w:val="00F5559C"/>
    <w:rsid w:val="00F557C0"/>
    <w:rsid w:val="00F55865"/>
    <w:rsid w:val="00F55A13"/>
    <w:rsid w:val="00F55AC8"/>
    <w:rsid w:val="00F55AFA"/>
    <w:rsid w:val="00F55DF1"/>
    <w:rsid w:val="00F55F0E"/>
    <w:rsid w:val="00F56100"/>
    <w:rsid w:val="00F5628B"/>
    <w:rsid w:val="00F56412"/>
    <w:rsid w:val="00F564CC"/>
    <w:rsid w:val="00F56584"/>
    <w:rsid w:val="00F567D8"/>
    <w:rsid w:val="00F56824"/>
    <w:rsid w:val="00F568AE"/>
    <w:rsid w:val="00F568D6"/>
    <w:rsid w:val="00F568DF"/>
    <w:rsid w:val="00F56A91"/>
    <w:rsid w:val="00F56B97"/>
    <w:rsid w:val="00F56BCF"/>
    <w:rsid w:val="00F56BE8"/>
    <w:rsid w:val="00F56CAE"/>
    <w:rsid w:val="00F56D38"/>
    <w:rsid w:val="00F57075"/>
    <w:rsid w:val="00F570E6"/>
    <w:rsid w:val="00F573A6"/>
    <w:rsid w:val="00F57407"/>
    <w:rsid w:val="00F57BBB"/>
    <w:rsid w:val="00F57D36"/>
    <w:rsid w:val="00F60253"/>
    <w:rsid w:val="00F6029A"/>
    <w:rsid w:val="00F602E5"/>
    <w:rsid w:val="00F6044B"/>
    <w:rsid w:val="00F60521"/>
    <w:rsid w:val="00F6058F"/>
    <w:rsid w:val="00F6062C"/>
    <w:rsid w:val="00F606CE"/>
    <w:rsid w:val="00F60987"/>
    <w:rsid w:val="00F609E2"/>
    <w:rsid w:val="00F60A5E"/>
    <w:rsid w:val="00F60BFF"/>
    <w:rsid w:val="00F60EB8"/>
    <w:rsid w:val="00F60F81"/>
    <w:rsid w:val="00F6103B"/>
    <w:rsid w:val="00F6110E"/>
    <w:rsid w:val="00F6114F"/>
    <w:rsid w:val="00F6117F"/>
    <w:rsid w:val="00F6133B"/>
    <w:rsid w:val="00F613C3"/>
    <w:rsid w:val="00F614C1"/>
    <w:rsid w:val="00F615E5"/>
    <w:rsid w:val="00F61834"/>
    <w:rsid w:val="00F618E4"/>
    <w:rsid w:val="00F61A23"/>
    <w:rsid w:val="00F61AF4"/>
    <w:rsid w:val="00F61F3D"/>
    <w:rsid w:val="00F621AF"/>
    <w:rsid w:val="00F621B2"/>
    <w:rsid w:val="00F621C5"/>
    <w:rsid w:val="00F624DF"/>
    <w:rsid w:val="00F6250D"/>
    <w:rsid w:val="00F62622"/>
    <w:rsid w:val="00F626CC"/>
    <w:rsid w:val="00F62820"/>
    <w:rsid w:val="00F62BEC"/>
    <w:rsid w:val="00F62C72"/>
    <w:rsid w:val="00F62D45"/>
    <w:rsid w:val="00F62D51"/>
    <w:rsid w:val="00F630B9"/>
    <w:rsid w:val="00F635D8"/>
    <w:rsid w:val="00F636A8"/>
    <w:rsid w:val="00F6376D"/>
    <w:rsid w:val="00F63806"/>
    <w:rsid w:val="00F638B3"/>
    <w:rsid w:val="00F63AA7"/>
    <w:rsid w:val="00F63AB7"/>
    <w:rsid w:val="00F63CDB"/>
    <w:rsid w:val="00F63D25"/>
    <w:rsid w:val="00F63DDF"/>
    <w:rsid w:val="00F640F8"/>
    <w:rsid w:val="00F64321"/>
    <w:rsid w:val="00F64347"/>
    <w:rsid w:val="00F644BA"/>
    <w:rsid w:val="00F644CE"/>
    <w:rsid w:val="00F64713"/>
    <w:rsid w:val="00F64810"/>
    <w:rsid w:val="00F64A5C"/>
    <w:rsid w:val="00F64D53"/>
    <w:rsid w:val="00F64D7F"/>
    <w:rsid w:val="00F64F1F"/>
    <w:rsid w:val="00F64F83"/>
    <w:rsid w:val="00F64FBA"/>
    <w:rsid w:val="00F650E0"/>
    <w:rsid w:val="00F65198"/>
    <w:rsid w:val="00F652B5"/>
    <w:rsid w:val="00F6536B"/>
    <w:rsid w:val="00F6547C"/>
    <w:rsid w:val="00F65520"/>
    <w:rsid w:val="00F65816"/>
    <w:rsid w:val="00F65830"/>
    <w:rsid w:val="00F6588B"/>
    <w:rsid w:val="00F65B89"/>
    <w:rsid w:val="00F6608C"/>
    <w:rsid w:val="00F6631F"/>
    <w:rsid w:val="00F6641B"/>
    <w:rsid w:val="00F6658B"/>
    <w:rsid w:val="00F66723"/>
    <w:rsid w:val="00F6672C"/>
    <w:rsid w:val="00F6673D"/>
    <w:rsid w:val="00F66797"/>
    <w:rsid w:val="00F66A31"/>
    <w:rsid w:val="00F66A42"/>
    <w:rsid w:val="00F66BFB"/>
    <w:rsid w:val="00F66FAF"/>
    <w:rsid w:val="00F674F4"/>
    <w:rsid w:val="00F677F1"/>
    <w:rsid w:val="00F678B9"/>
    <w:rsid w:val="00F67D30"/>
    <w:rsid w:val="00F67DBA"/>
    <w:rsid w:val="00F67EC6"/>
    <w:rsid w:val="00F67EE5"/>
    <w:rsid w:val="00F70160"/>
    <w:rsid w:val="00F701F7"/>
    <w:rsid w:val="00F702D3"/>
    <w:rsid w:val="00F703D9"/>
    <w:rsid w:val="00F70712"/>
    <w:rsid w:val="00F70732"/>
    <w:rsid w:val="00F707EA"/>
    <w:rsid w:val="00F7084F"/>
    <w:rsid w:val="00F7087D"/>
    <w:rsid w:val="00F70A38"/>
    <w:rsid w:val="00F70AB3"/>
    <w:rsid w:val="00F70B00"/>
    <w:rsid w:val="00F70BBE"/>
    <w:rsid w:val="00F711DC"/>
    <w:rsid w:val="00F7172C"/>
    <w:rsid w:val="00F71754"/>
    <w:rsid w:val="00F7189A"/>
    <w:rsid w:val="00F718E4"/>
    <w:rsid w:val="00F71A16"/>
    <w:rsid w:val="00F71B74"/>
    <w:rsid w:val="00F71BC4"/>
    <w:rsid w:val="00F71C3A"/>
    <w:rsid w:val="00F71C75"/>
    <w:rsid w:val="00F71CF1"/>
    <w:rsid w:val="00F71D35"/>
    <w:rsid w:val="00F71D3C"/>
    <w:rsid w:val="00F71EC9"/>
    <w:rsid w:val="00F720B3"/>
    <w:rsid w:val="00F7219F"/>
    <w:rsid w:val="00F721D5"/>
    <w:rsid w:val="00F726C2"/>
    <w:rsid w:val="00F727DD"/>
    <w:rsid w:val="00F72A59"/>
    <w:rsid w:val="00F72A9B"/>
    <w:rsid w:val="00F72B1E"/>
    <w:rsid w:val="00F72F0B"/>
    <w:rsid w:val="00F73168"/>
    <w:rsid w:val="00F73185"/>
    <w:rsid w:val="00F73927"/>
    <w:rsid w:val="00F73993"/>
    <w:rsid w:val="00F73B4A"/>
    <w:rsid w:val="00F73B9C"/>
    <w:rsid w:val="00F73BFC"/>
    <w:rsid w:val="00F73D1A"/>
    <w:rsid w:val="00F73D85"/>
    <w:rsid w:val="00F73EA6"/>
    <w:rsid w:val="00F73FD9"/>
    <w:rsid w:val="00F74111"/>
    <w:rsid w:val="00F74784"/>
    <w:rsid w:val="00F74793"/>
    <w:rsid w:val="00F74B6C"/>
    <w:rsid w:val="00F74E81"/>
    <w:rsid w:val="00F74E95"/>
    <w:rsid w:val="00F7503A"/>
    <w:rsid w:val="00F753B5"/>
    <w:rsid w:val="00F755EE"/>
    <w:rsid w:val="00F758CE"/>
    <w:rsid w:val="00F758EB"/>
    <w:rsid w:val="00F75999"/>
    <w:rsid w:val="00F75ABB"/>
    <w:rsid w:val="00F75B48"/>
    <w:rsid w:val="00F75BF2"/>
    <w:rsid w:val="00F75C2F"/>
    <w:rsid w:val="00F75D3A"/>
    <w:rsid w:val="00F75E28"/>
    <w:rsid w:val="00F7618F"/>
    <w:rsid w:val="00F7621F"/>
    <w:rsid w:val="00F762A5"/>
    <w:rsid w:val="00F765D0"/>
    <w:rsid w:val="00F7685B"/>
    <w:rsid w:val="00F768B4"/>
    <w:rsid w:val="00F769A4"/>
    <w:rsid w:val="00F76A61"/>
    <w:rsid w:val="00F76B35"/>
    <w:rsid w:val="00F76B7A"/>
    <w:rsid w:val="00F7705E"/>
    <w:rsid w:val="00F77152"/>
    <w:rsid w:val="00F7729D"/>
    <w:rsid w:val="00F77437"/>
    <w:rsid w:val="00F777A6"/>
    <w:rsid w:val="00F77DC0"/>
    <w:rsid w:val="00F77DC9"/>
    <w:rsid w:val="00F77E0E"/>
    <w:rsid w:val="00F77EF5"/>
    <w:rsid w:val="00F8009C"/>
    <w:rsid w:val="00F800D3"/>
    <w:rsid w:val="00F800EC"/>
    <w:rsid w:val="00F802B1"/>
    <w:rsid w:val="00F80540"/>
    <w:rsid w:val="00F805D6"/>
    <w:rsid w:val="00F8062D"/>
    <w:rsid w:val="00F80C0A"/>
    <w:rsid w:val="00F80F7F"/>
    <w:rsid w:val="00F80F94"/>
    <w:rsid w:val="00F81077"/>
    <w:rsid w:val="00F8169D"/>
    <w:rsid w:val="00F8184E"/>
    <w:rsid w:val="00F81AB5"/>
    <w:rsid w:val="00F81AC0"/>
    <w:rsid w:val="00F81CE0"/>
    <w:rsid w:val="00F81D4E"/>
    <w:rsid w:val="00F8212B"/>
    <w:rsid w:val="00F82455"/>
    <w:rsid w:val="00F825AE"/>
    <w:rsid w:val="00F8268F"/>
    <w:rsid w:val="00F829A3"/>
    <w:rsid w:val="00F82A8F"/>
    <w:rsid w:val="00F82B20"/>
    <w:rsid w:val="00F82CCD"/>
    <w:rsid w:val="00F82DEF"/>
    <w:rsid w:val="00F82E70"/>
    <w:rsid w:val="00F82F55"/>
    <w:rsid w:val="00F83054"/>
    <w:rsid w:val="00F83071"/>
    <w:rsid w:val="00F83155"/>
    <w:rsid w:val="00F833C0"/>
    <w:rsid w:val="00F833DA"/>
    <w:rsid w:val="00F8364D"/>
    <w:rsid w:val="00F8370A"/>
    <w:rsid w:val="00F83721"/>
    <w:rsid w:val="00F83946"/>
    <w:rsid w:val="00F83C78"/>
    <w:rsid w:val="00F83C87"/>
    <w:rsid w:val="00F83E85"/>
    <w:rsid w:val="00F83F3F"/>
    <w:rsid w:val="00F840DD"/>
    <w:rsid w:val="00F84183"/>
    <w:rsid w:val="00F84207"/>
    <w:rsid w:val="00F84383"/>
    <w:rsid w:val="00F843DB"/>
    <w:rsid w:val="00F848D8"/>
    <w:rsid w:val="00F84956"/>
    <w:rsid w:val="00F84C6E"/>
    <w:rsid w:val="00F84C7F"/>
    <w:rsid w:val="00F84D26"/>
    <w:rsid w:val="00F84E0D"/>
    <w:rsid w:val="00F85089"/>
    <w:rsid w:val="00F8523D"/>
    <w:rsid w:val="00F85434"/>
    <w:rsid w:val="00F854E7"/>
    <w:rsid w:val="00F8555E"/>
    <w:rsid w:val="00F8572D"/>
    <w:rsid w:val="00F857A7"/>
    <w:rsid w:val="00F85825"/>
    <w:rsid w:val="00F858DA"/>
    <w:rsid w:val="00F85AB6"/>
    <w:rsid w:val="00F85CF1"/>
    <w:rsid w:val="00F85F8D"/>
    <w:rsid w:val="00F8652C"/>
    <w:rsid w:val="00F866F4"/>
    <w:rsid w:val="00F86833"/>
    <w:rsid w:val="00F869FA"/>
    <w:rsid w:val="00F86B68"/>
    <w:rsid w:val="00F86D1D"/>
    <w:rsid w:val="00F86E77"/>
    <w:rsid w:val="00F86FE0"/>
    <w:rsid w:val="00F8719D"/>
    <w:rsid w:val="00F874D6"/>
    <w:rsid w:val="00F876C9"/>
    <w:rsid w:val="00F87A1F"/>
    <w:rsid w:val="00F87A33"/>
    <w:rsid w:val="00F87BC5"/>
    <w:rsid w:val="00F87CC2"/>
    <w:rsid w:val="00F87D8A"/>
    <w:rsid w:val="00F87E28"/>
    <w:rsid w:val="00F90038"/>
    <w:rsid w:val="00F901DD"/>
    <w:rsid w:val="00F902A1"/>
    <w:rsid w:val="00F903B6"/>
    <w:rsid w:val="00F9042C"/>
    <w:rsid w:val="00F90500"/>
    <w:rsid w:val="00F90509"/>
    <w:rsid w:val="00F905FD"/>
    <w:rsid w:val="00F907D3"/>
    <w:rsid w:val="00F9088A"/>
    <w:rsid w:val="00F90AF1"/>
    <w:rsid w:val="00F90BC6"/>
    <w:rsid w:val="00F90ECC"/>
    <w:rsid w:val="00F90F0D"/>
    <w:rsid w:val="00F91110"/>
    <w:rsid w:val="00F9119A"/>
    <w:rsid w:val="00F912E2"/>
    <w:rsid w:val="00F913DC"/>
    <w:rsid w:val="00F91661"/>
    <w:rsid w:val="00F9169A"/>
    <w:rsid w:val="00F916F3"/>
    <w:rsid w:val="00F91918"/>
    <w:rsid w:val="00F91A9B"/>
    <w:rsid w:val="00F91DA3"/>
    <w:rsid w:val="00F91F1A"/>
    <w:rsid w:val="00F921EA"/>
    <w:rsid w:val="00F9229C"/>
    <w:rsid w:val="00F922C1"/>
    <w:rsid w:val="00F922C8"/>
    <w:rsid w:val="00F92637"/>
    <w:rsid w:val="00F92895"/>
    <w:rsid w:val="00F9289C"/>
    <w:rsid w:val="00F92901"/>
    <w:rsid w:val="00F92929"/>
    <w:rsid w:val="00F92983"/>
    <w:rsid w:val="00F929B6"/>
    <w:rsid w:val="00F929C3"/>
    <w:rsid w:val="00F92B60"/>
    <w:rsid w:val="00F92B84"/>
    <w:rsid w:val="00F92BDE"/>
    <w:rsid w:val="00F93183"/>
    <w:rsid w:val="00F93195"/>
    <w:rsid w:val="00F93542"/>
    <w:rsid w:val="00F9366B"/>
    <w:rsid w:val="00F93675"/>
    <w:rsid w:val="00F938F4"/>
    <w:rsid w:val="00F93B31"/>
    <w:rsid w:val="00F93CCC"/>
    <w:rsid w:val="00F93DDB"/>
    <w:rsid w:val="00F93ED2"/>
    <w:rsid w:val="00F940BD"/>
    <w:rsid w:val="00F9421F"/>
    <w:rsid w:val="00F9424E"/>
    <w:rsid w:val="00F9434A"/>
    <w:rsid w:val="00F943E7"/>
    <w:rsid w:val="00F945A5"/>
    <w:rsid w:val="00F946BD"/>
    <w:rsid w:val="00F94920"/>
    <w:rsid w:val="00F949C8"/>
    <w:rsid w:val="00F94BA1"/>
    <w:rsid w:val="00F94BC2"/>
    <w:rsid w:val="00F94CA7"/>
    <w:rsid w:val="00F94CAD"/>
    <w:rsid w:val="00F94D64"/>
    <w:rsid w:val="00F94E1B"/>
    <w:rsid w:val="00F94EC6"/>
    <w:rsid w:val="00F94FD7"/>
    <w:rsid w:val="00F952EE"/>
    <w:rsid w:val="00F953EA"/>
    <w:rsid w:val="00F95512"/>
    <w:rsid w:val="00F95606"/>
    <w:rsid w:val="00F957BA"/>
    <w:rsid w:val="00F95A98"/>
    <w:rsid w:val="00F95B62"/>
    <w:rsid w:val="00F95B86"/>
    <w:rsid w:val="00F95C48"/>
    <w:rsid w:val="00F95CB2"/>
    <w:rsid w:val="00F95D18"/>
    <w:rsid w:val="00F963B4"/>
    <w:rsid w:val="00F9646C"/>
    <w:rsid w:val="00F96567"/>
    <w:rsid w:val="00F965D1"/>
    <w:rsid w:val="00F96651"/>
    <w:rsid w:val="00F96761"/>
    <w:rsid w:val="00F968E8"/>
    <w:rsid w:val="00F96908"/>
    <w:rsid w:val="00F96A83"/>
    <w:rsid w:val="00F96D7C"/>
    <w:rsid w:val="00F96DE7"/>
    <w:rsid w:val="00F96E05"/>
    <w:rsid w:val="00F96F76"/>
    <w:rsid w:val="00F97206"/>
    <w:rsid w:val="00F972BA"/>
    <w:rsid w:val="00F97395"/>
    <w:rsid w:val="00F975E2"/>
    <w:rsid w:val="00F97850"/>
    <w:rsid w:val="00F9785C"/>
    <w:rsid w:val="00F97BB4"/>
    <w:rsid w:val="00F97BE7"/>
    <w:rsid w:val="00F97C64"/>
    <w:rsid w:val="00F97E41"/>
    <w:rsid w:val="00F97ECA"/>
    <w:rsid w:val="00F97F19"/>
    <w:rsid w:val="00F97F61"/>
    <w:rsid w:val="00FA01E8"/>
    <w:rsid w:val="00FA0567"/>
    <w:rsid w:val="00FA059E"/>
    <w:rsid w:val="00FA0828"/>
    <w:rsid w:val="00FA0838"/>
    <w:rsid w:val="00FA0870"/>
    <w:rsid w:val="00FA0942"/>
    <w:rsid w:val="00FA09B7"/>
    <w:rsid w:val="00FA0A7D"/>
    <w:rsid w:val="00FA0ABE"/>
    <w:rsid w:val="00FA0B17"/>
    <w:rsid w:val="00FA0D73"/>
    <w:rsid w:val="00FA0DB8"/>
    <w:rsid w:val="00FA0E13"/>
    <w:rsid w:val="00FA106D"/>
    <w:rsid w:val="00FA1105"/>
    <w:rsid w:val="00FA11A2"/>
    <w:rsid w:val="00FA1597"/>
    <w:rsid w:val="00FA16EF"/>
    <w:rsid w:val="00FA16FB"/>
    <w:rsid w:val="00FA1774"/>
    <w:rsid w:val="00FA197F"/>
    <w:rsid w:val="00FA198B"/>
    <w:rsid w:val="00FA1C35"/>
    <w:rsid w:val="00FA1D07"/>
    <w:rsid w:val="00FA1E9C"/>
    <w:rsid w:val="00FA1EB8"/>
    <w:rsid w:val="00FA22FC"/>
    <w:rsid w:val="00FA23F6"/>
    <w:rsid w:val="00FA24F8"/>
    <w:rsid w:val="00FA24FE"/>
    <w:rsid w:val="00FA26C3"/>
    <w:rsid w:val="00FA2A17"/>
    <w:rsid w:val="00FA2B43"/>
    <w:rsid w:val="00FA313D"/>
    <w:rsid w:val="00FA3404"/>
    <w:rsid w:val="00FA347F"/>
    <w:rsid w:val="00FA3798"/>
    <w:rsid w:val="00FA3841"/>
    <w:rsid w:val="00FA3A66"/>
    <w:rsid w:val="00FA3A89"/>
    <w:rsid w:val="00FA3C11"/>
    <w:rsid w:val="00FA3F3A"/>
    <w:rsid w:val="00FA4092"/>
    <w:rsid w:val="00FA4244"/>
    <w:rsid w:val="00FA441D"/>
    <w:rsid w:val="00FA47C7"/>
    <w:rsid w:val="00FA48E6"/>
    <w:rsid w:val="00FA49E8"/>
    <w:rsid w:val="00FA4AEB"/>
    <w:rsid w:val="00FA4B6D"/>
    <w:rsid w:val="00FA4F73"/>
    <w:rsid w:val="00FA5174"/>
    <w:rsid w:val="00FA5296"/>
    <w:rsid w:val="00FA557C"/>
    <w:rsid w:val="00FA55FF"/>
    <w:rsid w:val="00FA57EB"/>
    <w:rsid w:val="00FA5A5A"/>
    <w:rsid w:val="00FA5EC6"/>
    <w:rsid w:val="00FA5F01"/>
    <w:rsid w:val="00FA612F"/>
    <w:rsid w:val="00FA6224"/>
    <w:rsid w:val="00FA67DC"/>
    <w:rsid w:val="00FA6819"/>
    <w:rsid w:val="00FA68E6"/>
    <w:rsid w:val="00FA6AB4"/>
    <w:rsid w:val="00FA6C01"/>
    <w:rsid w:val="00FA6C45"/>
    <w:rsid w:val="00FA6C90"/>
    <w:rsid w:val="00FA6EC9"/>
    <w:rsid w:val="00FA721F"/>
    <w:rsid w:val="00FA73B8"/>
    <w:rsid w:val="00FA7428"/>
    <w:rsid w:val="00FA76DF"/>
    <w:rsid w:val="00FA7768"/>
    <w:rsid w:val="00FA77F0"/>
    <w:rsid w:val="00FA780E"/>
    <w:rsid w:val="00FA7814"/>
    <w:rsid w:val="00FA78E7"/>
    <w:rsid w:val="00FA7922"/>
    <w:rsid w:val="00FA7C02"/>
    <w:rsid w:val="00FA7FA6"/>
    <w:rsid w:val="00FA7FFA"/>
    <w:rsid w:val="00FB012F"/>
    <w:rsid w:val="00FB0149"/>
    <w:rsid w:val="00FB0517"/>
    <w:rsid w:val="00FB0586"/>
    <w:rsid w:val="00FB06D6"/>
    <w:rsid w:val="00FB0835"/>
    <w:rsid w:val="00FB0946"/>
    <w:rsid w:val="00FB0CC5"/>
    <w:rsid w:val="00FB0D3A"/>
    <w:rsid w:val="00FB0FEA"/>
    <w:rsid w:val="00FB106B"/>
    <w:rsid w:val="00FB10D7"/>
    <w:rsid w:val="00FB1127"/>
    <w:rsid w:val="00FB1277"/>
    <w:rsid w:val="00FB14AC"/>
    <w:rsid w:val="00FB1588"/>
    <w:rsid w:val="00FB15AC"/>
    <w:rsid w:val="00FB1D95"/>
    <w:rsid w:val="00FB1E6B"/>
    <w:rsid w:val="00FB2238"/>
    <w:rsid w:val="00FB237F"/>
    <w:rsid w:val="00FB2519"/>
    <w:rsid w:val="00FB25CB"/>
    <w:rsid w:val="00FB2634"/>
    <w:rsid w:val="00FB2644"/>
    <w:rsid w:val="00FB2649"/>
    <w:rsid w:val="00FB2683"/>
    <w:rsid w:val="00FB2BCD"/>
    <w:rsid w:val="00FB2C2E"/>
    <w:rsid w:val="00FB2C46"/>
    <w:rsid w:val="00FB2CDF"/>
    <w:rsid w:val="00FB2F73"/>
    <w:rsid w:val="00FB2FB4"/>
    <w:rsid w:val="00FB3092"/>
    <w:rsid w:val="00FB3249"/>
    <w:rsid w:val="00FB3331"/>
    <w:rsid w:val="00FB33BC"/>
    <w:rsid w:val="00FB3567"/>
    <w:rsid w:val="00FB35E6"/>
    <w:rsid w:val="00FB362A"/>
    <w:rsid w:val="00FB37A8"/>
    <w:rsid w:val="00FB3B45"/>
    <w:rsid w:val="00FB3CA0"/>
    <w:rsid w:val="00FB3E1A"/>
    <w:rsid w:val="00FB3E36"/>
    <w:rsid w:val="00FB4210"/>
    <w:rsid w:val="00FB425A"/>
    <w:rsid w:val="00FB4352"/>
    <w:rsid w:val="00FB45A9"/>
    <w:rsid w:val="00FB45E6"/>
    <w:rsid w:val="00FB461F"/>
    <w:rsid w:val="00FB47A2"/>
    <w:rsid w:val="00FB4849"/>
    <w:rsid w:val="00FB48A6"/>
    <w:rsid w:val="00FB4986"/>
    <w:rsid w:val="00FB49FD"/>
    <w:rsid w:val="00FB4C0A"/>
    <w:rsid w:val="00FB4C4A"/>
    <w:rsid w:val="00FB5311"/>
    <w:rsid w:val="00FB53DF"/>
    <w:rsid w:val="00FB55B5"/>
    <w:rsid w:val="00FB5753"/>
    <w:rsid w:val="00FB5819"/>
    <w:rsid w:val="00FB5897"/>
    <w:rsid w:val="00FB5A5F"/>
    <w:rsid w:val="00FB5AB0"/>
    <w:rsid w:val="00FB5CF4"/>
    <w:rsid w:val="00FB5F02"/>
    <w:rsid w:val="00FB5FB9"/>
    <w:rsid w:val="00FB6014"/>
    <w:rsid w:val="00FB6251"/>
    <w:rsid w:val="00FB63AD"/>
    <w:rsid w:val="00FB6504"/>
    <w:rsid w:val="00FB6759"/>
    <w:rsid w:val="00FB6945"/>
    <w:rsid w:val="00FB6A29"/>
    <w:rsid w:val="00FB6C26"/>
    <w:rsid w:val="00FB6CB6"/>
    <w:rsid w:val="00FB6CD4"/>
    <w:rsid w:val="00FB6D22"/>
    <w:rsid w:val="00FB70CB"/>
    <w:rsid w:val="00FB727C"/>
    <w:rsid w:val="00FB72D8"/>
    <w:rsid w:val="00FB7393"/>
    <w:rsid w:val="00FB744B"/>
    <w:rsid w:val="00FB76CF"/>
    <w:rsid w:val="00FB7894"/>
    <w:rsid w:val="00FB78DE"/>
    <w:rsid w:val="00FB7942"/>
    <w:rsid w:val="00FB7947"/>
    <w:rsid w:val="00FB79B5"/>
    <w:rsid w:val="00FB7A6E"/>
    <w:rsid w:val="00FB7AF2"/>
    <w:rsid w:val="00FB7AF8"/>
    <w:rsid w:val="00FB7C58"/>
    <w:rsid w:val="00FB7CDA"/>
    <w:rsid w:val="00FB7E33"/>
    <w:rsid w:val="00FB7EDC"/>
    <w:rsid w:val="00FB7F00"/>
    <w:rsid w:val="00FC0021"/>
    <w:rsid w:val="00FC0358"/>
    <w:rsid w:val="00FC037B"/>
    <w:rsid w:val="00FC04B0"/>
    <w:rsid w:val="00FC04B4"/>
    <w:rsid w:val="00FC0595"/>
    <w:rsid w:val="00FC0613"/>
    <w:rsid w:val="00FC06D7"/>
    <w:rsid w:val="00FC0735"/>
    <w:rsid w:val="00FC0960"/>
    <w:rsid w:val="00FC0C68"/>
    <w:rsid w:val="00FC0D86"/>
    <w:rsid w:val="00FC0ED5"/>
    <w:rsid w:val="00FC103B"/>
    <w:rsid w:val="00FC11E8"/>
    <w:rsid w:val="00FC132B"/>
    <w:rsid w:val="00FC13BF"/>
    <w:rsid w:val="00FC1677"/>
    <w:rsid w:val="00FC1959"/>
    <w:rsid w:val="00FC1A08"/>
    <w:rsid w:val="00FC1AB1"/>
    <w:rsid w:val="00FC1AEE"/>
    <w:rsid w:val="00FC1C4C"/>
    <w:rsid w:val="00FC1CA5"/>
    <w:rsid w:val="00FC1D1C"/>
    <w:rsid w:val="00FC1D5D"/>
    <w:rsid w:val="00FC1DFC"/>
    <w:rsid w:val="00FC1EF0"/>
    <w:rsid w:val="00FC1F66"/>
    <w:rsid w:val="00FC2132"/>
    <w:rsid w:val="00FC2195"/>
    <w:rsid w:val="00FC268A"/>
    <w:rsid w:val="00FC26D0"/>
    <w:rsid w:val="00FC2798"/>
    <w:rsid w:val="00FC27B6"/>
    <w:rsid w:val="00FC2ADD"/>
    <w:rsid w:val="00FC2D4C"/>
    <w:rsid w:val="00FC2DB5"/>
    <w:rsid w:val="00FC3181"/>
    <w:rsid w:val="00FC319A"/>
    <w:rsid w:val="00FC33E2"/>
    <w:rsid w:val="00FC3973"/>
    <w:rsid w:val="00FC3A7E"/>
    <w:rsid w:val="00FC3B4D"/>
    <w:rsid w:val="00FC3BE1"/>
    <w:rsid w:val="00FC3D10"/>
    <w:rsid w:val="00FC3E37"/>
    <w:rsid w:val="00FC3F68"/>
    <w:rsid w:val="00FC3F79"/>
    <w:rsid w:val="00FC4132"/>
    <w:rsid w:val="00FC41F5"/>
    <w:rsid w:val="00FC424B"/>
    <w:rsid w:val="00FC42B7"/>
    <w:rsid w:val="00FC45AA"/>
    <w:rsid w:val="00FC45CF"/>
    <w:rsid w:val="00FC46BF"/>
    <w:rsid w:val="00FC4737"/>
    <w:rsid w:val="00FC47ED"/>
    <w:rsid w:val="00FC47F7"/>
    <w:rsid w:val="00FC487D"/>
    <w:rsid w:val="00FC4894"/>
    <w:rsid w:val="00FC48A5"/>
    <w:rsid w:val="00FC4ABC"/>
    <w:rsid w:val="00FC4E42"/>
    <w:rsid w:val="00FC4E9F"/>
    <w:rsid w:val="00FC4FEB"/>
    <w:rsid w:val="00FC5504"/>
    <w:rsid w:val="00FC5691"/>
    <w:rsid w:val="00FC5808"/>
    <w:rsid w:val="00FC5930"/>
    <w:rsid w:val="00FC5984"/>
    <w:rsid w:val="00FC5AD4"/>
    <w:rsid w:val="00FC5C0D"/>
    <w:rsid w:val="00FC5CA9"/>
    <w:rsid w:val="00FC6394"/>
    <w:rsid w:val="00FC6586"/>
    <w:rsid w:val="00FC65CA"/>
    <w:rsid w:val="00FC67F0"/>
    <w:rsid w:val="00FC6BE1"/>
    <w:rsid w:val="00FC7081"/>
    <w:rsid w:val="00FC708B"/>
    <w:rsid w:val="00FC7398"/>
    <w:rsid w:val="00FC74EC"/>
    <w:rsid w:val="00FC764A"/>
    <w:rsid w:val="00FC76DB"/>
    <w:rsid w:val="00FC7796"/>
    <w:rsid w:val="00FC782D"/>
    <w:rsid w:val="00FC7862"/>
    <w:rsid w:val="00FC792D"/>
    <w:rsid w:val="00FC7943"/>
    <w:rsid w:val="00FC7985"/>
    <w:rsid w:val="00FC79EA"/>
    <w:rsid w:val="00FC7BF4"/>
    <w:rsid w:val="00FC7CBD"/>
    <w:rsid w:val="00FC7D4E"/>
    <w:rsid w:val="00FC7D93"/>
    <w:rsid w:val="00FC7F76"/>
    <w:rsid w:val="00FD021D"/>
    <w:rsid w:val="00FD0459"/>
    <w:rsid w:val="00FD0555"/>
    <w:rsid w:val="00FD0813"/>
    <w:rsid w:val="00FD08F6"/>
    <w:rsid w:val="00FD0B82"/>
    <w:rsid w:val="00FD0BB6"/>
    <w:rsid w:val="00FD0E14"/>
    <w:rsid w:val="00FD0F63"/>
    <w:rsid w:val="00FD129A"/>
    <w:rsid w:val="00FD1368"/>
    <w:rsid w:val="00FD145A"/>
    <w:rsid w:val="00FD1506"/>
    <w:rsid w:val="00FD156C"/>
    <w:rsid w:val="00FD182B"/>
    <w:rsid w:val="00FD1857"/>
    <w:rsid w:val="00FD18B6"/>
    <w:rsid w:val="00FD1A11"/>
    <w:rsid w:val="00FD1A3B"/>
    <w:rsid w:val="00FD1A59"/>
    <w:rsid w:val="00FD1B19"/>
    <w:rsid w:val="00FD1B2A"/>
    <w:rsid w:val="00FD1E57"/>
    <w:rsid w:val="00FD1E60"/>
    <w:rsid w:val="00FD2035"/>
    <w:rsid w:val="00FD218D"/>
    <w:rsid w:val="00FD23DE"/>
    <w:rsid w:val="00FD23F3"/>
    <w:rsid w:val="00FD2676"/>
    <w:rsid w:val="00FD2781"/>
    <w:rsid w:val="00FD294A"/>
    <w:rsid w:val="00FD3017"/>
    <w:rsid w:val="00FD311F"/>
    <w:rsid w:val="00FD3379"/>
    <w:rsid w:val="00FD3553"/>
    <w:rsid w:val="00FD3975"/>
    <w:rsid w:val="00FD3A43"/>
    <w:rsid w:val="00FD3B6D"/>
    <w:rsid w:val="00FD3BB8"/>
    <w:rsid w:val="00FD3BF8"/>
    <w:rsid w:val="00FD3C4D"/>
    <w:rsid w:val="00FD3EC4"/>
    <w:rsid w:val="00FD3EE1"/>
    <w:rsid w:val="00FD40AB"/>
    <w:rsid w:val="00FD4109"/>
    <w:rsid w:val="00FD41EC"/>
    <w:rsid w:val="00FD4443"/>
    <w:rsid w:val="00FD44B0"/>
    <w:rsid w:val="00FD4573"/>
    <w:rsid w:val="00FD47E5"/>
    <w:rsid w:val="00FD4C9B"/>
    <w:rsid w:val="00FD4DEE"/>
    <w:rsid w:val="00FD4FCD"/>
    <w:rsid w:val="00FD4FD8"/>
    <w:rsid w:val="00FD5141"/>
    <w:rsid w:val="00FD5292"/>
    <w:rsid w:val="00FD551F"/>
    <w:rsid w:val="00FD598C"/>
    <w:rsid w:val="00FD5A14"/>
    <w:rsid w:val="00FD5DF8"/>
    <w:rsid w:val="00FD5E5E"/>
    <w:rsid w:val="00FD6042"/>
    <w:rsid w:val="00FD60B0"/>
    <w:rsid w:val="00FD61FF"/>
    <w:rsid w:val="00FD64AE"/>
    <w:rsid w:val="00FD6624"/>
    <w:rsid w:val="00FD6635"/>
    <w:rsid w:val="00FD67CA"/>
    <w:rsid w:val="00FD68EF"/>
    <w:rsid w:val="00FD68F1"/>
    <w:rsid w:val="00FD6989"/>
    <w:rsid w:val="00FD6A22"/>
    <w:rsid w:val="00FD6B40"/>
    <w:rsid w:val="00FD6C78"/>
    <w:rsid w:val="00FD6CC0"/>
    <w:rsid w:val="00FD6D43"/>
    <w:rsid w:val="00FD6ED4"/>
    <w:rsid w:val="00FD6EFB"/>
    <w:rsid w:val="00FD7080"/>
    <w:rsid w:val="00FD726B"/>
    <w:rsid w:val="00FD73A0"/>
    <w:rsid w:val="00FD73F4"/>
    <w:rsid w:val="00FD75A0"/>
    <w:rsid w:val="00FD75B2"/>
    <w:rsid w:val="00FD768D"/>
    <w:rsid w:val="00FD7719"/>
    <w:rsid w:val="00FD792F"/>
    <w:rsid w:val="00FD7B80"/>
    <w:rsid w:val="00FD7BB5"/>
    <w:rsid w:val="00FD7DCF"/>
    <w:rsid w:val="00FD7EC7"/>
    <w:rsid w:val="00FE00EE"/>
    <w:rsid w:val="00FE010B"/>
    <w:rsid w:val="00FE0583"/>
    <w:rsid w:val="00FE061A"/>
    <w:rsid w:val="00FE0B49"/>
    <w:rsid w:val="00FE0C17"/>
    <w:rsid w:val="00FE0C45"/>
    <w:rsid w:val="00FE0C89"/>
    <w:rsid w:val="00FE0CB9"/>
    <w:rsid w:val="00FE0DA6"/>
    <w:rsid w:val="00FE0E2D"/>
    <w:rsid w:val="00FE0ED0"/>
    <w:rsid w:val="00FE0F02"/>
    <w:rsid w:val="00FE1178"/>
    <w:rsid w:val="00FE1257"/>
    <w:rsid w:val="00FE2019"/>
    <w:rsid w:val="00FE20CF"/>
    <w:rsid w:val="00FE2154"/>
    <w:rsid w:val="00FE23FA"/>
    <w:rsid w:val="00FE261C"/>
    <w:rsid w:val="00FE26A3"/>
    <w:rsid w:val="00FE28A7"/>
    <w:rsid w:val="00FE28FA"/>
    <w:rsid w:val="00FE29AE"/>
    <w:rsid w:val="00FE29D5"/>
    <w:rsid w:val="00FE2B52"/>
    <w:rsid w:val="00FE2BCF"/>
    <w:rsid w:val="00FE2BD8"/>
    <w:rsid w:val="00FE2C82"/>
    <w:rsid w:val="00FE2DD3"/>
    <w:rsid w:val="00FE2E14"/>
    <w:rsid w:val="00FE2FBB"/>
    <w:rsid w:val="00FE31AB"/>
    <w:rsid w:val="00FE323E"/>
    <w:rsid w:val="00FE32EF"/>
    <w:rsid w:val="00FE3437"/>
    <w:rsid w:val="00FE3611"/>
    <w:rsid w:val="00FE361D"/>
    <w:rsid w:val="00FE3659"/>
    <w:rsid w:val="00FE3719"/>
    <w:rsid w:val="00FE372E"/>
    <w:rsid w:val="00FE38DA"/>
    <w:rsid w:val="00FE3CD2"/>
    <w:rsid w:val="00FE3F20"/>
    <w:rsid w:val="00FE3FDA"/>
    <w:rsid w:val="00FE4064"/>
    <w:rsid w:val="00FE413B"/>
    <w:rsid w:val="00FE426B"/>
    <w:rsid w:val="00FE4380"/>
    <w:rsid w:val="00FE44AC"/>
    <w:rsid w:val="00FE4916"/>
    <w:rsid w:val="00FE491A"/>
    <w:rsid w:val="00FE4F12"/>
    <w:rsid w:val="00FE4FA9"/>
    <w:rsid w:val="00FE529D"/>
    <w:rsid w:val="00FE5813"/>
    <w:rsid w:val="00FE5945"/>
    <w:rsid w:val="00FE5B43"/>
    <w:rsid w:val="00FE5BC2"/>
    <w:rsid w:val="00FE5C6B"/>
    <w:rsid w:val="00FE5E11"/>
    <w:rsid w:val="00FE6009"/>
    <w:rsid w:val="00FE6203"/>
    <w:rsid w:val="00FE621C"/>
    <w:rsid w:val="00FE623B"/>
    <w:rsid w:val="00FE630E"/>
    <w:rsid w:val="00FE6539"/>
    <w:rsid w:val="00FE659F"/>
    <w:rsid w:val="00FE66FC"/>
    <w:rsid w:val="00FE696B"/>
    <w:rsid w:val="00FE6F9E"/>
    <w:rsid w:val="00FE7186"/>
    <w:rsid w:val="00FE7721"/>
    <w:rsid w:val="00FE783E"/>
    <w:rsid w:val="00FE785A"/>
    <w:rsid w:val="00FE78F8"/>
    <w:rsid w:val="00FE7916"/>
    <w:rsid w:val="00FE797C"/>
    <w:rsid w:val="00FE7981"/>
    <w:rsid w:val="00FE7BD7"/>
    <w:rsid w:val="00FE7BDF"/>
    <w:rsid w:val="00FE7C6A"/>
    <w:rsid w:val="00FE7C9E"/>
    <w:rsid w:val="00FE7E2A"/>
    <w:rsid w:val="00FE7F1A"/>
    <w:rsid w:val="00FF005C"/>
    <w:rsid w:val="00FF016F"/>
    <w:rsid w:val="00FF031B"/>
    <w:rsid w:val="00FF0339"/>
    <w:rsid w:val="00FF045D"/>
    <w:rsid w:val="00FF04D0"/>
    <w:rsid w:val="00FF0593"/>
    <w:rsid w:val="00FF05CB"/>
    <w:rsid w:val="00FF06A1"/>
    <w:rsid w:val="00FF0831"/>
    <w:rsid w:val="00FF091E"/>
    <w:rsid w:val="00FF09AA"/>
    <w:rsid w:val="00FF0A6C"/>
    <w:rsid w:val="00FF0AE1"/>
    <w:rsid w:val="00FF0B5A"/>
    <w:rsid w:val="00FF0B93"/>
    <w:rsid w:val="00FF0C83"/>
    <w:rsid w:val="00FF0E2C"/>
    <w:rsid w:val="00FF141C"/>
    <w:rsid w:val="00FF1428"/>
    <w:rsid w:val="00FF146F"/>
    <w:rsid w:val="00FF158F"/>
    <w:rsid w:val="00FF1665"/>
    <w:rsid w:val="00FF16F3"/>
    <w:rsid w:val="00FF18F8"/>
    <w:rsid w:val="00FF1BC8"/>
    <w:rsid w:val="00FF1C8B"/>
    <w:rsid w:val="00FF1D17"/>
    <w:rsid w:val="00FF1DA0"/>
    <w:rsid w:val="00FF1E59"/>
    <w:rsid w:val="00FF2346"/>
    <w:rsid w:val="00FF24C4"/>
    <w:rsid w:val="00FF2792"/>
    <w:rsid w:val="00FF296E"/>
    <w:rsid w:val="00FF2B9A"/>
    <w:rsid w:val="00FF2C76"/>
    <w:rsid w:val="00FF2D38"/>
    <w:rsid w:val="00FF2F87"/>
    <w:rsid w:val="00FF3245"/>
    <w:rsid w:val="00FF32C7"/>
    <w:rsid w:val="00FF38CE"/>
    <w:rsid w:val="00FF39C1"/>
    <w:rsid w:val="00FF3D73"/>
    <w:rsid w:val="00FF3ECA"/>
    <w:rsid w:val="00FF3EF3"/>
    <w:rsid w:val="00FF3F37"/>
    <w:rsid w:val="00FF3F4C"/>
    <w:rsid w:val="00FF426F"/>
    <w:rsid w:val="00FF427E"/>
    <w:rsid w:val="00FF4372"/>
    <w:rsid w:val="00FF43DF"/>
    <w:rsid w:val="00FF4507"/>
    <w:rsid w:val="00FF47CE"/>
    <w:rsid w:val="00FF48C9"/>
    <w:rsid w:val="00FF4916"/>
    <w:rsid w:val="00FF4AC8"/>
    <w:rsid w:val="00FF4D82"/>
    <w:rsid w:val="00FF4DAD"/>
    <w:rsid w:val="00FF4EFA"/>
    <w:rsid w:val="00FF4F91"/>
    <w:rsid w:val="00FF501E"/>
    <w:rsid w:val="00FF5141"/>
    <w:rsid w:val="00FF53DD"/>
    <w:rsid w:val="00FF557E"/>
    <w:rsid w:val="00FF5766"/>
    <w:rsid w:val="00FF5927"/>
    <w:rsid w:val="00FF5A52"/>
    <w:rsid w:val="00FF5B74"/>
    <w:rsid w:val="00FF5CC3"/>
    <w:rsid w:val="00FF5EBA"/>
    <w:rsid w:val="00FF6212"/>
    <w:rsid w:val="00FF6246"/>
    <w:rsid w:val="00FF6608"/>
    <w:rsid w:val="00FF6E3F"/>
    <w:rsid w:val="00FF6EDB"/>
    <w:rsid w:val="00FF7062"/>
    <w:rsid w:val="00FF73D5"/>
    <w:rsid w:val="00FF74C5"/>
    <w:rsid w:val="00FF763F"/>
    <w:rsid w:val="00FF7AF7"/>
    <w:rsid w:val="00FF7C79"/>
    <w:rsid w:val="00FF7F40"/>
    <w:rsid w:val="360FB0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7519FA12"/>
  <w15:docId w15:val="{98654359-01CF-4BDB-927C-CD082A7A01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Grid Table Light" w:uiPriority="40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B7D9A"/>
    <w:pPr>
      <w:spacing w:before="840" w:after="480" w:line="240" w:lineRule="auto"/>
    </w:pPr>
    <w:rPr>
      <w:rFonts w:ascii="Arial" w:eastAsia="Times New Roman" w:hAnsi="Arial" w:cs="Times New Roman"/>
      <w:color w:val="000000" w:themeColor="text1"/>
      <w:sz w:val="32"/>
      <w:szCs w:val="20"/>
    </w:rPr>
  </w:style>
  <w:style w:type="paragraph" w:styleId="Heading1">
    <w:name w:val="heading 1"/>
    <w:basedOn w:val="Normal"/>
    <w:next w:val="Normal"/>
    <w:link w:val="Heading1Char"/>
    <w:uiPriority w:val="9"/>
    <w:qFormat/>
    <w:rsid w:val="005D7C6B"/>
    <w:pPr>
      <w:spacing w:before="240" w:after="240"/>
      <w:outlineLvl w:val="0"/>
    </w:pPr>
    <w:rPr>
      <w:b/>
      <w:bCs/>
      <w:sz w:val="64"/>
      <w:szCs w:val="64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351A5E"/>
    <w:pPr>
      <w:outlineLvl w:val="1"/>
    </w:pPr>
    <w:rPr>
      <w:b/>
      <w:bCs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unhideWhenUsed/>
    <w:rsid w:val="00EE050E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rsid w:val="00887C4A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response-item-date">
    <w:name w:val="response-item-date"/>
    <w:basedOn w:val="DefaultParagraphFont"/>
    <w:rsid w:val="001C4673"/>
  </w:style>
  <w:style w:type="character" w:styleId="Hyperlink">
    <w:name w:val="Hyperlink"/>
    <w:basedOn w:val="DefaultParagraphFont"/>
    <w:uiPriority w:val="99"/>
    <w:unhideWhenUsed/>
    <w:rsid w:val="001C4673"/>
    <w:rPr>
      <w:color w:val="0000FF"/>
      <w:u w:val="single"/>
    </w:rPr>
  </w:style>
  <w:style w:type="character" w:customStyle="1" w:styleId="smf-icon">
    <w:name w:val="smf-icon"/>
    <w:basedOn w:val="DefaultParagraphFont"/>
    <w:rsid w:val="001C4673"/>
  </w:style>
  <w:style w:type="paragraph" w:customStyle="1" w:styleId="response-text">
    <w:name w:val="response-text"/>
    <w:basedOn w:val="Normal"/>
    <w:rsid w:val="00ED0A0C"/>
    <w:pPr>
      <w:spacing w:before="100" w:beforeAutospacing="1" w:after="100" w:afterAutospacing="1"/>
    </w:pPr>
    <w:rPr>
      <w:rFonts w:ascii="Times New Roman" w:hAnsi="Times New Roman"/>
      <w:sz w:val="24"/>
      <w:szCs w:val="24"/>
      <w:lang w:eastAsia="en-GB"/>
    </w:rPr>
  </w:style>
  <w:style w:type="character" w:customStyle="1" w:styleId="smf-icon1">
    <w:name w:val="smf-icon1"/>
    <w:basedOn w:val="DefaultParagraphFont"/>
    <w:rsid w:val="005C05BD"/>
    <w:rPr>
      <w:rFonts w:ascii="Mateo" w:hAnsi="Mateo" w:hint="default"/>
      <w:b w:val="0"/>
      <w:bCs w:val="0"/>
    </w:rPr>
  </w:style>
  <w:style w:type="character" w:customStyle="1" w:styleId="response-item-date2">
    <w:name w:val="response-item-date2"/>
    <w:basedOn w:val="DefaultParagraphFont"/>
    <w:rsid w:val="005C05BD"/>
  </w:style>
  <w:style w:type="character" w:customStyle="1" w:styleId="apple-converted-space">
    <w:name w:val="apple-converted-space"/>
    <w:basedOn w:val="DefaultParagraphFont"/>
    <w:rsid w:val="004B1D84"/>
  </w:style>
  <w:style w:type="paragraph" w:styleId="NormalWeb">
    <w:name w:val="Normal (Web)"/>
    <w:basedOn w:val="Normal"/>
    <w:uiPriority w:val="99"/>
    <w:unhideWhenUsed/>
    <w:rsid w:val="00D125D2"/>
    <w:pPr>
      <w:spacing w:before="100" w:beforeAutospacing="1" w:after="100" w:afterAutospacing="1"/>
    </w:pPr>
    <w:rPr>
      <w:rFonts w:ascii="Times New Roman" w:hAnsi="Times New Roman"/>
      <w:szCs w:val="24"/>
      <w:lang w:eastAsia="en-GB"/>
    </w:rPr>
  </w:style>
  <w:style w:type="paragraph" w:styleId="ListParagraph">
    <w:name w:val="List Paragraph"/>
    <w:basedOn w:val="Normal"/>
    <w:uiPriority w:val="34"/>
    <w:rsid w:val="0011261A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B12F14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12F14"/>
  </w:style>
  <w:style w:type="paragraph" w:styleId="Footer">
    <w:name w:val="footer"/>
    <w:basedOn w:val="Normal"/>
    <w:link w:val="FooterChar"/>
    <w:uiPriority w:val="99"/>
    <w:unhideWhenUsed/>
    <w:rsid w:val="00B12F14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12F14"/>
  </w:style>
  <w:style w:type="paragraph" w:styleId="BalloonText">
    <w:name w:val="Balloon Text"/>
    <w:basedOn w:val="Normal"/>
    <w:link w:val="BalloonTextChar"/>
    <w:uiPriority w:val="99"/>
    <w:semiHidden/>
    <w:unhideWhenUsed/>
    <w:rsid w:val="00B12F14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12F14"/>
    <w:rPr>
      <w:rFonts w:ascii="Segoe UI" w:hAnsi="Segoe UI" w:cs="Segoe UI"/>
      <w:sz w:val="18"/>
      <w:szCs w:val="18"/>
    </w:rPr>
  </w:style>
  <w:style w:type="paragraph" w:styleId="PlainText">
    <w:name w:val="Plain Text"/>
    <w:basedOn w:val="Normal"/>
    <w:link w:val="PlainTextChar"/>
    <w:uiPriority w:val="99"/>
    <w:semiHidden/>
    <w:unhideWhenUsed/>
    <w:rsid w:val="002E394E"/>
    <w:rPr>
      <w:rFonts w:ascii="Calibri" w:hAnsi="Calibri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2E394E"/>
    <w:rPr>
      <w:rFonts w:ascii="Calibri" w:hAnsi="Calibri"/>
      <w:szCs w:val="21"/>
    </w:rPr>
  </w:style>
  <w:style w:type="character" w:styleId="Strong">
    <w:name w:val="Strong"/>
    <w:basedOn w:val="DefaultParagraphFont"/>
    <w:uiPriority w:val="22"/>
    <w:rsid w:val="00635FA5"/>
    <w:rPr>
      <w:b/>
      <w:bCs/>
    </w:rPr>
  </w:style>
  <w:style w:type="character" w:styleId="CommentReference">
    <w:name w:val="annotation reference"/>
    <w:basedOn w:val="DefaultParagraphFont"/>
    <w:uiPriority w:val="99"/>
    <w:semiHidden/>
    <w:unhideWhenUsed/>
    <w:rsid w:val="00153AEE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153AEE"/>
    <w:rPr>
      <w:sz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153AEE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53AEE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53AEE"/>
    <w:rPr>
      <w:b/>
      <w:bCs/>
      <w:sz w:val="20"/>
      <w:szCs w:val="20"/>
    </w:rPr>
  </w:style>
  <w:style w:type="paragraph" w:customStyle="1" w:styleId="ta-response-item-inline">
    <w:name w:val="ta-response-item-inline"/>
    <w:basedOn w:val="Normal"/>
    <w:rsid w:val="00937B2A"/>
    <w:pPr>
      <w:spacing w:before="100" w:beforeAutospacing="1" w:after="100" w:afterAutospacing="1"/>
    </w:pPr>
    <w:rPr>
      <w:rFonts w:ascii="Times New Roman" w:hAnsi="Times New Roman"/>
      <w:sz w:val="24"/>
      <w:szCs w:val="24"/>
      <w:lang w:eastAsia="en-GB"/>
    </w:rPr>
  </w:style>
  <w:style w:type="character" w:styleId="UnresolvedMention">
    <w:name w:val="Unresolved Mention"/>
    <w:basedOn w:val="DefaultParagraphFont"/>
    <w:uiPriority w:val="99"/>
    <w:semiHidden/>
    <w:unhideWhenUsed/>
    <w:rsid w:val="007510EA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3C37A1"/>
    <w:rPr>
      <w:color w:val="954F72" w:themeColor="followedHyperlink"/>
      <w:u w:val="single"/>
    </w:rPr>
  </w:style>
  <w:style w:type="character" w:customStyle="1" w:styleId="Heading2Char">
    <w:name w:val="Heading 2 Char"/>
    <w:basedOn w:val="DefaultParagraphFont"/>
    <w:link w:val="Heading2"/>
    <w:uiPriority w:val="9"/>
    <w:rsid w:val="00351A5E"/>
    <w:rPr>
      <w:rFonts w:ascii="Arial" w:hAnsi="Arial" w:cs="Arial"/>
      <w:b/>
      <w:bCs/>
      <w:color w:val="000000" w:themeColor="text1"/>
      <w:sz w:val="36"/>
      <w:szCs w:val="36"/>
    </w:rPr>
  </w:style>
  <w:style w:type="character" w:customStyle="1" w:styleId="Heading1Char">
    <w:name w:val="Heading 1 Char"/>
    <w:basedOn w:val="DefaultParagraphFont"/>
    <w:link w:val="Heading1"/>
    <w:uiPriority w:val="9"/>
    <w:rsid w:val="005D7C6B"/>
    <w:rPr>
      <w:rFonts w:ascii="Arial" w:hAnsi="Arial" w:cs="Arial"/>
      <w:b/>
      <w:bCs/>
      <w:color w:val="000000" w:themeColor="text1"/>
      <w:sz w:val="64"/>
      <w:szCs w:val="64"/>
    </w:rPr>
  </w:style>
  <w:style w:type="paragraph" w:styleId="NoSpacing">
    <w:name w:val="No Spacing"/>
    <w:basedOn w:val="Normal"/>
    <w:uiPriority w:val="1"/>
    <w:rsid w:val="00F848D8"/>
    <w:pPr>
      <w:shd w:val="clear" w:color="auto" w:fill="F2F2F2" w:themeFill="background1" w:themeFillShade="F2"/>
    </w:pPr>
  </w:style>
  <w:style w:type="character" w:customStyle="1" w:styleId="Heading3Char">
    <w:name w:val="Heading 3 Char"/>
    <w:basedOn w:val="DefaultParagraphFont"/>
    <w:link w:val="Heading3"/>
    <w:uiPriority w:val="9"/>
    <w:rsid w:val="00EE050E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ta-response-item-highlight">
    <w:name w:val="ta-response-item-highlight"/>
    <w:basedOn w:val="DefaultParagraphFont"/>
    <w:rsid w:val="001B65A0"/>
  </w:style>
  <w:style w:type="character" w:customStyle="1" w:styleId="Heading4Char">
    <w:name w:val="Heading 4 Char"/>
    <w:basedOn w:val="DefaultParagraphFont"/>
    <w:link w:val="Heading4"/>
    <w:uiPriority w:val="9"/>
    <w:semiHidden/>
    <w:rsid w:val="00887C4A"/>
    <w:rPr>
      <w:rFonts w:asciiTheme="majorHAnsi" w:eastAsiaTheme="majorEastAsia" w:hAnsiTheme="majorHAnsi" w:cstheme="majorBidi"/>
      <w:i/>
      <w:iCs/>
      <w:color w:val="2E74B5" w:themeColor="accent1" w:themeShade="BF"/>
      <w:sz w:val="28"/>
      <w:szCs w:val="28"/>
    </w:rPr>
  </w:style>
  <w:style w:type="paragraph" w:customStyle="1" w:styleId="xxxxmsonormal">
    <w:name w:val="x_x_x_x_msonormal"/>
    <w:basedOn w:val="Normal"/>
    <w:rsid w:val="001B5499"/>
    <w:pPr>
      <w:spacing w:before="100" w:beforeAutospacing="1" w:after="100" w:afterAutospacing="1"/>
    </w:pPr>
    <w:rPr>
      <w:rFonts w:ascii="Times New Roman" w:hAnsi="Times New Roman"/>
      <w:sz w:val="24"/>
      <w:szCs w:val="24"/>
      <w:lang w:eastAsia="en-GB"/>
    </w:rPr>
  </w:style>
  <w:style w:type="character" w:customStyle="1" w:styleId="sentiment-response-item-date">
    <w:name w:val="sentiment-response-item-date"/>
    <w:basedOn w:val="DefaultParagraphFont"/>
    <w:rsid w:val="00C732DC"/>
  </w:style>
  <w:style w:type="paragraph" w:styleId="Revision">
    <w:name w:val="Revision"/>
    <w:hidden/>
    <w:uiPriority w:val="99"/>
    <w:semiHidden/>
    <w:rsid w:val="00901236"/>
    <w:pPr>
      <w:spacing w:after="0" w:line="240" w:lineRule="auto"/>
    </w:pPr>
    <w:rPr>
      <w:rFonts w:ascii="Arial Nova Light" w:hAnsi="Arial Nova Light" w:cs="Arial"/>
      <w:sz w:val="28"/>
      <w:szCs w:val="28"/>
    </w:rPr>
  </w:style>
  <w:style w:type="character" w:customStyle="1" w:styleId="smq-richtextcontent-0-1-375">
    <w:name w:val="smq-richtextcontent-0-1-375"/>
    <w:basedOn w:val="DefaultParagraphFont"/>
    <w:rsid w:val="00F75D3A"/>
  </w:style>
  <w:style w:type="character" w:customStyle="1" w:styleId="smq-richtextcontent-0-1-358">
    <w:name w:val="smq-richtextcontent-0-1-358"/>
    <w:basedOn w:val="DefaultParagraphFont"/>
    <w:rsid w:val="00941466"/>
  </w:style>
  <w:style w:type="character" w:customStyle="1" w:styleId="smq-richtextcontent-0-1-351">
    <w:name w:val="smq-richtextcontent-0-1-351"/>
    <w:basedOn w:val="DefaultParagraphFont"/>
    <w:rsid w:val="00386DDF"/>
  </w:style>
  <w:style w:type="character" w:customStyle="1" w:styleId="smq-richtextcontent-0-1-355">
    <w:name w:val="smq-richtextcontent-0-1-355"/>
    <w:basedOn w:val="DefaultParagraphFont"/>
    <w:rsid w:val="008C439B"/>
  </w:style>
  <w:style w:type="paragraph" w:customStyle="1" w:styleId="xxmsonormal">
    <w:name w:val="x_xmsonormal"/>
    <w:basedOn w:val="Normal"/>
    <w:rsid w:val="00E06D01"/>
    <w:rPr>
      <w:rFonts w:ascii="Calibri" w:hAnsi="Calibri" w:cs="Calibri"/>
      <w:sz w:val="22"/>
      <w:szCs w:val="22"/>
      <w:lang w:eastAsia="en-GB"/>
    </w:rPr>
  </w:style>
  <w:style w:type="paragraph" w:customStyle="1" w:styleId="xxmsolistparagraph">
    <w:name w:val="x_xmsolistparagraph"/>
    <w:basedOn w:val="Normal"/>
    <w:rsid w:val="00E06D01"/>
    <w:pPr>
      <w:ind w:left="720"/>
    </w:pPr>
    <w:rPr>
      <w:rFonts w:ascii="Calibri" w:hAnsi="Calibri" w:cs="Calibri"/>
      <w:sz w:val="22"/>
      <w:szCs w:val="22"/>
      <w:lang w:eastAsia="en-GB"/>
    </w:rPr>
  </w:style>
  <w:style w:type="paragraph" w:customStyle="1" w:styleId="xmsonormal">
    <w:name w:val="x_msonormal"/>
    <w:basedOn w:val="Normal"/>
    <w:rsid w:val="00E6111D"/>
    <w:rPr>
      <w:rFonts w:ascii="Calibri" w:hAnsi="Calibri" w:cs="Calibri"/>
      <w:sz w:val="22"/>
      <w:szCs w:val="22"/>
      <w:lang w:eastAsia="en-GB"/>
    </w:rPr>
  </w:style>
  <w:style w:type="character" w:customStyle="1" w:styleId="smq-richtextcontent-0-1-356">
    <w:name w:val="smq-richtextcontent-0-1-356"/>
    <w:basedOn w:val="DefaultParagraphFont"/>
    <w:rsid w:val="00A2786C"/>
  </w:style>
  <w:style w:type="paragraph" w:customStyle="1" w:styleId="TableParagraph">
    <w:name w:val="Table Paragraph"/>
    <w:basedOn w:val="Normal"/>
    <w:uiPriority w:val="1"/>
    <w:rsid w:val="00912623"/>
    <w:pPr>
      <w:widowControl w:val="0"/>
      <w:autoSpaceDE w:val="0"/>
      <w:autoSpaceDN w:val="0"/>
      <w:spacing w:before="72"/>
      <w:ind w:left="135"/>
    </w:pPr>
    <w:rPr>
      <w:rFonts w:eastAsia="Arial"/>
      <w:sz w:val="22"/>
      <w:szCs w:val="22"/>
      <w:lang w:val="en-US"/>
    </w:rPr>
  </w:style>
  <w:style w:type="table" w:styleId="TableGridLight">
    <w:name w:val="Grid Table Light"/>
    <w:basedOn w:val="TableNormal"/>
    <w:uiPriority w:val="40"/>
    <w:rsid w:val="00182793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leGrid">
    <w:name w:val="Table Grid"/>
    <w:basedOn w:val="TableNormal"/>
    <w:uiPriority w:val="59"/>
    <w:rsid w:val="005D7C6B"/>
    <w:pPr>
      <w:spacing w:before="360" w:after="360" w:line="36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BodyText1">
    <w:name w:val="Body Text1"/>
    <w:basedOn w:val="Normal"/>
    <w:rsid w:val="005D7C6B"/>
    <w:pPr>
      <w:spacing w:line="720" w:lineRule="auto"/>
    </w:pPr>
  </w:style>
  <w:style w:type="character" w:styleId="PlaceholderText">
    <w:name w:val="Placeholder Text"/>
    <w:basedOn w:val="DefaultParagraphFont"/>
    <w:uiPriority w:val="99"/>
    <w:semiHidden/>
    <w:rsid w:val="00085F49"/>
    <w:rPr>
      <w:color w:val="66666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08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124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1846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2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3169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50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6395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828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40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5257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57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17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746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5403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7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191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2273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5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855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811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95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8040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30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53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8352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40763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311177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564335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59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877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1127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01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236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4608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75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475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684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61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550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353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1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361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784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99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49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682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60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79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0826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07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305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147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6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021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2560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34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164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512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714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5820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022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171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642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535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94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22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7059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319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83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2042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2263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952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714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4289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22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581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3525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39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4733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1393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61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24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2189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66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006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664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341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297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587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70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56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500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0130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123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101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503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7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074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012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789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6166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0750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328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587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434136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691299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2095935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36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12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747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882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71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9006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911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7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12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3469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95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241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6253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998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88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0934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388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6160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435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307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030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5982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92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11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682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202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797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805668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929512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732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231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7847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2231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4901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41068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6350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99727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26545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9315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5528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5256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120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802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04252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7639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9968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11929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605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607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2524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4698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14200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80687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4585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5284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16549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7557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4741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98572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2735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9064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80044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7753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4095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07804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7489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3224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9862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11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23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95462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3252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7703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103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4074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0866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25990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7746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2975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4342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6960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25606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8767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913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1330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0849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899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8041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23536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8529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3056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59909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2084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36178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84998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600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7534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1817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2440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8106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80763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9785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8263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95447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506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8183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84390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5064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3149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2523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2319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8983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21232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4457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8564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56306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5907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49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993384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8752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7916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73005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0261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2606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55635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35635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6198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87451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2497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31079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9363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1642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9651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0940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9779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0746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69018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2237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30175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52818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7448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6946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887227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2814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4060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26572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2504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2502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81690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590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7828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95526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3363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8921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53242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3211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5560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2515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3619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7122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71265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365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8600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01110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8582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8514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63728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6412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825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3121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5487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59797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16516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7223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076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2153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397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500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70050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3280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0292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02818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065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7205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90372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6729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5338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98438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9494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8839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572373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290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5363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78701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9842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733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57031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8100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8959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97366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126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082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2916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7779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9662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99769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3272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1106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3041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9519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25530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87996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4405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0771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215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8660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0567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14528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646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06783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93578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66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4224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472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4497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253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08233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0863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80542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11739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9339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808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87701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1855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420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416180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58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7413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29857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4015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93149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42308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1756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531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4582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0252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5576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06952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6870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8119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4231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6234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9638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59037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7992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9214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230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1691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4747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5042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8238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2792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4703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43289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6972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15062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6635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597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40729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213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6982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611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2540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4657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3515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5198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4896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19752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1215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66155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6380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499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96393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95512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7079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8400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26078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7653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29094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68997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7155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50889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82130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7665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9919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15163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2217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49631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99444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102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4733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49302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8513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8139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0308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3007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6185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04461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4869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147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782202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9165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201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74102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3092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9929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01850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1136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44420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29656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350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5794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36425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9456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7054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24092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9729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0221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5732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3529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58986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30396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2917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09856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57921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14424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0359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05572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3873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0138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8546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8822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1782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20600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226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1386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44104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634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3193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1184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7807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388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73442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0133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6767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86981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5936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623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11045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9722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53230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30780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1250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93121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69666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7570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7728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20967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4629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7589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66656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1078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3030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23120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2432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05449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83546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805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5499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63501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8653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12117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41141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528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3984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28580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2637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0488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58229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8189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71963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0350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1533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26904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36366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475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8173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15200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9005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7142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54760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5163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6326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4027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4711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6000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17330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7947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3658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78426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7682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62676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83290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802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2294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79156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0830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1056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2058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8633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5260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36716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4523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13386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77361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2793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92109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78998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3997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7131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72983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6998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5165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24667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157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855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75134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23887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01578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4820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4724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329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8691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9261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787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28826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2571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1058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2990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0665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0811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0252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1063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9202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97975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3030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3093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6364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5069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1573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7532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4488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14784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2451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0327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0784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66069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340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8846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74916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152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2348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19137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9938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29901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35372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1809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4776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15055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8517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7771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2757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3674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6429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22860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55937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0247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4950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8592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3561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36770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8164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58276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598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759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80849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18049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1916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8839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1276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3536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04496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00434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5726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6118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99504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7743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7123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29312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682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1702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68426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3488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805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08875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5830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3270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420946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6755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4710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97109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4850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0159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7064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51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075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82715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2191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4924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1332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925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0361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98578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5027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4794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72634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0028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01361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5057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4246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2161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09175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0883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73392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61890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8853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2461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52592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5097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92682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6161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4068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6568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63809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9989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0501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97844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3624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0272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22708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7557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8683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66834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1640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14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69313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0422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6623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061823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31327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4380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59928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1361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3226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39571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3515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0443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83359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506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27021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65780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2450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6679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6304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3865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18343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11210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9436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9404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84068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6685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97236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2412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6244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93589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45615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0625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3840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40561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12419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0574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23295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6757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2234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3453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8248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9865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5429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466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0556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68785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49253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7432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90683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2202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4515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62135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2641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3896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20445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8623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8166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68460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9020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5211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29659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0647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8957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81158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4209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1214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03807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9982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8438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07087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757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37802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7800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811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00624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118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2904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2225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52649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3468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5227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608176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0296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074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74898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1992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76328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08921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649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1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22354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2764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24982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50380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9787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9669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87475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917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64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61447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6726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6877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18536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6686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5577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90144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2722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27208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69775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9999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54030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2704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5194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2962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6325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364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369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681090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715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0307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09859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4418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777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36775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58689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1989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56217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6441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9673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64227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3261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4248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20967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762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017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66335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9611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4301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55164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3700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5157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62912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8540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077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02968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0210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05732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61643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1933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91805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7377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3592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17608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82620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4987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0719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30352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9669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1351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32523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6036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08159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94467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9649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604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79213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8647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8096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47029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1994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8983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91410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9543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8536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28372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1889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811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51388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9344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4558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7153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7592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57079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1241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59824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8223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318341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8091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21321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5822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4011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8875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8099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0664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95004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9281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8565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59933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4392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69215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063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3481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3596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60032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1172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1603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12384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0941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8077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0012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393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52486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41009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0240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1305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18355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418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42916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402225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2076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87966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3638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159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6615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77928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9608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32096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64565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704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7713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24843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414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8381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33705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344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9784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38227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5393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2140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22747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4720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8822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47776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3787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1189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24898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8873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5773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45532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2776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593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131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78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31090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59241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912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7908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596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558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62967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98541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5620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5092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0719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8808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4294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2326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6116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1393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29917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7648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914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94124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6759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6143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804486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710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1298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43793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7740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8205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86484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740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7245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95802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1707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34544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20484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1535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8537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9895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6872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37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08292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6695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5997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6621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8500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5841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34675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2693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4336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3428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86582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50033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13727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5883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9137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37311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2438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1415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37813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2065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493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92607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6343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3347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79622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9192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0215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2159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123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00166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3776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75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602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64300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9462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61512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68791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6391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0666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56767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9196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025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59577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1150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2976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62352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1891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9806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050120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485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11828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06510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561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6714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19041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0389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756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2937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2755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45195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70208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9647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343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7911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5048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6576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80552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5932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3315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70346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6723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1636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12266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0410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1485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15472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0719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262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90998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0846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950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28945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3187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9872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2540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3441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1143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1078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4235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3508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96335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6105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828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4917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655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25906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6432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9589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12508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63607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4173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8315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54869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1487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3381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037737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6221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08473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32341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2068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8055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51409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8118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5875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1274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4464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7985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0707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5824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7563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83991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7186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2205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84193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2640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05346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99704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428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8378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8305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221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2150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99311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2650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91636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4967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6128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712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448621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6255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8499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72453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0909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65583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69596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5975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69529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28948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6985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475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64082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1001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547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681484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0773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695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57197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8375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3068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021025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6188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0670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87492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9872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6200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23760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6663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1827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23470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677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4832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54467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5576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43316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46191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5090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914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70346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843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6293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92354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1423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995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596585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5204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9497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117856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2378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71793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76448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5274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82023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51819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5445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1773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19331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7616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4404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19556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2061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2330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02991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2895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130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60047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875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8506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19660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770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3859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15306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2507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5574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269439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7042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2282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5494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7753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1454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68958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8968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6939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96029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5166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48677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18577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6259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5139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85310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7752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62780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66095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344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03632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41847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9408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1689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87352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2218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3771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1069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742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8593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27179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1510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8503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75841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5363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54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56426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2220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4188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85530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514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254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84410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9826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9066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9934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1849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4060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32717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3011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4109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28992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4575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76280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56337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15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4965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3501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7445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8108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36954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1148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8146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86491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1392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537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80790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8219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4597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5599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4821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5621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83651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8028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9896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56460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4059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95272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33339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7572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4576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4567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4624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6206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000561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729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0974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3838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9564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727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5650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776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9470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59237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772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2518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46584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55088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1976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5770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2184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2152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87133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2098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194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50866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9817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3562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52222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2581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08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770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823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3944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4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60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512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644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9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72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918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7514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248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553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941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977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647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996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02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6044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74696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447824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132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1908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0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371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431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563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69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372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9689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603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461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836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3063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7178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4185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847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6627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500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410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6426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99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5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702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4563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964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362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206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038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745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1572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88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942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489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082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5194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3688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322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968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3192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6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8231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867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391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047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688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85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23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3337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977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25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225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91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959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491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239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790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754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31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93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933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74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6636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1780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627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806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137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824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647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2103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95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3905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6076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741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679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3703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8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4826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488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44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364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4813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483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9309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636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405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48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708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868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2455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0497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57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3302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8729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072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0395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8432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53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262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3956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923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54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361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195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847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060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280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107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5031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772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231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7118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15179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252856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708382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345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855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5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27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552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787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19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249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0610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316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22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498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8136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359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172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9780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96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5329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2866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854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087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3117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243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8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2636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248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1015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537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291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789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403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136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934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904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98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29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952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177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838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6898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8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11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1025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336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379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459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634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539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39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554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537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924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0452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690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889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8068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471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8653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2909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04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550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548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316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505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5826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35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148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6572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85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77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9056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33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609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7302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37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9134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0122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976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425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1924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368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936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063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559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92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3890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14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8626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5628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21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75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18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8438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59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862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141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92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607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277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112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488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2309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572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7437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538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8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35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871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318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591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5955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59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202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54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280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0503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089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791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7228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981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42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776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095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691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006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290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0910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6406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603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79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6234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648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217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3540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916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3611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296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9559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119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56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617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3950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571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9767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1545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68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761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461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9085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3300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07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419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4235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314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8109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399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39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7233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2012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743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294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635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90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2696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8045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56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741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45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524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07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154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31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257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6933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446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870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1052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172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1599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224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370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282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776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185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439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099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530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132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65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109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180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7623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110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4664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1258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105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0731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9555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961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611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4480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00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6636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4148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897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2465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905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62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022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5762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63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689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8390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50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3384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234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62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0995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582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714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8517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5228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09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4384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972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0166577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063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5333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546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137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731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305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608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552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4459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956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712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4858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293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667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8218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607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236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56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914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3320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8148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05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005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0729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691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756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255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769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615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297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425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7370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763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97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9523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226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344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214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5969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65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144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857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68978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4806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3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8195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164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5743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5878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238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899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5805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44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096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6718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45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7277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3356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009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469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276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469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61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22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6394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510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020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6561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558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76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007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409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631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946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8925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97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685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14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328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920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0207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443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57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367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594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436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8501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173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686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723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448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1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111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83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414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4620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406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496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09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488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6954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3294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874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0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13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691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144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6041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370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0535543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148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5013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003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922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20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300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805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546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9584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918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739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988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614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885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6481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5624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850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628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766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394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7103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627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665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726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424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32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9713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329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12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75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948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361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68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287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5754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446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2108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3143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51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131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1027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75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842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008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829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1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10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6237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069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915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804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53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36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857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841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391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0010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882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69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0564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464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268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762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5960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64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4281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299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19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717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617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3551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0573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93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361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5811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5686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5973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010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17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118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013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300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978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16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8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7103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402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323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9949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7281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330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352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7546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693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7568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8902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7768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7883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9484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599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8151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9677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2852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711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094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690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0030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2495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0627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2737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283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137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2782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3613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8803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5170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7112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533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7155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005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572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1585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9269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787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1492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0315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123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8689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1623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559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647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1935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784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269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4121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738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2155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5281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7746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05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659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420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423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8253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030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422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9679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9536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022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0022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60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9857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0407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411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677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1681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393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1254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043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920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256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3918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487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3295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37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7517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4264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012952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5837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512662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3876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10490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8256630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1621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42270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453637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5263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540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901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6614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30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4020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6767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61122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604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008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0371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876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081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822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713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349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042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214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882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9244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7176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892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9317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050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505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093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389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050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293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42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2328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9032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51357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323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303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2248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2763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3462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266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401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502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8002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52859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743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0962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4752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802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813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509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41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4091848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8720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7042090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3583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97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3526813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28856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12144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431114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55556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6609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425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5671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15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6389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575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7488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11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691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22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0068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1309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9025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718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2430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921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195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5475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9532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436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2925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038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7827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2519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0575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787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8641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0842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6714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81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4195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290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2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4701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34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6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341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1601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8785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51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216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354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955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199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935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001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5127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240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1136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288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7938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1860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5460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710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428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127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633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5063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8381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6238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5647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762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7356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6525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326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3309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8146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3480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5974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8806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392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646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2657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644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0256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2809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492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871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3462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582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8350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353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424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605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3584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646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619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515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42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859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353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2000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15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358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549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1656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015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590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0301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7944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7585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7930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75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09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3804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8627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513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720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2680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904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315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0205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916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579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1837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0743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13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310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2951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4816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1249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3407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0201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556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3607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868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669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7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4990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337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953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375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8127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377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879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3596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701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8270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649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800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8630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11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40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613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429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3451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5445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430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385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83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812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1716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4164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841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2615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011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181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0532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7763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189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675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0434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231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797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7542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581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286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576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698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695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188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70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9365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6008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855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757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3626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4435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548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958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4821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805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76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5090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695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227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6982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4425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4423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7244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2007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6619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7445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9421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340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1914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577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558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64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2184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2583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72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978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828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615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657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9193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534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9191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91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1973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9773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811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423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1929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2674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3200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2321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8362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0418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3048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8502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5481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82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930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5789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495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984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802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0320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882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8754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7904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066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925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9039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5906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1956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398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1851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3995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2191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667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4193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320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9692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426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959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2657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5500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4925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4657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6463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4766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058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7657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8759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325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804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710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182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8117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175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100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935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3635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4179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0013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8137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2012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1669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159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138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1931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709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1574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2098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647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1058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335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5010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9111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433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711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815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6903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798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4577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60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8877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175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6998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9718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797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328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3415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076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089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016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0842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88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7887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9289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1609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200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438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2347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090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9704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384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157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85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730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4506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211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791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535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354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197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101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5429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955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1436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5618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5604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111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7004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4150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6153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7047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669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844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7393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933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330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094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255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77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24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575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07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510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97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840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084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00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945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623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7341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3829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820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6981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463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0131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40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7667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8408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3864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426481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240599">
              <w:marLeft w:val="0"/>
              <w:marRight w:val="0"/>
              <w:marTop w:val="48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3002561">
                  <w:marLeft w:val="300"/>
                  <w:marRight w:val="7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0743249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6421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3622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861905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0284257">
                          <w:marLeft w:val="0"/>
                          <w:marRight w:val="0"/>
                          <w:marTop w:val="0"/>
                          <w:marBottom w:val="18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305906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3983349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0" w:color="EDEEEE"/>
                                <w:left w:val="single" w:sz="6" w:space="0" w:color="EDEEEE"/>
                                <w:bottom w:val="single" w:sz="6" w:space="0" w:color="EDEEEE"/>
                                <w:right w:val="single" w:sz="6" w:space="0" w:color="EDEEEE"/>
                              </w:divBdr>
                              <w:divsChild>
                                <w:div w:id="11859464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45966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53909566">
                                      <w:marLeft w:val="0"/>
                                      <w:marRight w:val="0"/>
                                      <w:marTop w:val="0"/>
                                      <w:marBottom w:val="24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0" w:color="D0D2D3"/>
                                        <w:right w:val="none" w:sz="0" w:space="0" w:color="auto"/>
                                      </w:divBdr>
                                      <w:divsChild>
                                        <w:div w:id="11032647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45569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2422612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33550305">
                                                      <w:marLeft w:val="360"/>
                                                      <w:marRight w:val="360"/>
                                                      <w:marTop w:val="240"/>
                                                      <w:marBottom w:val="24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7513773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077733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93077261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460204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32331286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58834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3696522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12" w:color="D0D2D3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05566722">
                                              <w:marLeft w:val="0"/>
                                              <w:marRight w:val="0"/>
                                              <w:marTop w:val="10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25658955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3411320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9099986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115711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082483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829447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377903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8707552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1143254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083995367">
                                          <w:marLeft w:val="0"/>
                                          <w:marRight w:val="0"/>
                                          <w:marTop w:val="75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837899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384065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443425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37882208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9847974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8022906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472063497">
                                                  <w:marLeft w:val="0"/>
                                                  <w:marRight w:val="15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15109369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47417674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4671654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5403867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512913528">
                                                  <w:marLeft w:val="0"/>
                                                  <w:marRight w:val="15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46977885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127964537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0" w:color="EDEEEE"/>
                                <w:left w:val="single" w:sz="6" w:space="0" w:color="EDEEEE"/>
                                <w:bottom w:val="single" w:sz="6" w:space="0" w:color="EDEEEE"/>
                                <w:right w:val="single" w:sz="6" w:space="0" w:color="EDEEEE"/>
                              </w:divBdr>
                              <w:divsChild>
                                <w:div w:id="17065223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683311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931618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02410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331875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22356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D0D2D3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641490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87052376">
                                                      <w:marLeft w:val="0"/>
                                                      <w:marRight w:val="30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2870643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153037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8706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04996109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8188667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861221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154344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03674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298790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594225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902820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174493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3882287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75"/>
                                                                          <w:marBottom w:val="75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7072919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675067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54116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6487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D0D2D3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4006692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95161499">
                                                                              <w:marLeft w:val="150"/>
                                                                              <w:marRight w:val="0"/>
                                                                              <w:marTop w:val="18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3313710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55511877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12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270768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25871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56167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07533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1563593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886090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28767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6913199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091355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090377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641000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068962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185318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8749641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76217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726452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680663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3353172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483361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281114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307039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1060056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215430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730876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6620569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808677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151476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094246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93259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32741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713408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6178348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819527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25967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7089970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7602106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088296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019020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03406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7554173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5717683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832672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164905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25346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3772770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6445005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8642941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381129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97020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5444974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1902582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3139334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33282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1923200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724486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415278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56044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26421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8184193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082947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10295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183518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382174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307522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6237326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602210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86036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551848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329332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842522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24604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69662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358125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380272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634154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523513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1275309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76571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98476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338855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789343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6951539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276468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985734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802496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7673459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273588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51810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1060452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4276224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380679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668161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102064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633365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8240431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424694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5608544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225694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581677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208109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256503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642608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3297853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3699452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726763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080211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082539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9861967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056231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653860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845730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6818854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0232611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879084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829539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374095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629081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895885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080458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00308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2123871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1042043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901892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8103471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1577709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146810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472609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126835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082435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0288213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5041200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906149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7746176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299623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484734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962501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1071558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462589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977292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202041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95721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56881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473074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70572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699047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221061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063804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257510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950255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86758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7110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3420037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840031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853006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529629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140512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265741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5297226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11131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522217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9422242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2673263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88927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692029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452457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4582945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165612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917706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400011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2711139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8111466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856664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718052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072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132810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8818610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982634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874733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909549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67037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863439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597790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260180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5918231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635984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762443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819292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974972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540940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830952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090364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042847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219112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2855668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290659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181583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585020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92533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968715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392911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25511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5110020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3302300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414818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53207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56785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480738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82340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915286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004374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586571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4505913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825039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7394029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63787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6202046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715443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211047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188039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747304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052063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947265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1564834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24032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288873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220658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6071641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221374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219050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1101770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875736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110404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8850423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176434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275678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076946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559634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161363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0770893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997163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408409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3786483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64739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3174600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6513297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276896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297401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4315904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6159720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080843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6993142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955167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158599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333872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924228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2895990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539977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617828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45731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766481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716269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100557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208756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307803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7073284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2649105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7869187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156826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91522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577492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7508447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1989337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458592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4666992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3264468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453985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135961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4611423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608273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8928361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583870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328951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5488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0743932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472865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143250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6663019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1915604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2930979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356882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207683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096688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1673343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851121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837618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517178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333134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0245440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888925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697943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740460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7851669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051233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865856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639204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8349243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812794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087854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151671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4961051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3771330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5946963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98527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173148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48309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8724705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496314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715646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169837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6385017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3923185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5918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391055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9942819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7142253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270024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99842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5706715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6027207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978798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429967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17369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711665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896051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7874947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61389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0925354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9519797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9867656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187795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0882336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912581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925684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388537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355315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956822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5117525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394420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322831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642744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13896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60320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521697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164411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37679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1615837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668295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077168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006768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40754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282012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1793205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544976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601530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4539512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013713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95842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47357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744653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004596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690619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7764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409518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8983887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527551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578649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7573407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018597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8816768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099570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870364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36750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3580502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992330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772524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544487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856530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055308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0544761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481968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256393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3186239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760573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325178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8361265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740749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446904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356856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685219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959506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8092752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387134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60999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614517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0813579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075419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24006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117414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2781501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29928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803899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759513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096032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182100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429962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6647807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614393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890036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918441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664835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10621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9761176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166827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443845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585125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35354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45043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9600293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737359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235824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226642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1639164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486353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944104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452269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849187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892147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046659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205773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2139142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911945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380584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615722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52158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390856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457631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860566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2051099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2576608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200023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447139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865226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436326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253984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17098217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56609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240325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07440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726583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504154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855666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933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268365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081688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2706413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0275987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8471161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5398847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3533224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284916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616366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319150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2784146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5350192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5489808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532367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683550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456585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781020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613848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6235314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084375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216484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05910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79137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113420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262013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50352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318954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64690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8199994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9918621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368669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385320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641360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423221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054000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137936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8850575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1532414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51161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527807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734704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568316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364604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264843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41444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9397551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0889926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95525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53454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5850213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996631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707639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288253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739477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43992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424107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620954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731093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940492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24961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54905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002305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309089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569464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5167273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683105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547206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9195783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4062067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7035612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6440057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1924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03143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637754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0153314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807212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23985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32805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4851462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611662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7413690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432861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5320314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231569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028673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290765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927147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5481861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579103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799015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675198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9226644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36359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947122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308998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78299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4965614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887634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94108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3116604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1411488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134131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909693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695703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3667807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618184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08417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021441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79743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1468141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730934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8340547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7246930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84695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3965187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909608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234884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350864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6111204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57427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057845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4431020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998893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934156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256267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833242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8709383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3148130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4061084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708512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0878920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0648004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1926141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843876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937117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7737909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4356954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529213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386005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7795883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126207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393577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47502957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8757115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979895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4647307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95105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404831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794474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63592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023392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006512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5250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1933589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5482676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600560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797911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358172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585135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359277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896748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115617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9682950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447457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0796235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433549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9175198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751407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396315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539188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37621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4073772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6469139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554312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561856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207058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180066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215987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16062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48362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968815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1577721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735229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022052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9734925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768893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883407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266231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833287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644276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5003586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324951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315370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628727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20224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651927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966375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16768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951934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15463047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264266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348723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0471589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291850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513485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6329987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19915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191168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13530537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234694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113857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388398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442398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568664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791799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642056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8709397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2998629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300203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611706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331108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20021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364206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3223190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05222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8036532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0117346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1304995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934254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871825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199920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781217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310869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396154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354369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2323972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259249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418326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0624526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159220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93660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867092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136549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724969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38131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122929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394864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2056162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538230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208885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085674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716886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465299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3968787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17913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219130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783097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394167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128244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760191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248628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3017774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0252267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647122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90415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182879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41590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5166321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4903420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30031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643301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064020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089086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325400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6424526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525233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658208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0460110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061463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2266489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1322425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235041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82328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6801570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354027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096617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305533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730480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3836670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6991607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0406187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128975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536821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829477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528204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981847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407182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0653798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2189475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70345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862551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28490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8486995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449148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435053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634163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709170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2508235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486619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967868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3256488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44706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567287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6249774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24042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308847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754263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549570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52665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488022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22449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78898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550538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879882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981494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2511141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894906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022231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366433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581150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92526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0367819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288794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079160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7907058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9560734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299322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260805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0494209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2945634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403900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107471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408054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008165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2636108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347483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9578674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4638672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44489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260970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520046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1990331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5242740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152346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738550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406647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546738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327950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275592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295292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042295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9398091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890771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847714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993874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53887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985820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312962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606178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7461561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1544858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95708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1574422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307705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640387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5633438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652745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41002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4983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9866008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006721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212956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766570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5522172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915747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227854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162282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1943100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605383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007844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705298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21958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84980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142133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45533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716972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748978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0225824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5730906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8585768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4636900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7670364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222611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877166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711579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187180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0037058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57868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178476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056994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989347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817627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790446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778758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578195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8405766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1300720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3340206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6781274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928885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6169644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0957246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55702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931104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5307368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104948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55497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088303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498450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712746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88413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1017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7945487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4294528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765646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96683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4525311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8049918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300583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198710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357738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49040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081070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045674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21751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893228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44193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068940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502864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312412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1580441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8743657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623448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97739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4231280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204804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711588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506510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793187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424709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3330634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422925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390088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7318203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55766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793511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8278629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44350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979004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3704764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679426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810933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5329953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0771967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504250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015838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08203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28628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1576582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9046512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911042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0600724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64271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0267269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632524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032683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7372413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064088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681515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688798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9134283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2369771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626040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65831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07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996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5834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156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4240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6029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936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986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6295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7895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0653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687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473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983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7805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43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1814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9426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0651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010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1618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594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9570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3240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433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1219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9764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5785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52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960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6202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292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730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7437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863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087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778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170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484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20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1056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40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4582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1253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899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371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275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8818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990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3676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4646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7487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4257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350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7865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5184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430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709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346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45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218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682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446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362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811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1704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809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8724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5490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752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996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6155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494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0080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680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138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324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357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31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2620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61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583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462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18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626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36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660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77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908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3941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855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996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0246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97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197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4429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408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636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0401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4473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56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3897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5206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999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106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567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5240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9412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6755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65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229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689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6173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67910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840967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743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52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947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8595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1569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175579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655493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492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068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0715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2214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77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1017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4183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350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3033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4301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2243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5260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4688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430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994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568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8009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0348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661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6064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0687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6727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7744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3402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8235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74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503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9355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4451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006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0126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400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7071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244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6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4999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509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799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384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583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2889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6702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2699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992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657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270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596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215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3475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720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5205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4935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150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7135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5056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501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2905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5398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4713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783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570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78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4440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864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670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413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6984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8527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439677">
          <w:marLeft w:val="0"/>
          <w:marRight w:val="0"/>
          <w:marTop w:val="0"/>
          <w:marBottom w:val="4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688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6673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4186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7026420">
          <w:marLeft w:val="0"/>
          <w:marRight w:val="0"/>
          <w:marTop w:val="0"/>
          <w:marBottom w:val="4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5129710">
              <w:marLeft w:val="0"/>
              <w:marRight w:val="0"/>
              <w:marTop w:val="0"/>
              <w:marBottom w:val="0"/>
              <w:divBdr>
                <w:top w:val="single" w:sz="6" w:space="0" w:color="DFE1E5"/>
                <w:left w:val="single" w:sz="6" w:space="0" w:color="DFE1E5"/>
                <w:bottom w:val="single" w:sz="6" w:space="0" w:color="DFE1E5"/>
                <w:right w:val="single" w:sz="6" w:space="0" w:color="DFE1E5"/>
              </w:divBdr>
              <w:divsChild>
                <w:div w:id="377437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647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18722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41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082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523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2759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3987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643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9004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066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76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6756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519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064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9897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283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0875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847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300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1223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187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887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0528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8349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6075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082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257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6075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70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112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547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9279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475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70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1890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1050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992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1378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1898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7370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455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209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8130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721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3019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228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451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3021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858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5939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320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850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8655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556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1831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9463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5710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19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120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6096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7933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546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070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4688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6002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38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553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2486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491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627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6143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568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96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6572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88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3819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0212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068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532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665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1071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0939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11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1920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2238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862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206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404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211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2193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9035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339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2962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550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48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322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7281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1496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357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944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057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5077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335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0119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6697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8225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29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7815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182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158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8859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752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27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8935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522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2924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043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55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45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9664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871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483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539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562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5107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564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9438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5179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153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610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5413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7526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516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6609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8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8642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672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941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4530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791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616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77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871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690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0384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6151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0225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965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705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1384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9791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094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2042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405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6704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2582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7480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83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303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3496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4819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3816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497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799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396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9607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339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4735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4827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787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612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0736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6698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6360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361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105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292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8742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7982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097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9052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5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548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9439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334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522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2380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2481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385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907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2526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0160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5823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3059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8814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350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4027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301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6181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4999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4686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27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0067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5151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277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9007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6074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0130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197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6920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81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1639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2620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2091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461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230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3359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205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240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582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9312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869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05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72018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9545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86827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9733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2111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6896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673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583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8640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84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410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8640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916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1761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8643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80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42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9055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33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9025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7883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191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9769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440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1992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486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737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226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248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8763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434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5077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730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06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621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2133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11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1479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05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843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526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512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993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8670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7858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9931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1049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2225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1897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585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8980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3128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598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46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633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9604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4009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679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561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3069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7794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397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8605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9414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643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3706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033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246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7549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180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261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8189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329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245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494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5207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480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2651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30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878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732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4267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68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1860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492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68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85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6122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5578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6463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9047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62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5512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2977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9159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70713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7866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40170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95287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1081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96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64526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1315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6469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51430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27715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50384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24440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731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2408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14900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2982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1414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08691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8453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35398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470838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0478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8557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46104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6366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4357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7073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3490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425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68240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8527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28460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06410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190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99207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57179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027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5120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574865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0402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88941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6970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4748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1986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05737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2931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29754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6354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3897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36477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66221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3622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7774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96930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0365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03994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24174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530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7886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4633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8540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4108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4637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065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2679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6262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0718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4517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7910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768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905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107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4995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997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494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699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6415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563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0860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322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683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734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3649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9611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953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478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5955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0800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1660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6157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1726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754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4870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2694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591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3154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2062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2588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349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483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274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3812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398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7855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400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567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219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4737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47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988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6522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8323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672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673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8788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2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978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9899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544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7587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0480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942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928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0431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1286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759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51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71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641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573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760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37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721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2100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10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4968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18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256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66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507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649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799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94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883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8840039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845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561916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45583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97089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3829486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91252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0353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193119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50070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9308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4645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0776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2020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41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036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166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737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159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0439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409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38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291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506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234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268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9916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2666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98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317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2734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450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6756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3203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68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6350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4052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8901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0962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4779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50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6649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2860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55043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252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3651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6092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861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6489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235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28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4810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0300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471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8612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952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515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6153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305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71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2557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1509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8060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1928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7291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8132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32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3931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041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8327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532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262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9488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98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553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9559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32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9218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1216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4476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8259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1595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956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105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1599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79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50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2912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4600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026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3221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43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508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4029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40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885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4486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767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83056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837257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756169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4688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2149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070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5795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958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291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711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216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5984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7304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799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1007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8541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116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7179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9656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3160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568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2346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1239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525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090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2355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547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195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3397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995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3396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358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2854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9765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4629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5261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066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4781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449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591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5166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541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8155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5431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479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80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7444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6597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291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5982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783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6464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0966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8101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401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6803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8172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80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9340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8684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6302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1676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9025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5495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06711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917595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9215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256850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114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8154167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74965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60599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20584336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88839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1025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467630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936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7631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3591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0530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717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164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5492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254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928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8867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258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712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911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840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952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746723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078206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83297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3103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226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882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14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3032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6499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4387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792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346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4919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063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8231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5699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578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995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102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7664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9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187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9200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9178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744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9394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9973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0288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9970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5724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5339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0351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9751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403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2667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715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283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371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55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8678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1289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6403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998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278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7173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052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70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7521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16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563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8030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507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8139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829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8787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9593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9266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949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97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933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40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437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9601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958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241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0719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186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16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904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2611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060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2878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3026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5382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5235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1254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134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758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5626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4717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8437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566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4892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8898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430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9936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2093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067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097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7561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193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329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873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4335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185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1676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4675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3602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7366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9381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196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376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302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141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5733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916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818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95678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7994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50972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91555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87929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231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3774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7086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08911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20158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176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8496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74936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252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7367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09327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124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6496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58822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4236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5233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581901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96838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1457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62127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1154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8194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53998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94527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9249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62490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0067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13485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57364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6225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5394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59967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7840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12423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23063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6898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1162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47067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0001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3269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430388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20918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47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26318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965579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0920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232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799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4704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2081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7156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466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2423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408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345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2689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4726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414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554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774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099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685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958325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95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7170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9069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752798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27380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59389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85581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86070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9798462">
                                      <w:marLeft w:val="360"/>
                                      <w:marRight w:val="360"/>
                                      <w:marTop w:val="360"/>
                                      <w:marBottom w:val="3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35838866">
                                          <w:marLeft w:val="0"/>
                                          <w:marRight w:val="0"/>
                                          <w:marTop w:val="0"/>
                                          <w:marBottom w:val="6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1472350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2908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275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896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055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7807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216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209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914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8711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2445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946068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304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557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23546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902163">
                          <w:marLeft w:val="0"/>
                          <w:marRight w:val="0"/>
                          <w:marTop w:val="0"/>
                          <w:marBottom w:val="5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70065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3146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492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3338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4528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5805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840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5569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9027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4573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7613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196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796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9070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290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817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9262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556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281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938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583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261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1231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789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3029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1735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394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318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793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6245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3970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111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573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6281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23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53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7638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95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920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0211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581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4247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032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9431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44446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953748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600185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0523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9238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682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0721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70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709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1254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109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4612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3339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7894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8095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379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763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736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407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030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3296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4987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942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064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8004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6371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158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8457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953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5446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381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7032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5031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383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028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003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0934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7639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383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1392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1363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020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1398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501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199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2051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6681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093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319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6345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2518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363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06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5634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513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795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6990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513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7567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611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974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16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9252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19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462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160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7306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5059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4200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701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9068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083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4520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9328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726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4412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9912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7029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2313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0913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41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783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2684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0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3036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3073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069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600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1962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263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1674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6455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72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07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9562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765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023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548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958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153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415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93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542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293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735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5883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950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8855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688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7244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084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9964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986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6345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996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401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9334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0476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450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324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2585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1566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2547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3016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4314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508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3627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972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6889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24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770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784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254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400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943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7222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908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394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5164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7870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3812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0605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8608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9665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596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8871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100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514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9721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765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9794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6258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5506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018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961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702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919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1031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9793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265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2342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77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737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311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514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103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350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1555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114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3921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6665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6541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5035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2229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771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562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744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470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6858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143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348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7386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986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956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942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434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674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9748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860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358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174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0278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836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6166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0325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525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36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520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086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851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646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1887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454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868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528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7653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505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8653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188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5301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7376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0449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143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4148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966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145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6915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588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147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733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768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990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1312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181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8456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1354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006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8526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4140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1342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89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355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3382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2198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1615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5274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175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926553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413048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1339818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7510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943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151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7972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008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4964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913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0192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736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137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665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331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396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950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734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1102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367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169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1946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3446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330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26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02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3691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527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357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5408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723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2833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872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5496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118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368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6105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9451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521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653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0891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460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7147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6350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7281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7993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628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638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806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728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8818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9576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425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279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9578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919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4515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0006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2214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249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0082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539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112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0350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63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2495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1654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069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5957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311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125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750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527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227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192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35712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3113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500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5978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066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3680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763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91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6746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8138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492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511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893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2148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676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9518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0387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615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2680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9364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136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445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84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090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4839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8138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1306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4912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331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8059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031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389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370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420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094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1931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68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354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2614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6223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439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310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7535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3891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0065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7654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092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3300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8037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715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33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8188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049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395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8503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276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045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9469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7394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441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1121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858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1483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2091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828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0084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270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095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8848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3549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0174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376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3666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142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8876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4789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94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336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211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232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2938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213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6894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5799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860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10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53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511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037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606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748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263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7589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3719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45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5467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310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797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45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876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800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1112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667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916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30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261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7739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5812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8349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3125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685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3253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3670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0779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185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5518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1514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674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175640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505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230366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28317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42666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8849055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23994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609899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904165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3747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3545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5865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4638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599186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552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0606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8676050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65440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33036035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04329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265043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90931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4905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8900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6900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544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9061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626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571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673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6704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6675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5081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51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7211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8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6144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7288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042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731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7989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360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069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030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26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1950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1310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2072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527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064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2269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717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5837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3380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155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714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4933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918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4674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500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386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999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025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5849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856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929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623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132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910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6386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239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5234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8888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8159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659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8095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8400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665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284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1709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9016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948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9208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282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256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9275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5108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020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9664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198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38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032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968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0864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0519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160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036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1051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217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939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4023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3013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3560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2737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4256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1427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706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5563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920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5895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96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891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939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4473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9500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732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3598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2818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303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33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1544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3549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948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814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4199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362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992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666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766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010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1598940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955208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777485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9857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5240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232330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268197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1168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081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420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1288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5903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5679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1675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8674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2218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6963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3024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2327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2632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1633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233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647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6050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422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683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4032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4880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723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856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5881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150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855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6263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3941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274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6998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305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8624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4321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7383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883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9267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374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012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123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8214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1197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942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8815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1507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8274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783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2427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505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649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9502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2887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1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8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316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9752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3641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3467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758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4051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83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553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4517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6042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39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505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86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421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674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318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5451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3582789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4070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27986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120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995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9444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714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1549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0562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228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950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0757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4771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9855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1994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533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68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2333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131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275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298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0491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1928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4033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687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64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925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7119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533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268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7385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6276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9575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7496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866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17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006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700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0509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201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721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7358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269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902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7861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271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7572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442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0392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55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89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779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2085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305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368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359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13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619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4322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3801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044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4825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42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115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4826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476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43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5829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705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697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6482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624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3497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6528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188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4434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844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79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95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8524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5674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1009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9828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486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102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885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1726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319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52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2261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588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5296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4228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402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697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7155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3348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371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7306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550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0485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8085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15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296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9777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392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97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997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3457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5367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997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279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086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0050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565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26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093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245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4388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212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805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9396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627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958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2771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941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5793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695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3520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287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8086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2725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5296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021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284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6721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146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0667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717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8527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081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7915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34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5236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876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068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9528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5182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2811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76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473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2882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985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4449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3154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3278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1767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3426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5856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781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4460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934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615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4538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4498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190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5779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660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888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643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0214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1274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871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1327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7996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9363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3565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0312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9633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0672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0405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1138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47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866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9921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1984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5663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6886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220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647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54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2524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910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556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223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390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827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563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8619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7304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247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606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7693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3103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909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8952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9794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916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9851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4160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0836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9998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648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646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3077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377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4383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352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413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025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394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8031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236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542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005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465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080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193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395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488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1546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65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7394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191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855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02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717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89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46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37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162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9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1758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313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369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39607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8416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8290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92741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8884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7789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18085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1721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44690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6844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7675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2531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03593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6869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5834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09048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2866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2218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59595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188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44708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04489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7323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02570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39946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3620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89462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74132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8225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6230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67503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541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415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923155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238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1251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25133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4211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4238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36215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2273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3465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9901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5032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9490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27720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2604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1897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4437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0956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0062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24878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9363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5489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0899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9900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8425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3938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594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380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74638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5490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0333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75730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9188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0767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1798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962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93748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20841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225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77859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60174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036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0416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95308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0038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7846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23608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3729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14793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00924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768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7655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74056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6958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183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47779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9295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1739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25234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8351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21281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95979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1628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4290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74740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6466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5625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9073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6686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3221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73662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8600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508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63661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6308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3714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6042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1309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665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25772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2464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7273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7656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6734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269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88295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2728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863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23062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2109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59526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11698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6936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9037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32818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493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1546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405016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9837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5503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47487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5429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4896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7125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5956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4119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78437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4978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2580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8963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68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9857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91353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25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6485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98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7221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98347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19067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323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7038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10085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2535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96886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60270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403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0271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48715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9180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72763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0512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2862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4348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775928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15484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1991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02867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0464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84559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29002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502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1131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12699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982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78589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78728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5654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2007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42984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23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2676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7925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8153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614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92317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8606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2136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62763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9066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0766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53586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1418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4813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8989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9167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4961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6588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9159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4795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21139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3702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1728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86490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863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3740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457269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2257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1658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79146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4069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85051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56017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6110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5183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77992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5297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1711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06937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2938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2904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70911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621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750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77819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306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832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60715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4378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5560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00835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2872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7205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35172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737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821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19698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6713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2546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491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3393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9416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1665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6327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5831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34016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695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32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41585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39428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9584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01966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7734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7446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43354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654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7092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51041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4608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7403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57912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7192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8816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08733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793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74688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86065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7533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8382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1406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9445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551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61445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8919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9339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00891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5932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2731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07516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604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2390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25424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5869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70963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64480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6705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83614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79552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5321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6029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461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6113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85067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22388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407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8143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22478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7482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2349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99571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7121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1088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26631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123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52692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7174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3752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01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6080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3233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2557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0067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0511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63265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87053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7721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0262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63417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6474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80012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59278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8873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6413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70388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7099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14542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77845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80013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8330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50227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0462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8558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93113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7241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37462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12564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9744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27908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66412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05868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2493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10702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3733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4965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08489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1382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7591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61262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4000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2473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87969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304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2524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10535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4756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8275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85409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7925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0597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50025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4988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7319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67483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0108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1882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91603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4764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6067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38574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9996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5939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23680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9984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90375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09755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9301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3636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41763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5726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8083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20247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1599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8802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23712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7159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3000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64954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86078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1921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3533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6508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76375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4165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6716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8925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00755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163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1106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07375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047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813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1118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7649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74830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85125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0769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04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2625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6323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33569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36149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2775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7119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69299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8499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0892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84699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201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4995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88193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230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3718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64584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13773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865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9547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6563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0346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51089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4471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22033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95794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4469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9708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61436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1566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9938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64282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9284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9299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87545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2779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7701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0298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2852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21483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00219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2163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7877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8028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9032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88084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92407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5938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412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14888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8352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83737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61528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7922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779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40124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0794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057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79257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931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7945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19032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1887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90714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845168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11319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94025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7115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322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12066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8954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469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9798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76243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08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2872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58256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0875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3164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83601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3531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7872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13973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474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1996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27732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7842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8817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99280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2290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4218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85615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3947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34664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99145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416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349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4673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3329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7417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39103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2591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5055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75361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2196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500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25053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0189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7011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03500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9134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65130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20477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3519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7376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47623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6639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4541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3389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5332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9877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5293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0543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3922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85974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3520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8009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66486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150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0589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62624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3215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9207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77769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0633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04296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50792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1741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58671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95187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6807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3354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88336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477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05229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49171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076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55181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28183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925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5971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31027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0831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4017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61956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4725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334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14437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1854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3553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81892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20606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24625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12139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5383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9848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33481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5943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980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40759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6821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5185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45762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3043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63186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1147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8538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4077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0258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0186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7453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184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2345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523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84004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9788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7328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04427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4963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1502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35186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2530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1435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31014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0156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71047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158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8907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1029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88032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163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6764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6475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0386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5512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16087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2720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51437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31207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8539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8708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11029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1108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5398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60558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8008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9800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70203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6104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1125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72157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0226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83525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25327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3494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7952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69310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3552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4372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1705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7137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1765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37876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0396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6938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85951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9738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5793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35011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3331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608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33071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73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4226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49870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4487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5673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61070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6109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0853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50353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5010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5174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04334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669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1316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88537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1253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9646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02150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4148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4381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77160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4449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8491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96508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352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1297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7053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8702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4006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17749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8946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159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04200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1838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4986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13933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0761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4298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70684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1255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2873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07402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7814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93337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435994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360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9597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65138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3503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42628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49891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37389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4912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67196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949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66237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1721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9791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0699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34244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7898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368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63702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5100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795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97400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470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679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88571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9306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6235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0339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2681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88761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4623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4167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65241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28660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3827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6712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1640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7621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2144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17828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1825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4095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225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2471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04176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95743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8926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47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15155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1040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5937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2198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5495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2156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40708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0989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28085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37895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7948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65861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62374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19417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24134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27766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522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200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8828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0716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06101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59179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2025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2261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10951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1785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0953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22896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5739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6033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11385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5841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3528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2434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965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1763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9015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3602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26503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71795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5820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2642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576018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157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5470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66808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842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851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93128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8013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9628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264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4221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6415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7638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3174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3031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59901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44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5287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33780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8508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902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56110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7146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5471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64382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9794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7956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74644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1896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418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35245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89763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5076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40695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0522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60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65170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9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9999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66146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4983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6412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2602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1101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87745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98977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7729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79374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4164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4599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5581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34463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1752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6123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38364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3594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5721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70213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0098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0062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23600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0694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6246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68553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7855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2992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40592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09515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4908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1834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4701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26311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0184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4654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93318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57082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097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5085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39576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8310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0516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12829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6020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6744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53994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54520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7409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25388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3022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6809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5486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6160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7852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07055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560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4627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94411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069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8796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18151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599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9582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9543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66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9330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702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0885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318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821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0729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8946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6548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4472013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8124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9402063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4615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8829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21100822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10742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40107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653174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9666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0773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099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7786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72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7008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8130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3594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096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8439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796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951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9174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579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904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9462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80980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9924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439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58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9900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757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0914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0097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0854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6936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0941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011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849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2834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345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3355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3756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384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5468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395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363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472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429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0672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591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452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5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8402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6845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702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8242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892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7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972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9579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15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266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642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2662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001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41970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565994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105732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3661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5598139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530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743824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28742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37949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3275907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04410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3589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857740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1423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2773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3375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458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3216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3974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4707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72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8936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648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0818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460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7330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0217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5064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9405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98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136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9681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1178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01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975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943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065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0215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3370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988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2880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9471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0165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4417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372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808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5771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344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377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6498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0655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975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727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6312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4524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8201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463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577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057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8734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05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8419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8850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1781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33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931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642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959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9436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3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6231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1667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700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836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2472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383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824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3440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6263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1874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3829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334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345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4048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44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3669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4752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016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297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941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6015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0036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535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6668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1685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889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6720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437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538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8099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9102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56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8365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885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966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0719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18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76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0769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103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4314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083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412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8353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103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059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4507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214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599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0481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241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4569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022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5043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936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303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5111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4553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667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5624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4961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5887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6082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656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351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6543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5372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5243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9435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9266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275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9969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36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15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762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081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8424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7761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120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355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501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140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398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8031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2127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907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847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2517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0470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468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4143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078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125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513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595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515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0327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7640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445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2557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7041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6446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7386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2708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785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9408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069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7990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35264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6803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0707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29617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2624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66296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44259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025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8878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9864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4445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9775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96516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0529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66510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639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487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2126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98163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6081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4696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18551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4685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893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42635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1498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5601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69360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7106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3617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52089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54900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7099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90341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2484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0921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6821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3746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7566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06580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3051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4284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30749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1937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81775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87380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0498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2319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66796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4887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3029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33375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3994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8317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52079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9666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7251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29268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8512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3207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38978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7414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52259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06496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233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5393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90529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235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6735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72133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455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34513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58947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452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6157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204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0457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64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847613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2078935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884781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1422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12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6924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149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511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9730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246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6315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23281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894465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46333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4114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513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4818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194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8354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7846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239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18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4539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652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254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2518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5966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4761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605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785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860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7934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609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8441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4887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0488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8973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5943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24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3145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0576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252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382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830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6904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371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4413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423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743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362127">
                  <w:marLeft w:val="0"/>
                  <w:marRight w:val="0"/>
                  <w:marTop w:val="0"/>
                  <w:marBottom w:val="0"/>
                  <w:divBdr>
                    <w:top w:val="single" w:sz="6" w:space="0" w:color="EDEEEE"/>
                    <w:left w:val="single" w:sz="6" w:space="0" w:color="EDEEEE"/>
                    <w:bottom w:val="single" w:sz="6" w:space="0" w:color="EDEEEE"/>
                    <w:right w:val="single" w:sz="6" w:space="0" w:color="EDEEEE"/>
                  </w:divBdr>
                </w:div>
              </w:divsChild>
            </w:div>
            <w:div w:id="187557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5060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4341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2971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6181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94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259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7951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6355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513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112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89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73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531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1517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848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842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2923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592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843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23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705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596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069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12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19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103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14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621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269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889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623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601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012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625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941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2835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704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771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792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8244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6128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1978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840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6130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608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713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8630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3076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529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9140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691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3018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9868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711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3714538">
              <w:marLeft w:val="-180"/>
              <w:marRight w:val="-18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4843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90670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3895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393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06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0057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53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101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611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1985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44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966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0641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713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847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6978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295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984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641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3030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457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64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8005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4722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8778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321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5842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10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657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3315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6494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270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953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734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68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3367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1093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8650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685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680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0160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632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1678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0546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194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7086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0622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963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072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55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2196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1207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6519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382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863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2793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4284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035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7603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5203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6669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856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5549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478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149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6133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558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9752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6858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750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6908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3359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595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7710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5311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857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7754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8342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066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8100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2709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612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8479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199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501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940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2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585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9601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69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9253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2562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926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060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4842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7446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137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5110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508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9354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5767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3697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1426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192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979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628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193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6715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6127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776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554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90596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059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8062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03467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7494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34272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17325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8696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44944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41850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5474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0654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29809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0531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1043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68789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0546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0744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0902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520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21715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571245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4943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4268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93976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9267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5609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19745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472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7157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016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5380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8043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0662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7302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745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1593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898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2456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391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1259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998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508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7157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370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784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3862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2736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3937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52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1656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6054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4055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122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7471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533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26521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05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0849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101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585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5493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17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969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884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215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107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5990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371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107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673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831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927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4316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8919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45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041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630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952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8085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383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9531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9951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3193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9767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412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355605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130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378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097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1614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0804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8601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2805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53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4297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8310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5275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75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614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550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805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682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5547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621217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3438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938443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77904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28084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1210730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194978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55704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031979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37001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2536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076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8284981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8315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1424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448268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513958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8317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667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4353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0134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878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3601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152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737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205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217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9933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183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224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746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458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3681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5745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44788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5119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063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6026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107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239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9964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6374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71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757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7410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314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491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7607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1065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9562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8142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6858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8186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731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5527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8186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479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4651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0349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783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0889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0881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560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3058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1344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455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799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2071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844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934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3113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971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691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311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751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3505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8129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3308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4233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222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748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496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68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039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6246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5089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5503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6660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056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305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7362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3818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025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8092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974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971540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2651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442870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8167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269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6186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855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623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8046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9369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9862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0113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0477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0637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6398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2648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1752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566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422006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601063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1947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007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724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202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206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7885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3481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699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0857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6532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3448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462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76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802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760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8450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7874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34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4812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8962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465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92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2962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2987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3696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8840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5082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4861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988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4825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4934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05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5847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628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6391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5398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5322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736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877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370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8862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255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339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9327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8019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629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55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1726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9863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365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106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9904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773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5706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0180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201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846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182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2583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3049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1949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303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3991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3649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354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5854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4454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57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304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6531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256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274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857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6887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0316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04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489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9721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0352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06767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9037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264850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2327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72141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6704508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28560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721091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100382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90353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6156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0316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132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2699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357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158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8526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3012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2221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3287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3281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0264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530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4713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353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1777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5397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355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5951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5856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240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3406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6561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0675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5470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7822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864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5151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9376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9223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712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0183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685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3177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0492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690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826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1295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2477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5310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2563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1782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96438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7089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2396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30264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0698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6974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41204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2759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5399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0555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016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0407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6016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6277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2551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45449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888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1778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97291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35097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2950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31850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7488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5875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04944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3368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9293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28088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3256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0781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2280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376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84825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6551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7894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1856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01608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5299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9095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1995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097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330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326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632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559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415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4727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680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456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2198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0332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4767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1404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46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5081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372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217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5154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72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433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3861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673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1085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7979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835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245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452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927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5696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2759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0122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6021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2646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2166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249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080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3943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278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302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4326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4528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667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6486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0819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8136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530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4185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9300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980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265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161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03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74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2654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244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52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6393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365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6080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8468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116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10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8625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0058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5077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0247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344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1416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0826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525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8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1440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224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649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1555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8284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100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2480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097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8285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79765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265309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4178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949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680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4442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084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304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4905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124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755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502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8956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042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5096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474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14910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838416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5492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7207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32074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412437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602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403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795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7331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9958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080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8303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8927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08424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991104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9344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037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1127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0004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729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752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0221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0420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9810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0342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528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0961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1076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2381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2624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1462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066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3736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1768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761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521491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177035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1967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647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006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2843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8130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019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2966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875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1909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3346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7049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8810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3350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888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9120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4193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4274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235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700997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521358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66648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6240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636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0906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6817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98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615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8747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930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0288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024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7332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102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914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6438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2451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14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299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252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71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4766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2989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128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6203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318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377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863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782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4444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212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236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6147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114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6521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7260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707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091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7696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36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50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8882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656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7104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035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1023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0831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348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708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314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35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6354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8210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811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5070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3463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879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982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6154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119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120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816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6786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26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0807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4748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534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7753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6558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582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804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796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731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3300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3372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1315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4151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779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2429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086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0693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2965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511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486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4277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973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753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2854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5438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4079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9512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6357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7500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6358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4058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533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7525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991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5232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8138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61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51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982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2247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124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106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666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1079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1145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2945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916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3228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6919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680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3688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77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2940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3760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923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273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600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6073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5676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513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7505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747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061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8810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3016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104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003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9515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3064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19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864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576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925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00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974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850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0044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9290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972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011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422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3514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525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750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929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3354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713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2450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701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7476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171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621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7912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18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4696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9103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844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166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1571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203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563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7620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245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190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424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368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944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4564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4462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744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3655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4804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076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6784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831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7815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8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9313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8271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355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128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573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78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9657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944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964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9704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838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682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0049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651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10392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407846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0164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58567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142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6702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0871378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52448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20531089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6679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12289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14452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0016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667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43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0898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785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106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80553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385105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4371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082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0230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4749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94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331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5632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20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1832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5673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04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1277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628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684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9683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7982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472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7732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798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8093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754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9412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344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779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9949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6910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538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0191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206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3160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1192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332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457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1307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45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309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2616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0872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04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7353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135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7836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805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32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9172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9016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8787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6489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577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9588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01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397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0441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5911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1166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0939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881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547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1329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191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4399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305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827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102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411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67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96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3739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5264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4292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904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6181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9786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847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6792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540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3178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6839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2041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5303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7301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33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9837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7303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2749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025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7952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34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005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133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123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2568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2815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2616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032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0256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2736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862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3425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335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574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48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3462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357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955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450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160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9548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477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6138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7250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5628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804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94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8779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297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411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975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06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9687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2593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57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687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6181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818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25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6576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0131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5885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6720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31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6375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741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42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490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8006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21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7332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8272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785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421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143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5661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6882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239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539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4078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3079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98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22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3583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792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7237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424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960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64525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3312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17128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93556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2404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3698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3214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736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2230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65641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8638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0711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88147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6865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3304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194035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551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6936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82556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9578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363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38252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5079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42625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40469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8516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5800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61716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6113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5526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05247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9956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5008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29536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68641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5318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69359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0495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7626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67321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3655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9081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12956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5625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8621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97951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6439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7293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24808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547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59648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40873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2967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64982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42470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5623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9368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4131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6051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51087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47386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0105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7146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9069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3055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4378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98405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012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5540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34798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3886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8459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22154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4847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4484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62361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3979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2406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96792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3826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40989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9344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9508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17144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10073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0813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6482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8604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8568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6897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84792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7653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373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68260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503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2491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94203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1340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83511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99194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0882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7089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75468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01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24503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27121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7227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2602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71390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9366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1640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33494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9313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7315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32934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1790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8731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05851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4356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941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63813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8572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47077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50330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7762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43459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10637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4573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2029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00473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7350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6519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8542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3818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50123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06882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6462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70631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36786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7646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39855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13950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8540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23900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03862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9801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621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41812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2568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2255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99818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6316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19064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36859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1879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32622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8135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693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6790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46320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5038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1099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21799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0731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9392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5893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4104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53563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92687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6282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20971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0142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1011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9792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79018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0176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1713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4942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2291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4393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26653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7538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824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30704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600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88892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20281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2111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4729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36314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3577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96515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12052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443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7628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44166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8774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4726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3785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860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3547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33808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7673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0246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4081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0629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6636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52305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9050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87356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349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187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0859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00793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6019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0875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16379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3314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05119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1813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47169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6715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98256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188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3468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47145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2836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72839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70595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663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6462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45528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9885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9393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01995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140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7886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07291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3280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0135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901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4601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366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26043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7001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3984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39980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5299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19197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97065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5921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0887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4071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6534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452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3871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6060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6324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75716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4641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8324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56814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7378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7039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79250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67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652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79140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4188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00017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82194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781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3520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54578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1139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32919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34588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7904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3565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35904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0467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2174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34089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9675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8811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14528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9944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7153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22469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8238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83626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03172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0605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7256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19094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2281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99151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31673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5734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2949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34398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3031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2305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98337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49600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7511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16583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681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05814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32884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27967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2828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52243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4973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684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1955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229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3728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35976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6643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501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49496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5004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13096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07629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3314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6177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94731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10536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529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63161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1681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2781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20690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930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1496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68996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95102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01999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68725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241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409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0587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449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3456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61372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4799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7197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95817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9716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46711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42539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3515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214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1916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1136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80199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73045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6142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65733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6903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700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88602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54974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4321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0795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740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668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6046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2742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9174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340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101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949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4530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3560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0316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4797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309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806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397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6572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910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6665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7613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089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874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8149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6600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919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8924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0097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6306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9001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792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6558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919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102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29537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591157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655179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9700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903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4319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142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647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9672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1664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488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934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1819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439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3531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3588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89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545992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708990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434138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3591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0311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1929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409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109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8910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508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1726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841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5285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06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0170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5552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371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280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686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9938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595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914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14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7052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165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018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4669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1082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0187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986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6081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3536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216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200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4656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2343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5192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5950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5304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541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9789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55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662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5152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497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0078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9857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593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681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171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6286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8590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899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319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981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8033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972296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876548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69873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0816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738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142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270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0112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794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2982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168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6770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079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3170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507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0802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4216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323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7004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4822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356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3356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4824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791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93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5515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659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1696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048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7181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8952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2662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730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4612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0474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807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725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7197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8486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858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506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9645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732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068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0573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6596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166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168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08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6380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207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7083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625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2538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4978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2544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334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607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5291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3776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2720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287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423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3525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74718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8908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6589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26799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7449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1240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04007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4252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710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71288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46664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725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01416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2545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2960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62912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0579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3369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49604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3629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9747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66765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9813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0311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68399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5108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090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00865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3877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4321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46138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2299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0886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28827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197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0407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26194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660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7507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36789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3979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59065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6107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1845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772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511352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0339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00543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37133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4846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407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12167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1044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02603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50831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4086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93785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46717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0133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8652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27908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5781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82695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155234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5408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5153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78597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1545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3810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58199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2993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96670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92679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8285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32429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05044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030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70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746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836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629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0359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5709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890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0400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2612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378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0480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66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4232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443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183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7347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729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348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156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9305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433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7934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980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499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177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281409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705519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5641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648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61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047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722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761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058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7686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4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751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0040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292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98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3200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5259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627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3464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855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966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809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4354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562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1669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5550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572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481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639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1645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293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778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496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041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7975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80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302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0792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3979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199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2567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762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26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399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722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767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115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7125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276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8625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700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3072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3486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334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3878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042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0165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491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161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785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5298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408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418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7079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0458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8217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9238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214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9384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3494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6896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0278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35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285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316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2977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143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316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5627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714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4170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236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30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632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7912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8703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658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034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1828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6633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54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5750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736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72960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1222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849394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9913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5836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2138866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218873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329742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58963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4797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5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5923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8631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874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0038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8678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39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6708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9408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306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7280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0327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045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469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122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297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052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2249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3263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168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3604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576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927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5260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6885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415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855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9239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744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4456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3432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270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432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93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4283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9013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3659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586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0050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8718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5983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246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9963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7565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0788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507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841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406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8012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8680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8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0067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1763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0038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9690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245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924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491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631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2993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868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4818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311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376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892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364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7392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645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4186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61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0830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4424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391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9710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5807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246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925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6852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552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912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7240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7126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49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7701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5680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818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8578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341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300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908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8284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8673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9816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549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676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0085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801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2129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0319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6391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99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0516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3989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7122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057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93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934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130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5310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3362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632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4846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1514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784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1186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959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289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087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1399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3090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312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120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348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4573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303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413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276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315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52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25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9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1728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223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5909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856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412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8064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1075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9007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8334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908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49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8995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3090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7037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9454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2904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943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0300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410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5364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0349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569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08928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2052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514493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50418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32630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9894089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14252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255108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63538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056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1477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800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168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924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4965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6585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2999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2849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562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299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8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671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3381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15911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3947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9591117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1520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39077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4655436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56864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732254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470515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4893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788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7748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004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004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312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395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85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312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591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6783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385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7126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4329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723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939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155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9716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0937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837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0208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9345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4576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0246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652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9646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3971292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8795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00713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283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278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171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5346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759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3528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01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596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4639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5603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18590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1987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4184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50101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8945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3062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22740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5569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1006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74901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5256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414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34243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9258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77913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91351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5213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8708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23477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9918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7061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89682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7587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91184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24487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1101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1032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09339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9843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9387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77790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6012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29157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27119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672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0490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32091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9971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8388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72034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3266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0426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71259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0832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8180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20974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24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3206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70815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396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7475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4072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3739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8953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278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9152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7415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84754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5521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9841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5469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723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4283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67847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3773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304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55940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0793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36492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66887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48307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5739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80214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0802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73377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33443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5177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3023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12754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301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39047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86323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4331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0850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33565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3715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2391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26264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1250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865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80634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1381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89748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68059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6440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64473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58045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7079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1499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96793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6369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1025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97309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3357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1272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11152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4771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15279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01867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3286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7024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69093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3849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8221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28427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5754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3234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97212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64739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4098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01536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558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26419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30860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1837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7950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91235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5040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620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46235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9477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8542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86092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9842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82906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22257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2571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329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3750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323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4636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59838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7110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5784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55932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5907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6219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34715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5008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3939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32312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949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8339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46068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05033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29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842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10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840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77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642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088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1066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881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960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6494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811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2496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6999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098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268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7411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125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651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8918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8782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3895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9158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4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4720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1581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379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7177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166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9054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6499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2653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01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9134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3700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156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398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577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85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677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670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898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756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775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723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5214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0242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8866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3632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173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9718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8294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5249038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205363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95511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0175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783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28738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9338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7381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00394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941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28778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92869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7451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8376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6301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5649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7759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00863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0147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7204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40661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2505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9457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4392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7739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2749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69313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4767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8113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47822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2295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854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74011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2197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37954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62564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4957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0279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85029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6031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8529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70260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9143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7360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88401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6019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1781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52169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6790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5713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0162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8441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2298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9914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5558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1858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771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2228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0211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24709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82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08433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45733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5567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4714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06735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4151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8015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37104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3327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4893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2269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2961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2995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57457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9618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9691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34191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015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78991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80253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2938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2016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52746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0732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2320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35432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3552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4882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40977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7430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2198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4436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7380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7579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96416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9019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63151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73886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6890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734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56945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7581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7116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77047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1246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72203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1010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827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51158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73542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41796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5528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97293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2218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8596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24379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9748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9281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1843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0111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195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91724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0931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7228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98013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740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3715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03482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9534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4440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04917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5683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0344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56768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0015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5882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39857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2510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466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11417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8745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1097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81721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3457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06252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52630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4355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19012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61253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7500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7493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95272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1091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6786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0101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9722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7858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256585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0037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11589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36358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0393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0037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99302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8990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1103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96510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3394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3840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75038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3769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0409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0655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7153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9943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01766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0138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1833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15847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9733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8561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09968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6560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2455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94010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9727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890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546216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2311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24258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61335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7754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5331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078105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87238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9318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69503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2687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807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92679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8724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5958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45512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378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7898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35786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1525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26592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94010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6457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7522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4769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3044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1857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9284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4405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5988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24676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4650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5372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4321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0593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4228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06318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0947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4543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14788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4651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906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8426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4178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7533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18821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4268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456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21244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2741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5056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8959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2007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8278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77673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8788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0450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74664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9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4843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96394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69291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7095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98991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555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0396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682306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1755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348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21214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6318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59333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123994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75854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5401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2761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6109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27862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33232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0415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0566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8701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5691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2317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63828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5477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3950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5100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5982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7731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37772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0578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5888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698058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6223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649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92345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2665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6153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76108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771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2138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41088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0982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96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11415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6914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3305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37309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7206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89316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5523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4578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5494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55824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7775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1782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5623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6014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217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0006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5836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9476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62559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0846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7425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83381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8753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6950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05065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614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872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909352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5112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43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08294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8775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8800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22334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868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596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2340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2757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165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2950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188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08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610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4453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3209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7110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5566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2813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380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6027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5373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5174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603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959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8189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6606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73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348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8505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167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0984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9034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3477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4636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9158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3123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199218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733113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2583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475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7485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367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2091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786860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88698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1147673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474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585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291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8066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676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8659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8787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4972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072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9713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726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8243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0757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3580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414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2337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2790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262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3040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913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305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982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768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507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928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460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4305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8044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8116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354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0181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735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3392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284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975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677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8501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1167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2680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0091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2020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846514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803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7071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2039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132975">
                          <w:marLeft w:val="0"/>
                          <w:marRight w:val="0"/>
                          <w:marTop w:val="0"/>
                          <w:marBottom w:val="5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74211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2820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58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9948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321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060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471993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402211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2059428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3475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449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4206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1422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367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5321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069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6600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563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992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7334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2975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5111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7680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403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57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848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8984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1953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918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995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481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8870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0564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591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4001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1731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731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8028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306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93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2794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382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3809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5895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386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3964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694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648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768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923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5920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66300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095637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31256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3766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518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032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430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1839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985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5271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487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4375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267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7923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6979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386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6684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1452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433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567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7714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704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3091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5919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8206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2996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8479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097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949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0353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136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774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403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175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9597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792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5009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35842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72678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136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1057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1945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3710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8119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6136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4561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779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741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5834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872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871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003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8036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2745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757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830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9383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5645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0878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526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760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1650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1603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0455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1651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6301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5833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1655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92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4922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1622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037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549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1139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502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969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3717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93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568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6935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446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943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1689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6703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1009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234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8935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70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0753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8836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071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478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7721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1678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0837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1900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4832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038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136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4877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7379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477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6723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106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572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7577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9844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1989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8761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526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035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9886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624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1685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281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708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1232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3088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7786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618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3548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2541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986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6440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7519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687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056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4478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5687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129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794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2621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136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187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810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905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448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016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649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9641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1444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1063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0372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2806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457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067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67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681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7697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1023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161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1164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1484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072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218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1985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167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3375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656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992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3951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066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159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461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2221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08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6843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147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1868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7887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4086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2273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8158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064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764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8278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965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9271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5748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7678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031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703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21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4511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0704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00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027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1510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3266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6279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1896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085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677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243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366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59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7415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3937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827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752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64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6481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674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6642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8174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3964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853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8635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9265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580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883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374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930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9752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557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3236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1145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48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316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4423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6541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9168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4804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631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579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5121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7301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8715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6236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6649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645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6582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049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6211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6650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844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03245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189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75447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4957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77625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1808949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4416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678146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27870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873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40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8022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9930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4178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341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0164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166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2542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0432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169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6843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0428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011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707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221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011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522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655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59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661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0674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936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682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416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053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48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266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323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5562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2175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63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593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1830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90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626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5392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5747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526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5540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13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6604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164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1552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7176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9064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8990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8566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637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70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108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8955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81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7327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1726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045635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842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1802179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2395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50541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4231852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58534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01259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329724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2033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5044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112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3881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1671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688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4466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23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745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569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541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68712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806044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6233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5948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109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7283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4207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04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7743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046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7977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6192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58279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316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9316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049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8660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673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339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8734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1721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323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1139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47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438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5180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178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055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099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336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493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3104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9318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834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3368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6788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49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4028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296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594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948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710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733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2783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7497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2413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6718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8226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91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054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675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891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0110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302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940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809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9655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3456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073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9920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483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107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0572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581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932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0577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8646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239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5358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11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5778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310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762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055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489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742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15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165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161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817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5780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524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996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6352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42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1885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049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6864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7410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53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9827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16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066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990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3318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777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1330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14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676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1333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7398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8206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1671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862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3267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2257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458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895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233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499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9862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2375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508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2986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3762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6522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3095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433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02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941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591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969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6987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6955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0423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2643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9272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190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3485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0120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465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370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8869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3273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066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7523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3390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7623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1910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504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803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4791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5169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0077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8710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6745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920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811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7128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0593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8174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7860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488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524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8099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694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2619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8951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643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1951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020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02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761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093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082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7994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370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490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399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0018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4495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7596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0674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501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023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3496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60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475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607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6499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84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6869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6578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798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6701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7930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7130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8790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9389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870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294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977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600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9615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0161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960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7179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0551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5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8097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73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178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81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741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346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569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3054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4493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989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3659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021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1080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5013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36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235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5481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1533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495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706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9299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999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7104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81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141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8756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80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11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0602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2117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798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302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649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2977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493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533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560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2032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1902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9079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2178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9763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740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2298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241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268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3540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199758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279923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3998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778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92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16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018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099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915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5553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807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4075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2268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327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4381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52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80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511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609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593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6228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6218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7215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7807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702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072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8732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501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691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0236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041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576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0624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813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5743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1207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1559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538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2057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138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421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2637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55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1955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502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885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6852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5453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483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33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6638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72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7096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7417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8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3318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8991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5386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831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899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5199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4630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9535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6693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485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15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3811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141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374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062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6480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76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667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8167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837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7390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327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416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932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994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423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7029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5822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80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7312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806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7843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9265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4581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38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0070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5502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502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8354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2899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6272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3590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7363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758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0301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5727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863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5009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042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9087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5282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22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9940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3671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1555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0285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100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1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1399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978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487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342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2364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365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598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4187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2783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050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464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283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16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7153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3289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3297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1801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375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261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262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3874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5451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1655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7307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6103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2551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203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7609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6838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540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8991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338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22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9110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952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461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9769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371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787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1084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7861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613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1469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6187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688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2349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363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13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2391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507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691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2875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3968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214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915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458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7872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7823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5083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927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93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5086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9402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77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593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2346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3825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685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505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419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712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0342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6558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7897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6434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0821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8053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834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662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8316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367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947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121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3498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9597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7290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271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044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66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3018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3022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8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8746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5690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94124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37314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139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1775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8409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8211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4907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7394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95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9990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3987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0047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9545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642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088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050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646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6506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478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71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1230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220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842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0009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755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87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2962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5644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5108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170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2493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538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081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9399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6030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037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774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7670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629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704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493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6762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725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8743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712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7919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173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7997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180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0914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002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522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687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07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7015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4429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195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1536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16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344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794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321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0161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15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5151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1223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1736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302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907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246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349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396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3703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4053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5749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4741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81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5542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6638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028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330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716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3060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4921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731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9170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862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7369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673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1298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1189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9788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0802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451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025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92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8502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1251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148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686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1909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336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7010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2875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683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646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4066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65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881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586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4723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3757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7811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4771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832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3160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719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822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0055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7580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466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959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50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579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7425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727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659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793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042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698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717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4543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92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97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965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1013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996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353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003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489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355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116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3240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42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569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2339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54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814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6737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3360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7816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139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420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700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7591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440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550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4231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2630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0585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3648576">
                      <w:marLeft w:val="0"/>
                      <w:marRight w:val="0"/>
                      <w:marTop w:val="24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7505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41233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699696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62165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81544173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single" w:sz="6" w:space="0" w:color="EDEEEE"/>
                                            <w:left w:val="single" w:sz="6" w:space="0" w:color="EDEEEE"/>
                                            <w:bottom w:val="single" w:sz="6" w:space="0" w:color="EDEEEE"/>
                                            <w:right w:val="single" w:sz="6" w:space="0" w:color="EDEEEE"/>
                                          </w:divBdr>
                                          <w:divsChild>
                                            <w:div w:id="4526756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9514942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1919178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5034644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85352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57606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395754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4345937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091502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674671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8756290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547489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839051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136300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930704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218035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0783005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100552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2524917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8554279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5289796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46304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55696864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025370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262179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2434475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136338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6980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6560691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78655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310769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6030761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2166302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772407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1531029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7854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3128336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767921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499002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260464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0600846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74984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2249508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6080035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029180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3450893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9929358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835679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5951155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2503819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1512530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6846614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6171719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5328350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2100502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1435104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150373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5128090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5661456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196387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3063214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737094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339261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9358545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0849911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671199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5287383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629843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4134916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2963702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9634679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4233372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053902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456880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077116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918415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9932683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7802775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1160219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545802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9689978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073793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9970806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992731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9443160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19800280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71834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0424682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0722995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235087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038510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761928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398220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484670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7618215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422710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7326965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690973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629406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8080605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2462151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17687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266390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059551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77332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349246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551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606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9167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552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831378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933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793732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1686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91127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5621029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98441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18316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263171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5911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56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43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3521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8287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081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368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898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3387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030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045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0273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423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1416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9408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403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188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2479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5997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2916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1202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104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3454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4473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0178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392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303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61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4234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6679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0387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4650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998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119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550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867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458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593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331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2074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6004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1530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123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7927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820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588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9165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8965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801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699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9864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065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250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0058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3968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4098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120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28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434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6874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1668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2514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77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9631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095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697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552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87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8291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683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8968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26487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0599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7923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6642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613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8373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9302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09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736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9718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3400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0022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9960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927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1935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0029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030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3897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1878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4417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672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5812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89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9722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658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623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5510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7967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113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2256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9015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4358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0897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9084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8086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7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9206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2773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5968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6158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1720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4133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7014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3761572">
                      <w:marLeft w:val="0"/>
                      <w:marRight w:val="0"/>
                      <w:marTop w:val="9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9646096">
                          <w:marLeft w:val="0"/>
                          <w:marRight w:val="0"/>
                          <w:marTop w:val="0"/>
                          <w:marBottom w:val="4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07567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3598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391434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41517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97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165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5077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197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406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4559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8986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2563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9219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1190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3795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915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091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6450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517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876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915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680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46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5216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7074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72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678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978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061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455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6094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246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929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623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3816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2318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6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5128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54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3321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5275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5008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4253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3333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0537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1441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8005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5590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72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2655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6390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0794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398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7358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246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182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7510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655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632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809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827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183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874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695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6642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8939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530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406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0250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232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635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1440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3166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3164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3406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94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807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4522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101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7848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077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5951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9926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418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6263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087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7563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688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627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405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306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6734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1490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426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6085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0711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499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3956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2991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76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878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024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942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025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881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9696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166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3746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066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643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4836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1732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136165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2586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8601286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2615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87276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9918668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43015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633414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146428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73623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0581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063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3939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78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001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4903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5200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063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0482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5242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459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970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5710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444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833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172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372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480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31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808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8969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48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9328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8005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900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3688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1835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365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5698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2739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751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0220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598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870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62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6355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859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252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2020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878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3411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0666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8983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300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0944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9330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27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8434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971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975461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1299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3382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7246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3379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1523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054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4305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8427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0569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272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8403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436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346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2434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6608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758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360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6845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962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908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9011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14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693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0120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0385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7993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3472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03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3740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871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773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3933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248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078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8840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563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686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225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849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2652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0906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576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3308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8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003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341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2155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9268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4927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725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231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5806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699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039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2926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8162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253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9534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855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06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1599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8938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8808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1740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9397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533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7922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043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2750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4229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1289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583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4919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1707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110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999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1823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4250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9265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3330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3985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8454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5558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162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8656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6219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676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878788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486776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6293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546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650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7913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9680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118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8109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612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6664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8454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008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313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729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831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757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8572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1342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137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9035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954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330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0535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453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9217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2502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504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340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5678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132320">
                      <w:marLeft w:val="0"/>
                      <w:marRight w:val="0"/>
                      <w:marTop w:val="24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57492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50084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0075784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51663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53294833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single" w:sz="6" w:space="0" w:color="EDEEEE"/>
                                            <w:left w:val="single" w:sz="6" w:space="0" w:color="EDEEEE"/>
                                            <w:bottom w:val="single" w:sz="6" w:space="0" w:color="EDEEEE"/>
                                            <w:right w:val="single" w:sz="6" w:space="0" w:color="EDEEEE"/>
                                          </w:divBdr>
                                          <w:divsChild>
                                            <w:div w:id="16597223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5443608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918271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0699169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830427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43676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42743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0199022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1790477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829231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6799299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669724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9285510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0028762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044321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4445286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798448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027772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4199676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29559745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428625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238492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4530858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908493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43558965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1804652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8643456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2502920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4278293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733715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3732507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10923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849015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279997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968767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10227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7905282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27077389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1874688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3708587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3573967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979558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4658745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963418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7162069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469649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3194218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786744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0831766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2685616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667396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5744914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3965181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29406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3039417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086874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775826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0735880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0830711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9201201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9695043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279536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70969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3432327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9703798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5045045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2429646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796683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341589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8994991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9812337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5611720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912570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771051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235949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642691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5937060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268510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2986621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8910831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88450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1371538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2969869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00972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1608160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0904179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303292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8618966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1276271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1680684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3514433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1259947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600746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9892209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0794869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745946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5203863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874669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61753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8153659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2566861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670993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7671349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739003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862165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267582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8061581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521931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7749310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989047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835870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2242034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6785211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52602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2397348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489329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308980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963765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9414966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8420812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629656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741761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275306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443324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56599495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484809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8936391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464822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347995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665358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3177744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970457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4964253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31125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023466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2552891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7523437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965696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580839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3976329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91571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087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20640847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6394695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961975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24524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6373819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491838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5194583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32324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9562814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534792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518966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435448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43860333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6408210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45587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023196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603063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52806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5836959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9643947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771183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606623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708192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4473420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5927557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5420605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626528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9519406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317882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555179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51106590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843448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4578721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1150220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9721713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5737958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6681131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08435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4878588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8199411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218705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8043443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27281834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28450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064404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5090873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100539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4106213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2172316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88177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3849021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6149276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9627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817795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54185804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25309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5567094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923472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668517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3553398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3879543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335359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48372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055265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302716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156349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55616424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828362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0836854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6442997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1643432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58228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7550153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054747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487633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150846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554656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031838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4191337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466949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9243017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06625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996150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940586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9607930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9573446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4462766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5424065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5885477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707300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01021429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0948002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0594264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263031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779970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822377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3345579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837214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5495876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885686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72818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987405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3967173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141724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4286497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37441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9457728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6060558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8251025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695746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426250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911757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979350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9600665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0297477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486735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3304997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48936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024909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746206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0227559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13873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288859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9903063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86536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648260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62872524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18635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572426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445774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833032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247635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2215797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478508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730675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589989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97666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606804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3796765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79192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9454617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0992277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081073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621893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27313049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36089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4649748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042988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439155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8399861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4314571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010855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206960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631848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12955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4265306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775212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526585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3341230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306622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34007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94477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0216082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282405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9140140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00303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382198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1710921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23889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873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1466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4006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737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829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4731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4882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278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8907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000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1780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290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65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9992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1303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7477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557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719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9901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796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516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0318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763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1564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0560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830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556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5058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906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271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358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6586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2982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098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6230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8848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4951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449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29481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634359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570968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553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245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653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5686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022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5134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774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7071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167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097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725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9953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0676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776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6987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605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8180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1071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051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8812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7326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3548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946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0865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4211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0536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486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274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072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638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032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1771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947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4658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184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23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17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75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543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1378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916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7137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555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4582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7406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952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6065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3851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0292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28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7063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0366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196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5173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1597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6929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219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1986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9714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6251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3521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373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069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5680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704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791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6308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996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6932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7960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901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5424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796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961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396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9736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741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1669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0315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3132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2741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9048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1690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3400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658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721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5318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0465180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3405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1943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79859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6571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6763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7585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9102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219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443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140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0332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698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9875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5901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70801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293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924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2498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9808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088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880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6" w:space="8" w:color="auto"/>
                    <w:bottom w:val="none" w:sz="0" w:space="0" w:color="auto"/>
                    <w:right w:val="single" w:sz="6" w:space="8" w:color="auto"/>
                  </w:divBdr>
                  <w:divsChild>
                    <w:div w:id="99180744">
                      <w:marLeft w:val="-150"/>
                      <w:marRight w:val="-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74276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33219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30568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46056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254086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72498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781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8990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2648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188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2704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5264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8085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2326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5999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551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074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6310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915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48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7232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4310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9785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7501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3960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0129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8274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666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8052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208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608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275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2205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731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1942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3008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9934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090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4519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558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691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596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6091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17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3573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6484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261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585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698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93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416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7064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4469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0455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7444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04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998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7833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878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6567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8948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4916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6148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956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1245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0220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0650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964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735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072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009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879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1307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5194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477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3349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873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5090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4195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233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4541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2406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639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5893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621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28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6625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726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7509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6893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6068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9491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8010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9208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423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9779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112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3806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16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367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2079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285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9717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763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361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132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6395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549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3482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692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135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2793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8558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240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909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174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437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085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745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5096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00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0156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6065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8939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5630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6140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2091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4761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7454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1335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3556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7497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430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700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960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139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2057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9613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3564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8585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073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28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9399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1232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188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2364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208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003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897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3423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3005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912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735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361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5194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000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5823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844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04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6469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455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1553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8393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350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70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0555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57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056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1213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867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4154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4678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7759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21982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8862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026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2523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8566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6772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1588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3264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4948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5460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3347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3649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7755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1911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2051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6878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339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059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938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3950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218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1539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7318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14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1283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7334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26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912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247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534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254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6660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609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67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7573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67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669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9292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6650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833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7717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7612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018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837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8690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817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9852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8786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4075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9922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542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6314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0038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349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431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672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162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12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2080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079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4780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0313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450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5431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5888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668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396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702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5706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477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9426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1032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589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069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2530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817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6708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33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7444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460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316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843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617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7785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929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4093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927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0142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8079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1044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178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3737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569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402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389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657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45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4212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459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2034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831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381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013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3142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4747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6169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5189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951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3740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6038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4036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4525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61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889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022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9517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7424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3790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902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754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856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7482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8734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544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9982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9654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1728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82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0044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7262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997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0241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3226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438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070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8276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1520860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626811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763260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1668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360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7391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2466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33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332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3897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9750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6325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431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483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980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5674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143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421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6325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9431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954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6404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335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044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788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064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625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307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091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3543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1465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1717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301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486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3284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2882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835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388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3072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032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9312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069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0519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9229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115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632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9295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146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6536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8599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339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519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8075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577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7330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7794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65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558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1307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511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683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9303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5229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039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275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130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5032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9192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65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986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9506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681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6666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0234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2499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2557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251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5023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14103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161315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325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291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71236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4391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475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264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3481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5959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52312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0055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0031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73400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384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81317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36881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4264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8028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18352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1553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3123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88247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6693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7830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85574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4270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4111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77981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4322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7183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74546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0285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8980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91078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421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428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1284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3385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01876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88756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6717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491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52322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4405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0645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28158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166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175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9166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8732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5232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373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5600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8334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6342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959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7007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14568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2405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10883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07070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9933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1974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95128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46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8950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565966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76568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0407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85235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5247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64639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53127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0276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447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42676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2966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6448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2458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4784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1744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9184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9373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1605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8696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1277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8849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71849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0058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4367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483020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550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2761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268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0348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307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48357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4588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2044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60208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2961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9777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15708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43763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43109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9552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2535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4497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14128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3058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4768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959528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8262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8637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41341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1062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8441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2075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0393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7519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29930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09633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67177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96549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0452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05414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5692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1921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3272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28303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7315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9033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77854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4283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1062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0128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398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307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31677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2741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9251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63096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2107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18288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690836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6110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6947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81916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9538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4673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77365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4944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749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68892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2603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646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615950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23693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4899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73825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1796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3620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82486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1252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4146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07243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6271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0698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86326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0525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741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39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0700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95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86079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245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2262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16944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6711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1457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0053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311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7088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18618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897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5084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84083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26483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1967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2481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5690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34934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7471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236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2693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36404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7392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6419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14442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9818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073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87611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7346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4319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40186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5295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98225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66027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028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9405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47746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8354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2856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37553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9457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8434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89302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3775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80340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04694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7646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9825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78893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7620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08769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82142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62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6508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83555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5280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98193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51330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8600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4262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473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4434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6233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362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1880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741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6113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8607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1880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35823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5947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3866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83674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5272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3278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47323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1917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53923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53681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5483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14945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33378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0759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4899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489506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7926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82664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26751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0093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6500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07557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2216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6461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45904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7319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15697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58677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6325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3120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93018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952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3904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21517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0944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9247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93790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4133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9481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56861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4459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7653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71803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7217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025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71613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42925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306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0905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9643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2717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73368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4115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64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4824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068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6691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022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341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609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090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6441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966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137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334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46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257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13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7905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1304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6637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609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84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8797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741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337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8953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602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378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926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670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6305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960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1637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095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0836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682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70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0913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6505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519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185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93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513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303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68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0688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6105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2270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8383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79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300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8559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677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3381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198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3967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357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436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73735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769543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438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61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3420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737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666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022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4596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6812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7836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964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7736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811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977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8169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9584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64203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8257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7848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48316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8975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4358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63143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7864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4062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89200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984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6557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04294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9539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0234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116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0659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2556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4139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026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05466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5673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9787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4329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581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4670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404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85679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97313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9523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68161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823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43317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49553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16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2293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73386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4561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7928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713093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12689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9483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52300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9163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7316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46305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7363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94645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2222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9325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4766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75387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5056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5305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810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7635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4024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18609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078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4864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24184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431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1103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5798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4876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1672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80144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4257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9504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73736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7710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5415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35032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5851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3138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6275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0407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6085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75509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5565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5499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03463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452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9701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78818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1377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2948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75675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2090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6445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048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4510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7595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66337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73543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2786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34795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9768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90266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43235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2741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0228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13793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0601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740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10407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341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115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01992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2759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2463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65638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3152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6523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89990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2370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681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72086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5584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8974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41716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3484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1257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922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1107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49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17716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5830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889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09939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7571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9106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02521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1836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09138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93836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0327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1205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47900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658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3967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10269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070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753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22406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8087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481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11900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625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823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54157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2988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821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89896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8711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5950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23392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8768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84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15115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7152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16588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16617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4358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0582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831202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9198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1573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3729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2598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233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543115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4044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51476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25420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0858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3037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09871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3267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343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34592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853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3072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01939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6713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8837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12417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3479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817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24339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553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4283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1144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2296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74363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78191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7377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6465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98120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0237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7714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0774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0723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8721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89011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4277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48307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6187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7436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5930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49853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1820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8949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80598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6111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1963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97889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054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57350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88981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6282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0997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60244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1323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9552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18698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9009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3291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8702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8381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0084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49196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3778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12915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31312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8795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4075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11590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2867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1972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67184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9511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45328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04612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8393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7323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07085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3688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8628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06126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39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4809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69078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039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7406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83491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5233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7378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73887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1720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0010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74723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1902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72155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92186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2699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256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789989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578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4485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51285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9208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1249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34957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639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6597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687147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4638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2259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90670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1380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0316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31817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2732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15922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22366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8446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7845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7601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1860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03787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93963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9198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8504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15562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7922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661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40574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4548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1520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18377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2853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4464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26217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7960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0373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76034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4211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4719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8073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7058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3672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4033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2252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0808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07974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6917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1813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96823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5568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059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4289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5412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547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3365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154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1302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92564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7982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1196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56062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3256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3458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75408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9405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6111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80024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429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76391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66163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2010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2632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09077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657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2705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71521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6591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1062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59240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407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5321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32943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2590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30097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4597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2651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4561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2355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6010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3915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39561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876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94725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49125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2975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991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01762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8627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9177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18919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84007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3137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92873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6268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65997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19041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607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4091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34647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5056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03934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783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97744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4897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02751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5110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21815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9843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1123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7560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95992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0399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2025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1831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8848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8982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27465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3127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785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08664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7229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3389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7694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8213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3139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50059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9386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6384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70885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5268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7205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77364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7823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1605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62452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6357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25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36005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6346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0273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09421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4352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2696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92582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5207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153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44566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3020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98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07804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2658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76608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38930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8172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886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54994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467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9685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26820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9096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323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4573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1349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2679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91085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1595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60543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69048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4254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6158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13083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9446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80908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91993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0275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07583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8546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4934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1213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84802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2685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1556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46569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9994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5207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02417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8913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86317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44711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2219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71068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83540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7115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83832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3952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063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996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60937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5274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0504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53643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4965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72783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5344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9644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55927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04859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4765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5821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5429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5038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4036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6610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2248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501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20965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9256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01516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4959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6059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975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60123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9564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6117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94990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5240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43627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7569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165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7939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93153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1251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86910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0048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8317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7995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67966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4974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4453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3158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1634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14143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92561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5690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90896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63229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1789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8936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3339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3396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01581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87471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476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058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0517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0804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60158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6500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1420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115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75746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163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7706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89424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90384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5832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79835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549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8892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88515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647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8591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38396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8489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545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73981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96501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9738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69072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6454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657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53993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2604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7465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5613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1718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97003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08271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2311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6695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278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8431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07665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714004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4284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477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87795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9445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002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16344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7755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76747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91440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7212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5026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4156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9234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5208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46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19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009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28812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695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6069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40417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1078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415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26870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8510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6933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76807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1264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11243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465885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3530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954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25808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2841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5505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93810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85623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94707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92284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586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4234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38869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134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8415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70231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3773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9451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30847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9767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92043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440628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7902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3804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58913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9260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9219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39116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8234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665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3096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3790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7540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85291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3882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2431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38815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7233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2476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39908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0027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0506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8888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1790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59993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005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2910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07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47833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9071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3999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5548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6006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337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21473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4586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3530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43156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5854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14377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85633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7061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2756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69213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2029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8190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1117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4542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3598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59174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0648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770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56990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2651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603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69335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132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8112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74030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454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396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65904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1302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9281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40542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8582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8273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75041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1021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1623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24025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6312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0270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54332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2474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6733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41350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3667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97686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8360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15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75973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61943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28431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7718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2748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9719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14876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00813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6569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5428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31429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712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14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28095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9677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2480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29140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3040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1895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49819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4291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36667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91567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5667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9045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28005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8176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4498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42084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5744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6828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03977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548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8755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63498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4970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2219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55667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2274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4009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0225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9427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44955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44924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4532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6086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89157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1391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8060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07000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948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7361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2790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7267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725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77925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9220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9277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48167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8116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89101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8726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8021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6114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30388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0054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91220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3014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9045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4898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41052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149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536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5139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9541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2537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59713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7687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3968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05036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3167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34477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19159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5939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55604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40420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25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668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48502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9142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6852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81450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4064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8047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25515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6850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712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07727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0403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6369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96712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8164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5126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18811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1004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36546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62653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766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2834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78911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1729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0485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96318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2298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9609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85960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0977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29484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37809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9568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6419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68967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8521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9568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351471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1071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7187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23401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6672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65600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75569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2039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31687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275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2516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5407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27152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6200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65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1140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0164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41110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60828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8799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269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77888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1524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7888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41194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6272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282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99673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3761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42082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76325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0130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7865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67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9044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7914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71461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538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341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88188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3795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421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60060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248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63889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07139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2849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44710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79505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71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134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17801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5982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0089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50527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8792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9231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55808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4816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7366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45663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104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9459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1905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6135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6676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2537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1320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9354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33042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3449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32528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08505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732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51819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61897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07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2922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548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868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3416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60024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488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96007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46627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4760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67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27165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6833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0082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51597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9340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7741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790685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4499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2178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0724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8704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1342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74522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8628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216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06384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6048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0596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8547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1037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04453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40494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8479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73872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65600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6109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36707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4629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9734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78325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007594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2870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19792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87013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9446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04860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9502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9597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598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40281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8406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4375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98971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5242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9658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719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578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6643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5976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0225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1060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46369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04784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99518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03138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0067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6339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25049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2728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116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18368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9593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378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0320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49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1304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68587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580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5532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73969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97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3126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56796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9401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83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66722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6251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74956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75589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3358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9011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05430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8795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4980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14592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9940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357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36582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9091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4749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80637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4912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36542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55434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4963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703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21956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137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35066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6809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043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7978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76762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8367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0013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6601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7239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03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3459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5559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6019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30947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3282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7037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41960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4097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7736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6992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1777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378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6229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8583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1673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08426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121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1204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76594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0589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8829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13697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3076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30513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45535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5899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268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32639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289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9488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04485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2050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7607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38075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4717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650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22789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37195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8604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94087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369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1045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9396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6268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4418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6157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8676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89657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21895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626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4953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6686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689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31849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89700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1189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3652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9899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9144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4204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1129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903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387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992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2558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737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4731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282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2998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125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3177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469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90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5377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025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1712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6450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027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036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6638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588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851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6840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2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716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7680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7323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169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8023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3423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6292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9772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8249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447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991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882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120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191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845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922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908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827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4619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3989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737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4896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9263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9684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8752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517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1073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936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621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267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936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060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38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9894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855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8418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1136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542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065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1446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56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335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1834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221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530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57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2491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4802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2740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3754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5978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6412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4720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724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344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5449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50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497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7488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343637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00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6986996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5371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43419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2641491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35508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10360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059591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1838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843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857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681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3107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8803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387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9891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7445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957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0819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5523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9690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590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5686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9964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624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470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0041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50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978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1927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2072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9113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265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372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3633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4283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00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9494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574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7848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501111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72038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2033071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620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789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2092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624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906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436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8174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5802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577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8367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1913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216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9334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5282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5598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0764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8448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873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2605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2285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9937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2998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54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3785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392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419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608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234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5838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001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7129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6496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499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7514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746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431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2763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7653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649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67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8001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486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761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811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599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044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431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751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071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549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701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529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695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5462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7596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69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7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22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76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23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246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961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3695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612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0474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148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0940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0544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523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8491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8001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3099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42121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622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375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2975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668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46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3166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845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1738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5666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664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2704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578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8797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7878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5859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277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548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612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4768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5881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7365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183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035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7559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468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725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7943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413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021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8023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269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729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8678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5240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4311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3418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044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50179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195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753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0570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715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7856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0509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2879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770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9475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318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186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2096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3731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769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986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4111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6844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2703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4841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782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028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5884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544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147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6540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160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9244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7898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8034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775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7973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6404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618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8162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3135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678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9627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49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857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9936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900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642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0397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40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607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4748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0740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4288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2061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1393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339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2269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1896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752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111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2172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146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349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2361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013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05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476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74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517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557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197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8675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701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7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8720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959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2564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9300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3690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5430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9844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2784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9250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0417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6845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7631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042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030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1073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4396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160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154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8695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172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85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2065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180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86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018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2801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84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1001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487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5005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510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8663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770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1559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868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8701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5295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5286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8891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46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8361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0902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080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981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3332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527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655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383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6029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0983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545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753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705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512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7998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5975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1488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8072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954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743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938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357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7552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9770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343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02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7484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2004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566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599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292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351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35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227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9816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473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584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9916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5859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046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94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1205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763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912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844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058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989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784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325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2467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8613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443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866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7896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1641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536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486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2409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521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6619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3187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258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916514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8777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221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36837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5562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933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38493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6025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99912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5045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3713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6804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869457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6359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0448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35708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6316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4747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82856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9940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1947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461451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4926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34449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30682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1017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0810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23108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74959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7725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90907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251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7914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18741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8223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0253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08120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783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57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04449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66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07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4455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3810628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1481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6619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0369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04912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787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990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583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265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231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6874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679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727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784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993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37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593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5181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0202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967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27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076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026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498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467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5214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256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357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811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361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434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2836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957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507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1028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121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626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70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593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3086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3995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297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3278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97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719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08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9923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289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473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3162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4108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47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932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8797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305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5905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6713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0406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675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090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661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4767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709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5940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5633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7141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79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268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848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125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9237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8744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8921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1570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9792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632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7581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0223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77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355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5141889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0565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635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514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080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0756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1958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881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1143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66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953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1299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7848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992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1995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067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380306">
              <w:marLeft w:val="-180"/>
              <w:marRight w:val="-18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5767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24377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401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501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5344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2696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295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738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901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572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8544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722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3981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1123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19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62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75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2627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01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1760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746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308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20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8707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3404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059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69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461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648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083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5622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7524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3293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261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9644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129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499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083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67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5019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1610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269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0232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2649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733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8257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031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647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901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526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208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135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541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4032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7058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07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034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829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6157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230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3297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0366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92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2300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938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5273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555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4520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555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5574097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785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797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893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8040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9112961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57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376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2518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247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3302222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524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323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610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674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9077395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211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70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5685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1558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4698884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210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9" Type="http://schemas.openxmlformats.org/officeDocument/2006/relationships/image" Target="media/image29.png"/><Relationship Id="rId21" Type="http://schemas.openxmlformats.org/officeDocument/2006/relationships/image" Target="media/image11.png"/><Relationship Id="rId34" Type="http://schemas.openxmlformats.org/officeDocument/2006/relationships/image" Target="media/image24.png"/><Relationship Id="rId42" Type="http://schemas.openxmlformats.org/officeDocument/2006/relationships/image" Target="media/image32.png"/><Relationship Id="rId47" Type="http://schemas.openxmlformats.org/officeDocument/2006/relationships/theme" Target="theme/theme1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9" Type="http://schemas.openxmlformats.org/officeDocument/2006/relationships/image" Target="media/image19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footer" Target="footer2.xml"/><Relationship Id="rId5" Type="http://schemas.openxmlformats.org/officeDocument/2006/relationships/numbering" Target="numbering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10" Type="http://schemas.openxmlformats.org/officeDocument/2006/relationships/endnotes" Target="endnotes.xml"/><Relationship Id="rId19" Type="http://schemas.openxmlformats.org/officeDocument/2006/relationships/image" Target="media/image9.png"/><Relationship Id="rId31" Type="http://schemas.openxmlformats.org/officeDocument/2006/relationships/image" Target="media/image21.png"/><Relationship Id="rId44" Type="http://schemas.openxmlformats.org/officeDocument/2006/relationships/footer" Target="footer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header" Target="header1.xml"/><Relationship Id="rId8" Type="http://schemas.openxmlformats.org/officeDocument/2006/relationships/webSettings" Target="webSettings.xml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fontTable" Target="fontTable.xml"/><Relationship Id="rId20" Type="http://schemas.openxmlformats.org/officeDocument/2006/relationships/image" Target="media/image10.png"/><Relationship Id="rId41" Type="http://schemas.openxmlformats.org/officeDocument/2006/relationships/image" Target="media/image3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G:\1.%20Quick%20Find\4.%20Corporate%20Templates%20and%20Logos\13.%20Easy%20Read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Arial">
      <a:maj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webextensions/_rels/taskpanes.xml.rels><?xml version="1.0" encoding="UTF-8" standalone="yes"?>
<Relationships xmlns="http://schemas.openxmlformats.org/package/2006/relationships"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0" width="525" row="5">
    <wetp:webextensionref xmlns:r="http://schemas.openxmlformats.org/officeDocument/2006/relationships" r:id="rId1"/>
  </wetp:taskpane>
</wetp:taskpanes>
</file>

<file path=word/webextensions/webextension1.xml><?xml version="1.0" encoding="utf-8"?>
<we:webextension xmlns:we="http://schemas.microsoft.com/office/webextensions/webextension/2010/11" id="{CA18464B-98A5-4C80-8E72-EC54113EBF6D}">
  <we:reference id="wa104099688" version="1.3.0.0" store="en-US" storeType="OMEX"/>
  <we:alternateReferences/>
  <we:properties/>
  <we:bindings/>
  <we:snapshot xmlns:r="http://schemas.openxmlformats.org/officeDocument/2006/relationships"/>
</we:webextension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8DEF945DA2692E4093570678D680DE86" ma:contentTypeVersion="2" ma:contentTypeDescription="Create a new document." ma:contentTypeScope="" ma:versionID="cf34e17f192b779481ed4c0d6fd1d370">
  <xsd:schema xmlns:xsd="http://www.w3.org/2001/XMLSchema" xmlns:xs="http://www.w3.org/2001/XMLSchema" xmlns:p="http://schemas.microsoft.com/office/2006/metadata/properties" xmlns:ns3="17e591a8-50ab-4a97-91d7-38a7f8b83b33" targetNamespace="http://schemas.microsoft.com/office/2006/metadata/properties" ma:root="true" ma:fieldsID="c83f1abc77a7869b8242b821ee04448f" ns3:_="">
    <xsd:import namespace="17e591a8-50ab-4a97-91d7-38a7f8b83b33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7e591a8-50ab-4a97-91d7-38a7f8b83b33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563B2688-0900-4C15-AF49-BA0A797EA014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666FC789-7C31-4865-9ADC-410C65EF3342}">
  <ds:schemaRefs>
    <ds:schemaRef ds:uri="http://schemas.microsoft.com/office/2006/documentManagement/types"/>
    <ds:schemaRef ds:uri="http://www.w3.org/XML/1998/namespace"/>
    <ds:schemaRef ds:uri="17e591a8-50ab-4a97-91d7-38a7f8b83b33"/>
    <ds:schemaRef ds:uri="http://purl.org/dc/elements/1.1/"/>
    <ds:schemaRef ds:uri="http://purl.org/dc/terms/"/>
    <ds:schemaRef ds:uri="http://schemas.microsoft.com/office/2006/metadata/properties"/>
    <ds:schemaRef ds:uri="http://schemas.microsoft.com/office/infopath/2007/PartnerControls"/>
    <ds:schemaRef ds:uri="http://schemas.openxmlformats.org/package/2006/metadata/core-properties"/>
    <ds:schemaRef ds:uri="http://purl.org/dc/dcmitype/"/>
  </ds:schemaRefs>
</ds:datastoreItem>
</file>

<file path=customXml/itemProps3.xml><?xml version="1.0" encoding="utf-8"?>
<ds:datastoreItem xmlns:ds="http://schemas.openxmlformats.org/officeDocument/2006/customXml" ds:itemID="{4AD6F354-6BCB-4A4F-977A-6758189865EB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E3873AAB-78FD-4D36-B5B4-ADB91059023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7e591a8-50ab-4a97-91d7-38a7f8b83b3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13. Easy Read</Template>
  <TotalTime>8</TotalTime>
  <Pages>14</Pages>
  <Words>510</Words>
  <Characters>2913</Characters>
  <Application>Microsoft Office Word</Application>
  <DocSecurity>0</DocSecurity>
  <Lines>24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Easy Read: State of the Nation 2024</vt:lpstr>
    </vt:vector>
  </TitlesOfParts>
  <Company/>
  <LinksUpToDate>false</LinksUpToDate>
  <CharactersWithSpaces>3417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Easy Read: State of the Nation 2024</dc:title>
  <dc:subject/>
  <dc:creator>The Scottish Human Rights Commission</dc:creator>
  <cp:keywords/>
  <dc:description/>
  <cp:lastModifiedBy>Megan Strickland</cp:lastModifiedBy>
  <cp:revision>4</cp:revision>
  <cp:lastPrinted>2022-06-13T09:29:00Z</cp:lastPrinted>
  <dcterms:created xsi:type="dcterms:W3CDTF">2024-12-11T15:53:00Z</dcterms:created>
  <dcterms:modified xsi:type="dcterms:W3CDTF">2024-12-11T16:03:00Z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0x0101008DEF945DA2692E4093570678D680DE86</vt:lpwstr>
  </property>
</Properties>
</file>