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9690A8" w14:textId="54A6E2DE" w:rsidR="00E662FE" w:rsidRPr="000F563A" w:rsidRDefault="00807A25" w:rsidP="00DE7EDF">
      <w:pPr>
        <w:pStyle w:val="Heading1"/>
      </w:pPr>
      <w:r>
        <w:t>Report on human rights and racism in Scotland</w:t>
      </w:r>
    </w:p>
    <w:p w14:paraId="64E2D6D8" w14:textId="07443111" w:rsidR="009B6810" w:rsidRPr="00287A16" w:rsidRDefault="00A93279" w:rsidP="009B6810">
      <w:pPr>
        <w:pStyle w:val="Footer"/>
        <w:rPr>
          <w:sz w:val="20"/>
          <w:szCs w:val="24"/>
        </w:rPr>
      </w:pPr>
      <w:r>
        <w:rPr>
          <w:noProof/>
          <w:sz w:val="20"/>
          <w:szCs w:val="24"/>
        </w:rPr>
        <w:drawing>
          <wp:inline distT="0" distB="0" distL="0" distR="0" wp14:anchorId="5E1B0BE7" wp14:editId="4FEF1AFC">
            <wp:extent cx="2815119" cy="2815119"/>
            <wp:effectExtent l="0" t="0" r="4445" b="4445"/>
            <wp:docPr id="1163257946" name="Picture 1" descr="Report: Two white men talking about a South Asian woman who looks confuse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257946" name="Picture 1" descr="Report: Two white men talking about a South Asian woman who looks confused. 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20897" cy="2820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90B96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07EEA413" w14:textId="77777777" w:rsidR="009B6810" w:rsidRPr="0011287D" w:rsidRDefault="0011287D" w:rsidP="00261331">
      <w:pPr>
        <w:pStyle w:val="Heading1"/>
      </w:pPr>
      <w:r w:rsidRPr="0011287D">
        <w:t xml:space="preserve">Easy </w:t>
      </w:r>
      <w:r w:rsidRPr="00785C28">
        <w:t>Read</w:t>
      </w:r>
    </w:p>
    <w:p w14:paraId="69191BE1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034F82AC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C54C499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7B06D954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4BCEF4DE" w14:textId="15A24F9C" w:rsidR="009B6810" w:rsidRPr="00287A16" w:rsidRDefault="00BD798C" w:rsidP="009B6810">
      <w:pPr>
        <w:pStyle w:val="Footer"/>
        <w:rPr>
          <w:sz w:val="20"/>
          <w:szCs w:val="24"/>
        </w:rPr>
      </w:pPr>
      <w:r>
        <w:rPr>
          <w:noProof/>
        </w:rPr>
        <w:drawing>
          <wp:inline distT="0" distB="0" distL="0" distR="0" wp14:anchorId="6D16D692" wp14:editId="169BB04E">
            <wp:extent cx="1623317" cy="1623317"/>
            <wp:effectExtent l="0" t="0" r="0" b="0"/>
            <wp:docPr id="1539680980" name="Picture 3" descr="Easy Read Log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asy Read Logo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433" cy="163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18A2">
        <w:rPr>
          <w:noProof/>
          <w:sz w:val="20"/>
          <w:szCs w:val="24"/>
        </w:rPr>
        <w:drawing>
          <wp:inline distT="0" distB="0" distL="0" distR="0" wp14:anchorId="0ED4BF22" wp14:editId="12B53C51">
            <wp:extent cx="1458595" cy="1458595"/>
            <wp:effectExtent l="0" t="0" r="8255" b="0"/>
            <wp:docPr id="478787628" name="Picture 1" descr="Made with photo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60729" name="Picture 1" descr="Made with photosymbols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58595" cy="145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59BD0" w14:textId="77777777" w:rsidR="009347D6" w:rsidRDefault="009347D6" w:rsidP="0092568C">
      <w:pPr>
        <w:pStyle w:val="Footer"/>
        <w:tabs>
          <w:tab w:val="clear" w:pos="4513"/>
          <w:tab w:val="clear" w:pos="9026"/>
          <w:tab w:val="left" w:pos="2596"/>
        </w:tabs>
        <w:rPr>
          <w:sz w:val="20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8"/>
        <w:gridCol w:w="5800"/>
      </w:tblGrid>
      <w:tr w:rsidR="00BD798C" w14:paraId="13FD8CD1" w14:textId="77777777" w:rsidTr="00EA0F85">
        <w:tc>
          <w:tcPr>
            <w:tcW w:w="3828" w:type="dxa"/>
          </w:tcPr>
          <w:p w14:paraId="48CE5203" w14:textId="359C8E76" w:rsidR="00BD798C" w:rsidRDefault="00BD798C" w:rsidP="009B6810">
            <w:pPr>
              <w:pStyle w:val="Footer"/>
              <w:rPr>
                <w:sz w:val="20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52120335" wp14:editId="0FA7F8EC">
                  <wp:simplePos x="0" y="0"/>
                  <wp:positionH relativeFrom="column">
                    <wp:posOffset>76563</wp:posOffset>
                  </wp:positionH>
                  <wp:positionV relativeFrom="paragraph">
                    <wp:posOffset>386806</wp:posOffset>
                  </wp:positionV>
                  <wp:extent cx="1812290" cy="963295"/>
                  <wp:effectExtent l="0" t="0" r="0" b="8255"/>
                  <wp:wrapSquare wrapText="bothSides"/>
                  <wp:docPr id="5732694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2694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21924" r="-1436" b="24160"/>
                          <a:stretch/>
                        </pic:blipFill>
                        <pic:spPr bwMode="auto">
                          <a:xfrm>
                            <a:off x="0" y="0"/>
                            <a:ext cx="1812290" cy="963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00" w:type="dxa"/>
          </w:tcPr>
          <w:p w14:paraId="38A8EABA" w14:textId="77777777" w:rsidR="00807A25" w:rsidRDefault="00807A25" w:rsidP="009B6810">
            <w:pPr>
              <w:pStyle w:val="Footer"/>
              <w:rPr>
                <w:sz w:val="32"/>
                <w:szCs w:val="32"/>
              </w:rPr>
            </w:pPr>
          </w:p>
          <w:p w14:paraId="4C24184A" w14:textId="77777777" w:rsidR="00807A25" w:rsidRDefault="00807A25" w:rsidP="009B6810">
            <w:pPr>
              <w:pStyle w:val="Footer"/>
              <w:rPr>
                <w:sz w:val="32"/>
                <w:szCs w:val="32"/>
              </w:rPr>
            </w:pPr>
          </w:p>
          <w:p w14:paraId="2E2D1EA6" w14:textId="4341BE08" w:rsidR="00BD798C" w:rsidRPr="00BD798C" w:rsidRDefault="00BD798C" w:rsidP="009B6810">
            <w:pPr>
              <w:pStyle w:val="Footer"/>
              <w:rPr>
                <w:sz w:val="32"/>
                <w:szCs w:val="32"/>
              </w:rPr>
            </w:pPr>
            <w:r w:rsidRPr="00BD798C">
              <w:rPr>
                <w:sz w:val="32"/>
                <w:szCs w:val="32"/>
              </w:rPr>
              <w:t>Report by the Scottish Human Rights Commission</w:t>
            </w:r>
          </w:p>
        </w:tc>
      </w:tr>
    </w:tbl>
    <w:p w14:paraId="5EF61E3C" w14:textId="56EF4E52" w:rsidR="0092568C" w:rsidRDefault="0092568C" w:rsidP="009B6810">
      <w:pPr>
        <w:pStyle w:val="Footer"/>
        <w:rPr>
          <w:b/>
          <w:sz w:val="24"/>
        </w:rPr>
      </w:pPr>
      <w:r>
        <w:rPr>
          <w:sz w:val="20"/>
          <w:szCs w:val="24"/>
        </w:rPr>
        <w:t xml:space="preserve">              </w:t>
      </w:r>
      <w:r w:rsidR="009B6810" w:rsidRPr="00287A16">
        <w:rPr>
          <w:b/>
          <w:sz w:val="24"/>
        </w:rPr>
        <w:tab/>
      </w:r>
    </w:p>
    <w:p w14:paraId="61375E95" w14:textId="77777777" w:rsidR="00EA0F85" w:rsidRDefault="00EA0F85">
      <w:pPr>
        <w:spacing w:after="160" w:line="259" w:lineRule="auto"/>
        <w:rPr>
          <w:b/>
          <w:bCs/>
          <w:sz w:val="36"/>
          <w:szCs w:val="36"/>
        </w:rPr>
      </w:pPr>
      <w:r>
        <w:br w:type="page"/>
      </w:r>
    </w:p>
    <w:p w14:paraId="21D8A83D" w14:textId="0C1CBE6B" w:rsidR="0047687A" w:rsidRDefault="0092568C" w:rsidP="00261331">
      <w:pPr>
        <w:pStyle w:val="Heading2"/>
      </w:pPr>
      <w:r>
        <w:lastRenderedPageBreak/>
        <w:t>Contents pag</w:t>
      </w:r>
      <w:r w:rsidR="00EA0F85">
        <w:t>e</w:t>
      </w:r>
    </w:p>
    <w:p w14:paraId="0FBAE69C" w14:textId="77777777" w:rsidR="0047687A" w:rsidRDefault="0047687A">
      <w:pPr>
        <w:spacing w:after="160" w:line="259" w:lineRule="auto"/>
        <w:rPr>
          <w:b/>
          <w:sz w:val="36"/>
          <w:szCs w:val="3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35475A" w14:paraId="1E2DB517" w14:textId="77777777" w:rsidTr="00B44632">
        <w:tc>
          <w:tcPr>
            <w:tcW w:w="4814" w:type="dxa"/>
          </w:tcPr>
          <w:p w14:paraId="3FDAF2B0" w14:textId="4EE67FF6" w:rsidR="0035475A" w:rsidRPr="0035475A" w:rsidRDefault="00A93279" w:rsidP="00B44632">
            <w:pPr>
              <w:pStyle w:val="BodyText1"/>
              <w:spacing w:line="600" w:lineRule="auto"/>
            </w:pPr>
            <w:r>
              <w:t>Who we are</w:t>
            </w:r>
          </w:p>
        </w:tc>
        <w:tc>
          <w:tcPr>
            <w:tcW w:w="4814" w:type="dxa"/>
          </w:tcPr>
          <w:p w14:paraId="4D9D14A4" w14:textId="2E736C0B" w:rsidR="0035475A" w:rsidRPr="0035475A" w:rsidRDefault="0035475A" w:rsidP="00B44632">
            <w:pPr>
              <w:pStyle w:val="BodyText1"/>
              <w:spacing w:line="600" w:lineRule="auto"/>
            </w:pPr>
            <w:r>
              <w:t xml:space="preserve">Page </w:t>
            </w:r>
            <w:r w:rsidR="00035F1E">
              <w:t>2</w:t>
            </w:r>
          </w:p>
        </w:tc>
      </w:tr>
      <w:tr w:rsidR="0035475A" w14:paraId="0079A4A1" w14:textId="77777777" w:rsidTr="00B44632">
        <w:tc>
          <w:tcPr>
            <w:tcW w:w="4814" w:type="dxa"/>
          </w:tcPr>
          <w:p w14:paraId="5A890134" w14:textId="5F774207" w:rsidR="0035475A" w:rsidRPr="00CC4A0E" w:rsidRDefault="00C86CA6" w:rsidP="00B44632">
            <w:pPr>
              <w:pStyle w:val="BodyText1"/>
              <w:spacing w:line="600" w:lineRule="auto"/>
            </w:pPr>
            <w:r>
              <w:t>What this report is about</w:t>
            </w:r>
          </w:p>
        </w:tc>
        <w:tc>
          <w:tcPr>
            <w:tcW w:w="4814" w:type="dxa"/>
          </w:tcPr>
          <w:p w14:paraId="55001D87" w14:textId="1D04AC67" w:rsidR="0035475A" w:rsidRPr="00CC4A0E" w:rsidRDefault="0035475A" w:rsidP="00B44632">
            <w:pPr>
              <w:pStyle w:val="BodyText1"/>
              <w:spacing w:line="600" w:lineRule="auto"/>
            </w:pPr>
            <w:r w:rsidRPr="00CC4A0E">
              <w:t xml:space="preserve">Page </w:t>
            </w:r>
            <w:r w:rsidR="00035F1E">
              <w:t>3</w:t>
            </w:r>
          </w:p>
        </w:tc>
      </w:tr>
      <w:tr w:rsidR="0035475A" w14:paraId="3E001EBA" w14:textId="77777777" w:rsidTr="00B44632">
        <w:tc>
          <w:tcPr>
            <w:tcW w:w="4814" w:type="dxa"/>
          </w:tcPr>
          <w:p w14:paraId="55AD6D22" w14:textId="13ED0DBE" w:rsidR="0035475A" w:rsidRPr="00CC4A0E" w:rsidRDefault="00F16DF6" w:rsidP="00B44632">
            <w:pPr>
              <w:pStyle w:val="BodyText1"/>
              <w:spacing w:line="600" w:lineRule="auto"/>
            </w:pPr>
            <w:r>
              <w:t>What the report says</w:t>
            </w:r>
          </w:p>
        </w:tc>
        <w:tc>
          <w:tcPr>
            <w:tcW w:w="4814" w:type="dxa"/>
          </w:tcPr>
          <w:p w14:paraId="7940977A" w14:textId="5756AD0E" w:rsidR="0035475A" w:rsidRPr="00CC4A0E" w:rsidRDefault="0035475A" w:rsidP="00B44632">
            <w:pPr>
              <w:pStyle w:val="BodyText1"/>
              <w:spacing w:line="600" w:lineRule="auto"/>
            </w:pPr>
            <w:r w:rsidRPr="00CC4A0E">
              <w:t xml:space="preserve">Page </w:t>
            </w:r>
            <w:r w:rsidR="00035F1E">
              <w:t>5</w:t>
            </w:r>
          </w:p>
        </w:tc>
      </w:tr>
      <w:tr w:rsidR="0035475A" w14:paraId="5292FA21" w14:textId="77777777" w:rsidTr="00B44632">
        <w:tc>
          <w:tcPr>
            <w:tcW w:w="4814" w:type="dxa"/>
          </w:tcPr>
          <w:p w14:paraId="25A7A5B5" w14:textId="1D66BADE" w:rsidR="0035475A" w:rsidRPr="00035F1E" w:rsidRDefault="00035F1E" w:rsidP="00B44632">
            <w:pPr>
              <w:pStyle w:val="BodyText1"/>
              <w:spacing w:line="600" w:lineRule="auto"/>
            </w:pPr>
            <w:r w:rsidRPr="00035F1E">
              <w:t>Some of the big problems</w:t>
            </w:r>
          </w:p>
        </w:tc>
        <w:tc>
          <w:tcPr>
            <w:tcW w:w="4814" w:type="dxa"/>
          </w:tcPr>
          <w:p w14:paraId="2B8CC5F4" w14:textId="51DC766B" w:rsidR="00035F1E" w:rsidRPr="00035F1E" w:rsidRDefault="00035F1E" w:rsidP="00B44632">
            <w:pPr>
              <w:pStyle w:val="BodyText1"/>
              <w:spacing w:line="600" w:lineRule="auto"/>
            </w:pPr>
            <w:r w:rsidRPr="00035F1E">
              <w:t>Page 6</w:t>
            </w:r>
          </w:p>
        </w:tc>
      </w:tr>
    </w:tbl>
    <w:p w14:paraId="1687996E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0135DB12" w14:textId="77777777" w:rsidR="00A93279" w:rsidRDefault="00A93279" w:rsidP="00A93279"/>
    <w:p w14:paraId="6B15D66B" w14:textId="31CC2F0D" w:rsidR="00005B67" w:rsidRPr="00261331" w:rsidRDefault="00BD798C" w:rsidP="00261331">
      <w:pPr>
        <w:pStyle w:val="Heading2"/>
      </w:pPr>
      <w:r>
        <w:t>Who we are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3"/>
        <w:gridCol w:w="4961"/>
      </w:tblGrid>
      <w:tr w:rsidR="007F1C3E" w:rsidRPr="00287A16" w14:paraId="2EF28232" w14:textId="77777777" w:rsidTr="00B44632">
        <w:tc>
          <w:tcPr>
            <w:tcW w:w="4673" w:type="dxa"/>
          </w:tcPr>
          <w:p w14:paraId="3FCFAF52" w14:textId="7C9B87FC" w:rsidR="007F1C3E" w:rsidRPr="00261331" w:rsidRDefault="007F1C3E" w:rsidP="007F1C3E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75BCC3F5" wp14:editId="7A07FA15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1905</wp:posOffset>
                  </wp:positionV>
                  <wp:extent cx="2392045" cy="1338943"/>
                  <wp:effectExtent l="0" t="0" r="8255" b="0"/>
                  <wp:wrapSquare wrapText="bothSides"/>
                  <wp:docPr id="1496032865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 rotWithShape="1">
                          <a:blip r:embed="rId14"/>
                          <a:srcRect l="1" t="21954" r="-512" b="21784"/>
                          <a:stretch/>
                        </pic:blipFill>
                        <pic:spPr bwMode="auto">
                          <a:xfrm>
                            <a:off x="0" y="0"/>
                            <a:ext cx="2392045" cy="1338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14:paraId="3EF0CBFC" w14:textId="77777777" w:rsidR="007F1C3E" w:rsidRDefault="007F1C3E" w:rsidP="007F1C3E">
            <w:pPr>
              <w:pStyle w:val="BodyText1"/>
            </w:pPr>
          </w:p>
          <w:p w14:paraId="1D85BEB9" w14:textId="258D15B5" w:rsidR="007F1C3E" w:rsidRPr="00785C28" w:rsidRDefault="007F1C3E" w:rsidP="007F1C3E">
            <w:pPr>
              <w:pStyle w:val="BodyText1"/>
            </w:pPr>
            <w:r>
              <w:t>We are the Scottish Human Rights Commission. We are called SHRC for short.</w:t>
            </w:r>
          </w:p>
        </w:tc>
      </w:tr>
      <w:tr w:rsidR="007F1C3E" w:rsidRPr="00287A16" w14:paraId="0F740AFE" w14:textId="77777777" w:rsidTr="00B44632">
        <w:tc>
          <w:tcPr>
            <w:tcW w:w="4673" w:type="dxa"/>
          </w:tcPr>
          <w:p w14:paraId="28797A7A" w14:textId="6720747D" w:rsidR="007F1C3E" w:rsidRPr="00785C28" w:rsidRDefault="00207D2F" w:rsidP="007F1C3E">
            <w:pPr>
              <w:pStyle w:val="BodyText1"/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6AB3F6A4" wp14:editId="683A4109">
                  <wp:simplePos x="0" y="0"/>
                  <wp:positionH relativeFrom="column">
                    <wp:posOffset>69933</wp:posOffset>
                  </wp:positionH>
                  <wp:positionV relativeFrom="paragraph">
                    <wp:posOffset>347925</wp:posOffset>
                  </wp:positionV>
                  <wp:extent cx="2059305" cy="2059305"/>
                  <wp:effectExtent l="0" t="0" r="0" b="0"/>
                  <wp:wrapSquare wrapText="bothSides"/>
                  <wp:docPr id="385287272" name="Picture 4" descr="People in a circle around a woman protecting her underneath a Scotland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287272" name="Picture 4" descr="People in a circle around a woman protecting her underneath a Scotland flag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305" cy="2059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F1C3E" w:rsidRPr="00785C28">
              <w:rPr>
                <w:noProof/>
              </w:rPr>
              <w:t xml:space="preserve"> </w:t>
            </w:r>
          </w:p>
        </w:tc>
        <w:tc>
          <w:tcPr>
            <w:tcW w:w="4961" w:type="dxa"/>
          </w:tcPr>
          <w:p w14:paraId="010F0F11" w14:textId="77777777" w:rsidR="00AF32B7" w:rsidRDefault="00AF32B7" w:rsidP="007F1C3E">
            <w:pPr>
              <w:pStyle w:val="BodyText1"/>
            </w:pPr>
          </w:p>
          <w:p w14:paraId="56CD03E4" w14:textId="77777777" w:rsidR="00AF32B7" w:rsidRDefault="00AF32B7" w:rsidP="007F1C3E">
            <w:pPr>
              <w:pStyle w:val="BodyText1"/>
            </w:pPr>
          </w:p>
          <w:p w14:paraId="575C6AA4" w14:textId="39C1B1C1" w:rsidR="007F1C3E" w:rsidRPr="00785C28" w:rsidRDefault="00AF32B7" w:rsidP="007F1C3E">
            <w:pPr>
              <w:pStyle w:val="BodyText1"/>
            </w:pPr>
            <w:r>
              <w:t xml:space="preserve">Our job is to protect people’s </w:t>
            </w:r>
            <w:r w:rsidRPr="00AF32B7">
              <w:rPr>
                <w:b/>
                <w:bCs/>
              </w:rPr>
              <w:t>human rights</w:t>
            </w:r>
            <w:r>
              <w:t xml:space="preserve"> in Scotland.</w:t>
            </w:r>
          </w:p>
        </w:tc>
      </w:tr>
      <w:tr w:rsidR="00AF32B7" w:rsidRPr="00287A16" w14:paraId="4D60CB62" w14:textId="77777777" w:rsidTr="00B44632">
        <w:tc>
          <w:tcPr>
            <w:tcW w:w="4673" w:type="dxa"/>
          </w:tcPr>
          <w:p w14:paraId="71D67DF3" w14:textId="3FF31C65" w:rsidR="00AF32B7" w:rsidRPr="00785C28" w:rsidRDefault="00AF32B7" w:rsidP="00AF32B7">
            <w:pPr>
              <w:pStyle w:val="BodyText1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3360" behindDoc="0" locked="0" layoutInCell="1" allowOverlap="1" wp14:anchorId="6C9512A6" wp14:editId="43DBC541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0</wp:posOffset>
                  </wp:positionV>
                  <wp:extent cx="1905000" cy="1905000"/>
                  <wp:effectExtent l="0" t="0" r="0" b="0"/>
                  <wp:wrapSquare wrapText="bothSides"/>
                  <wp:docPr id="947366473" name="Picture 10" descr="Woman pointing to her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366473" name="Picture 10" descr="Woman pointing to herse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14:paraId="4CAABEA6" w14:textId="00EE8E08" w:rsidR="00AF32B7" w:rsidRPr="00785C28" w:rsidRDefault="00AF32B7" w:rsidP="00AF32B7">
            <w:pPr>
              <w:pStyle w:val="BodyText1"/>
            </w:pPr>
            <w:r w:rsidRPr="00D04F10">
              <w:rPr>
                <w:szCs w:val="32"/>
              </w:rPr>
              <w:t>Human rights are rights that every person has. For example, the right to be alive and the right to g</w:t>
            </w:r>
            <w:r>
              <w:rPr>
                <w:szCs w:val="32"/>
              </w:rPr>
              <w:t>o to school.</w:t>
            </w:r>
          </w:p>
        </w:tc>
      </w:tr>
      <w:tr w:rsidR="00AF32B7" w:rsidRPr="00287A16" w14:paraId="2141F76C" w14:textId="77777777" w:rsidTr="00B44632">
        <w:trPr>
          <w:trHeight w:val="3598"/>
        </w:trPr>
        <w:tc>
          <w:tcPr>
            <w:tcW w:w="4673" w:type="dxa"/>
          </w:tcPr>
          <w:p w14:paraId="0AE1FC55" w14:textId="4364749F" w:rsidR="00AF32B7" w:rsidRDefault="00AB1C33" w:rsidP="00AF32B7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DABDBE" wp14:editId="675749A5">
                  <wp:extent cx="1812897" cy="1812897"/>
                  <wp:effectExtent l="0" t="0" r="0" b="0"/>
                  <wp:docPr id="1367554831" name="Picture 2" descr="the United Nations logo - a circular world map in turquoise, surrounded by 2 olive branch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554831" name="Picture 2" descr="the United Nations logo - a circular world map in turquoise, surrounded by 2 olive branch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897" cy="18128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0A8EE3AE" w14:textId="77777777" w:rsidR="00C86CA6" w:rsidRDefault="00C86CA6" w:rsidP="00AF32B7">
            <w:pPr>
              <w:pStyle w:val="BodyText1"/>
              <w:rPr>
                <w:szCs w:val="32"/>
              </w:rPr>
            </w:pPr>
          </w:p>
          <w:p w14:paraId="1A9A01C1" w14:textId="52DC297D" w:rsidR="00AF32B7" w:rsidRPr="00D04F10" w:rsidRDefault="00AB1C33" w:rsidP="00AF32B7">
            <w:pPr>
              <w:pStyle w:val="BodyText1"/>
              <w:rPr>
                <w:szCs w:val="32"/>
              </w:rPr>
            </w:pPr>
            <w:r>
              <w:rPr>
                <w:szCs w:val="32"/>
              </w:rPr>
              <w:t xml:space="preserve">The </w:t>
            </w:r>
            <w:r w:rsidRPr="00AB1C33">
              <w:rPr>
                <w:b/>
                <w:bCs/>
                <w:szCs w:val="32"/>
              </w:rPr>
              <w:t>United Nations</w:t>
            </w:r>
            <w:r>
              <w:rPr>
                <w:szCs w:val="32"/>
              </w:rPr>
              <w:t xml:space="preserve"> or UN for short, is </w:t>
            </w:r>
            <w:r w:rsidR="00FB07D5">
              <w:rPr>
                <w:szCs w:val="32"/>
              </w:rPr>
              <w:t xml:space="preserve">where </w:t>
            </w:r>
            <w:r w:rsidRPr="00DC3590">
              <w:rPr>
                <w:szCs w:val="32"/>
              </w:rPr>
              <w:t>countries together to keep people safe and peace between countries</w:t>
            </w:r>
            <w:r>
              <w:rPr>
                <w:szCs w:val="32"/>
              </w:rPr>
              <w:t xml:space="preserve">. </w:t>
            </w:r>
          </w:p>
        </w:tc>
      </w:tr>
      <w:tr w:rsidR="00C86CA6" w:rsidRPr="00287A16" w14:paraId="3F6DC83D" w14:textId="77777777" w:rsidTr="00B44632">
        <w:trPr>
          <w:trHeight w:val="3320"/>
        </w:trPr>
        <w:tc>
          <w:tcPr>
            <w:tcW w:w="4673" w:type="dxa"/>
          </w:tcPr>
          <w:p w14:paraId="706DD5FA" w14:textId="5BDC5EEB" w:rsidR="00C86CA6" w:rsidRDefault="00AB1C33" w:rsidP="00AF32B7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CED0AD" wp14:editId="19AE4433">
                  <wp:extent cx="2049145" cy="2049145"/>
                  <wp:effectExtent l="0" t="0" r="8255" b="8255"/>
                  <wp:docPr id="1077051651" name="Picture 2" descr="Woman holding a checklist and smiling next to the United Nation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051651" name="Picture 2" descr="Woman holding a checklist and smiling next to the United Nations logo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145" cy="204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685D181" w14:textId="77777777" w:rsidR="00AB1C33" w:rsidRDefault="00AB1C33" w:rsidP="00AF32B7">
            <w:pPr>
              <w:pStyle w:val="BodyText1"/>
              <w:rPr>
                <w:szCs w:val="32"/>
              </w:rPr>
            </w:pPr>
          </w:p>
          <w:p w14:paraId="40B6C9F0" w14:textId="17E6DD94" w:rsidR="00C86CA6" w:rsidRDefault="00AB1C33" w:rsidP="00AF32B7">
            <w:pPr>
              <w:pStyle w:val="BodyText1"/>
              <w:rPr>
                <w:szCs w:val="32"/>
              </w:rPr>
            </w:pPr>
            <w:r>
              <w:rPr>
                <w:szCs w:val="32"/>
              </w:rPr>
              <w:t xml:space="preserve">Part of our job is to watch human rights in Scotland and tell the </w:t>
            </w:r>
            <w:r w:rsidRPr="00AB1C33">
              <w:rPr>
                <w:szCs w:val="32"/>
              </w:rPr>
              <w:t>UN</w:t>
            </w:r>
            <w:r>
              <w:rPr>
                <w:szCs w:val="32"/>
              </w:rPr>
              <w:t xml:space="preserve"> what is happening.</w:t>
            </w:r>
          </w:p>
        </w:tc>
      </w:tr>
    </w:tbl>
    <w:p w14:paraId="156749B8" w14:textId="77777777" w:rsidR="00E662FE" w:rsidRPr="00287A16" w:rsidRDefault="00E662FE" w:rsidP="00291A86"/>
    <w:p w14:paraId="4C430059" w14:textId="77777777" w:rsidR="00F859D4" w:rsidRDefault="00F859D4" w:rsidP="00F859D4"/>
    <w:p w14:paraId="4C9459C6" w14:textId="77777777" w:rsidR="00B44632" w:rsidRDefault="00B44632">
      <w:pPr>
        <w:spacing w:after="160" w:line="259" w:lineRule="auto"/>
        <w:rPr>
          <w:b/>
          <w:bCs/>
          <w:sz w:val="36"/>
          <w:szCs w:val="36"/>
        </w:rPr>
      </w:pPr>
      <w:r>
        <w:br w:type="page"/>
      </w:r>
    </w:p>
    <w:p w14:paraId="3683C686" w14:textId="20FAB23C" w:rsidR="008B28DC" w:rsidRPr="00261331" w:rsidRDefault="00BD798C" w:rsidP="00261331">
      <w:pPr>
        <w:pStyle w:val="Heading2"/>
      </w:pPr>
      <w:r>
        <w:lastRenderedPageBreak/>
        <w:t>What this report is about</w:t>
      </w:r>
    </w:p>
    <w:tbl>
      <w:tblPr>
        <w:tblStyle w:val="TableGridLight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3"/>
        <w:gridCol w:w="5103"/>
      </w:tblGrid>
      <w:tr w:rsidR="008B28DC" w:rsidRPr="00287A16" w14:paraId="771A374C" w14:textId="77777777" w:rsidTr="00B44632">
        <w:tc>
          <w:tcPr>
            <w:tcW w:w="4673" w:type="dxa"/>
          </w:tcPr>
          <w:p w14:paraId="7863E2BC" w14:textId="623B5BC9" w:rsidR="008B28DC" w:rsidRPr="00785C28" w:rsidRDefault="00C86CA6" w:rsidP="00261331">
            <w:pPr>
              <w:pStyle w:val="BodyText1"/>
              <w:rPr>
                <w:noProof/>
              </w:rPr>
            </w:pPr>
            <w:r>
              <w:rPr>
                <w:noProof/>
                <w:sz w:val="20"/>
                <w:szCs w:val="24"/>
              </w:rPr>
              <w:drawing>
                <wp:inline distT="0" distB="0" distL="0" distR="0" wp14:anchorId="1A3D22AF" wp14:editId="0F83B15C">
                  <wp:extent cx="2815119" cy="2815119"/>
                  <wp:effectExtent l="0" t="0" r="4445" b="4445"/>
                  <wp:docPr id="647969002" name="Picture 1" descr="Report: Two white men talking about a South Asian woman who looks confused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969002" name="Picture 1" descr="Report: Two white men talking about a South Asian woman who looks confused. 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897" cy="2820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2BE0D877" w14:textId="6601FF1F" w:rsidR="00AF32B7" w:rsidRDefault="00AF32B7" w:rsidP="00AF32B7">
            <w:pPr>
              <w:rPr>
                <w:sz w:val="32"/>
                <w:szCs w:val="32"/>
              </w:rPr>
            </w:pPr>
            <w:r w:rsidRPr="00DC3590">
              <w:rPr>
                <w:sz w:val="32"/>
                <w:szCs w:val="32"/>
              </w:rPr>
              <w:t>Th</w:t>
            </w:r>
            <w:r>
              <w:rPr>
                <w:sz w:val="32"/>
                <w:szCs w:val="32"/>
              </w:rPr>
              <w:t>is report is</w:t>
            </w:r>
            <w:r w:rsidRPr="00DC3590">
              <w:rPr>
                <w:sz w:val="32"/>
                <w:szCs w:val="32"/>
              </w:rPr>
              <w:t xml:space="preserve"> about </w:t>
            </w:r>
            <w:r w:rsidRPr="00AF32B7">
              <w:rPr>
                <w:b/>
                <w:bCs/>
                <w:sz w:val="32"/>
                <w:szCs w:val="32"/>
              </w:rPr>
              <w:t>racism</w:t>
            </w:r>
            <w:r w:rsidRPr="00DC3590">
              <w:rPr>
                <w:sz w:val="32"/>
                <w:szCs w:val="32"/>
              </w:rPr>
              <w:t xml:space="preserve"> in </w:t>
            </w:r>
            <w:r w:rsidR="00FB07D5" w:rsidRPr="00DC3590">
              <w:rPr>
                <w:sz w:val="32"/>
                <w:szCs w:val="32"/>
              </w:rPr>
              <w:t>Scotland,</w:t>
            </w:r>
            <w:r w:rsidR="00AB1C33">
              <w:rPr>
                <w:sz w:val="32"/>
                <w:szCs w:val="32"/>
              </w:rPr>
              <w:t xml:space="preserve"> and w</w:t>
            </w:r>
            <w:r w:rsidR="00035F1E">
              <w:rPr>
                <w:sz w:val="32"/>
                <w:szCs w:val="32"/>
              </w:rPr>
              <w:t>e</w:t>
            </w:r>
            <w:r w:rsidR="00AB1C33">
              <w:rPr>
                <w:sz w:val="32"/>
                <w:szCs w:val="32"/>
              </w:rPr>
              <w:t xml:space="preserve"> made</w:t>
            </w:r>
            <w:r w:rsidR="00035F1E">
              <w:rPr>
                <w:sz w:val="32"/>
                <w:szCs w:val="32"/>
              </w:rPr>
              <w:t xml:space="preserve"> it</w:t>
            </w:r>
            <w:r w:rsidR="00AB1C33">
              <w:rPr>
                <w:sz w:val="32"/>
                <w:szCs w:val="32"/>
              </w:rPr>
              <w:t xml:space="preserve"> for the UN.</w:t>
            </w:r>
          </w:p>
          <w:p w14:paraId="10DA3A85" w14:textId="77777777" w:rsidR="008B28DC" w:rsidRDefault="008B28DC" w:rsidP="00261331">
            <w:pPr>
              <w:pStyle w:val="BodyText1"/>
            </w:pPr>
          </w:p>
          <w:p w14:paraId="62A4343C" w14:textId="77777777" w:rsidR="00AF32B7" w:rsidRDefault="00AF32B7" w:rsidP="00AF32B7">
            <w:pPr>
              <w:rPr>
                <w:sz w:val="32"/>
                <w:szCs w:val="32"/>
              </w:rPr>
            </w:pPr>
            <w:r w:rsidRPr="00AF32B7">
              <w:rPr>
                <w:b/>
                <w:bCs/>
                <w:sz w:val="32"/>
                <w:szCs w:val="32"/>
              </w:rPr>
              <w:t>Racism</w:t>
            </w:r>
            <w:r w:rsidRPr="00DC359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is</w:t>
            </w:r>
            <w:r w:rsidRPr="00DC3590">
              <w:rPr>
                <w:sz w:val="32"/>
                <w:szCs w:val="32"/>
              </w:rPr>
              <w:t xml:space="preserve"> when people are treated differently because of the colour of their skin or where they are from.</w:t>
            </w:r>
          </w:p>
          <w:p w14:paraId="2AFE4141" w14:textId="5B520FE8" w:rsidR="00C86CA6" w:rsidRPr="00AF32B7" w:rsidRDefault="00C86CA6" w:rsidP="00AF32B7">
            <w:pPr>
              <w:rPr>
                <w:sz w:val="32"/>
                <w:szCs w:val="32"/>
              </w:rPr>
            </w:pPr>
          </w:p>
        </w:tc>
      </w:tr>
      <w:tr w:rsidR="00DD3102" w:rsidRPr="00287A16" w14:paraId="31BF8197" w14:textId="77777777" w:rsidTr="00B44632">
        <w:trPr>
          <w:trHeight w:val="7220"/>
        </w:trPr>
        <w:tc>
          <w:tcPr>
            <w:tcW w:w="4673" w:type="dxa"/>
          </w:tcPr>
          <w:p w14:paraId="409F8C27" w14:textId="489D9F90" w:rsidR="00DD3102" w:rsidRDefault="00DD3102" w:rsidP="00261331">
            <w:pPr>
              <w:pStyle w:val="BodyText1"/>
              <w:rPr>
                <w:noProof/>
                <w:sz w:val="20"/>
                <w:szCs w:val="24"/>
              </w:rPr>
            </w:pPr>
            <w:r w:rsidRPr="00DC3590">
              <w:rPr>
                <w:noProof/>
                <w:szCs w:val="32"/>
              </w:rPr>
              <w:drawing>
                <wp:inline distT="0" distB="0" distL="0" distR="0" wp14:anchorId="191EBEAE" wp14:editId="3D38FD8D">
                  <wp:extent cx="2630184" cy="2630184"/>
                  <wp:effectExtent l="0" t="0" r="0" b="0"/>
                  <wp:docPr id="787522222" name="Picture 1" descr="Group of people of all different races, ages and genders smiling at the cam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522222" name="Picture 1" descr="Group of people of all different races, ages and genders smiling at the came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159" cy="26411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7C563C79" w14:textId="77777777" w:rsidR="00DD3102" w:rsidRDefault="00DD3102" w:rsidP="00AF32B7">
            <w:pPr>
              <w:rPr>
                <w:sz w:val="32"/>
                <w:szCs w:val="32"/>
              </w:rPr>
            </w:pPr>
          </w:p>
          <w:p w14:paraId="0305FBB6" w14:textId="77777777" w:rsidR="00DD3102" w:rsidRDefault="00DD3102" w:rsidP="00AF32B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People have different ways they like to describe themselves. </w:t>
            </w:r>
          </w:p>
          <w:p w14:paraId="759A8CA9" w14:textId="77777777" w:rsidR="00DD3102" w:rsidRDefault="00DD3102" w:rsidP="00AF32B7">
            <w:pPr>
              <w:rPr>
                <w:sz w:val="32"/>
                <w:szCs w:val="32"/>
              </w:rPr>
            </w:pPr>
          </w:p>
          <w:p w14:paraId="7D362815" w14:textId="5EC5C702" w:rsidR="00016A44" w:rsidRDefault="00DD3102" w:rsidP="00AF32B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</w:t>
            </w:r>
            <w:r w:rsidR="00016A44">
              <w:rPr>
                <w:sz w:val="32"/>
                <w:szCs w:val="32"/>
              </w:rPr>
              <w:t xml:space="preserve">say </w:t>
            </w:r>
            <w:r>
              <w:rPr>
                <w:sz w:val="32"/>
                <w:szCs w:val="32"/>
              </w:rPr>
              <w:t>‘</w:t>
            </w:r>
            <w:r w:rsidRPr="00F942E4">
              <w:rPr>
                <w:b/>
                <w:bCs/>
                <w:sz w:val="32"/>
                <w:szCs w:val="32"/>
              </w:rPr>
              <w:t>people from a minority ethnic community’</w:t>
            </w:r>
            <w:r>
              <w:rPr>
                <w:sz w:val="32"/>
                <w:szCs w:val="32"/>
              </w:rPr>
              <w:t xml:space="preserve"> to mean</w:t>
            </w:r>
            <w:r w:rsidR="00016A44">
              <w:rPr>
                <w:sz w:val="32"/>
                <w:szCs w:val="32"/>
              </w:rPr>
              <w:t xml:space="preserve"> people who might look</w:t>
            </w:r>
            <w:r w:rsidR="0055128A">
              <w:rPr>
                <w:sz w:val="32"/>
                <w:szCs w:val="32"/>
              </w:rPr>
              <w:t xml:space="preserve"> or </w:t>
            </w:r>
            <w:r w:rsidR="00016A44">
              <w:rPr>
                <w:sz w:val="32"/>
                <w:szCs w:val="32"/>
              </w:rPr>
              <w:t xml:space="preserve">talk </w:t>
            </w:r>
            <w:r w:rsidR="0055128A">
              <w:rPr>
                <w:sz w:val="32"/>
                <w:szCs w:val="32"/>
              </w:rPr>
              <w:t>differently or believe in different things than mo</w:t>
            </w:r>
            <w:r w:rsidR="00016A44">
              <w:rPr>
                <w:sz w:val="32"/>
                <w:szCs w:val="32"/>
              </w:rPr>
              <w:t>st people in Scotland</w:t>
            </w:r>
            <w:r w:rsidR="0055128A">
              <w:rPr>
                <w:sz w:val="32"/>
                <w:szCs w:val="32"/>
              </w:rPr>
              <w:t>.</w:t>
            </w:r>
          </w:p>
          <w:p w14:paraId="7A7E4023" w14:textId="77777777" w:rsidR="00016A44" w:rsidRDefault="00016A44" w:rsidP="00AF32B7">
            <w:pPr>
              <w:rPr>
                <w:sz w:val="32"/>
                <w:szCs w:val="32"/>
              </w:rPr>
            </w:pPr>
          </w:p>
          <w:p w14:paraId="7CE9AB63" w14:textId="21ACBA92" w:rsidR="00016A44" w:rsidRDefault="00016A44" w:rsidP="00AF32B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might be because they </w:t>
            </w:r>
          </w:p>
          <w:p w14:paraId="7DE1A9EC" w14:textId="71E9568A" w:rsidR="00016A44" w:rsidRDefault="00016A44" w:rsidP="00016A44">
            <w:pPr>
              <w:pStyle w:val="ListParagraph"/>
              <w:numPr>
                <w:ilvl w:val="0"/>
                <w:numId w:val="3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were born in a</w:t>
            </w:r>
            <w:r w:rsidR="00DD3102" w:rsidRPr="00016A44">
              <w:rPr>
                <w:sz w:val="32"/>
                <w:szCs w:val="32"/>
              </w:rPr>
              <w:t xml:space="preserve"> different </w:t>
            </w:r>
            <w:r>
              <w:rPr>
                <w:sz w:val="32"/>
                <w:szCs w:val="32"/>
              </w:rPr>
              <w:t>country</w:t>
            </w:r>
            <w:r w:rsidR="00DD3102" w:rsidRPr="00016A44">
              <w:rPr>
                <w:sz w:val="32"/>
                <w:szCs w:val="32"/>
              </w:rPr>
              <w:t xml:space="preserve"> </w:t>
            </w:r>
          </w:p>
          <w:p w14:paraId="00F3142E" w14:textId="32270F5C" w:rsidR="00016A44" w:rsidRDefault="00016A44" w:rsidP="00016A44">
            <w:pPr>
              <w:pStyle w:val="ListParagraph"/>
              <w:numPr>
                <w:ilvl w:val="0"/>
                <w:numId w:val="3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are from a different</w:t>
            </w:r>
            <w:r w:rsidR="00DD3102" w:rsidRPr="00016A44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culture</w:t>
            </w:r>
          </w:p>
          <w:p w14:paraId="4B4A2CD6" w14:textId="4D81EB00" w:rsidR="0055128A" w:rsidRDefault="0055128A" w:rsidP="00016A44">
            <w:pPr>
              <w:pStyle w:val="ListParagraph"/>
              <w:numPr>
                <w:ilvl w:val="0"/>
                <w:numId w:val="3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have a different religion</w:t>
            </w:r>
          </w:p>
          <w:p w14:paraId="43D0865D" w14:textId="69F559C9" w:rsidR="00DD3102" w:rsidRPr="00016A44" w:rsidRDefault="00DD3102" w:rsidP="00016A44">
            <w:pPr>
              <w:pStyle w:val="ListParagraph"/>
              <w:numPr>
                <w:ilvl w:val="0"/>
                <w:numId w:val="38"/>
              </w:numPr>
              <w:rPr>
                <w:sz w:val="32"/>
                <w:szCs w:val="32"/>
              </w:rPr>
            </w:pPr>
            <w:r w:rsidRPr="00016A44">
              <w:rPr>
                <w:sz w:val="32"/>
                <w:szCs w:val="32"/>
              </w:rPr>
              <w:t xml:space="preserve">or </w:t>
            </w:r>
            <w:r w:rsidR="00016A44">
              <w:rPr>
                <w:sz w:val="32"/>
                <w:szCs w:val="32"/>
              </w:rPr>
              <w:t>have</w:t>
            </w:r>
            <w:r w:rsidRPr="00016A44">
              <w:rPr>
                <w:sz w:val="32"/>
                <w:szCs w:val="32"/>
              </w:rPr>
              <w:t xml:space="preserve"> a different skin colour</w:t>
            </w:r>
          </w:p>
        </w:tc>
      </w:tr>
      <w:tr w:rsidR="008B28DC" w:rsidRPr="00287A16" w14:paraId="4B9AC992" w14:textId="77777777" w:rsidTr="00B44632">
        <w:trPr>
          <w:trHeight w:val="6006"/>
        </w:trPr>
        <w:tc>
          <w:tcPr>
            <w:tcW w:w="4673" w:type="dxa"/>
          </w:tcPr>
          <w:p w14:paraId="43C852E6" w14:textId="70023DF9" w:rsidR="008B28DC" w:rsidRPr="00785C28" w:rsidRDefault="00230BBC" w:rsidP="002306B1">
            <w:pPr>
              <w:pStyle w:val="BodyText1"/>
              <w:tabs>
                <w:tab w:val="center" w:pos="2228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61A66C31" wp14:editId="0EDB9952">
                  <wp:extent cx="2897312" cy="2897312"/>
                  <wp:effectExtent l="0" t="0" r="0" b="0"/>
                  <wp:docPr id="1463289285" name="Picture 3" descr="No racism de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3289285" name="Picture 3" descr="No racism deal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81" cy="2905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1F09A8C0" w14:textId="77777777" w:rsidR="002306B1" w:rsidRDefault="002306B1" w:rsidP="00261331">
            <w:pPr>
              <w:pStyle w:val="BodyText1"/>
            </w:pPr>
            <w:r>
              <w:t>Racism goes against human rights.</w:t>
            </w:r>
          </w:p>
          <w:p w14:paraId="7868E35C" w14:textId="77777777" w:rsidR="002306B1" w:rsidRDefault="002306B1" w:rsidP="00261331">
            <w:pPr>
              <w:pStyle w:val="BodyText1"/>
            </w:pPr>
          </w:p>
          <w:p w14:paraId="377B8224" w14:textId="1EE4158D" w:rsidR="002306B1" w:rsidRDefault="0004439F" w:rsidP="00261331">
            <w:pPr>
              <w:pStyle w:val="BodyText1"/>
            </w:pPr>
            <w:r>
              <w:t>Scotland and the rest of the UK</w:t>
            </w:r>
            <w:r w:rsidR="002306B1">
              <w:t xml:space="preserve"> signed up to a </w:t>
            </w:r>
            <w:r w:rsidR="002306B1" w:rsidRPr="002306B1">
              <w:rPr>
                <w:b/>
                <w:bCs/>
              </w:rPr>
              <w:t>human rights treaty</w:t>
            </w:r>
            <w:r w:rsidR="002306B1">
              <w:t xml:space="preserve"> to stop racism.</w:t>
            </w:r>
          </w:p>
          <w:p w14:paraId="5F76C964" w14:textId="77777777" w:rsidR="002306B1" w:rsidRDefault="002306B1" w:rsidP="00261331">
            <w:pPr>
              <w:pStyle w:val="BodyText1"/>
            </w:pPr>
          </w:p>
          <w:p w14:paraId="772117CB" w14:textId="652D4925" w:rsidR="002306B1" w:rsidRPr="002306B1" w:rsidRDefault="002306B1" w:rsidP="00261331">
            <w:pPr>
              <w:pStyle w:val="BodyText1"/>
              <w:rPr>
                <w:b/>
                <w:bCs/>
              </w:rPr>
            </w:pPr>
            <w:r>
              <w:t>A human rights treaty</w:t>
            </w:r>
            <w:r w:rsidRPr="00DC3590">
              <w:rPr>
                <w:szCs w:val="32"/>
              </w:rPr>
              <w:t xml:space="preserve"> is a</w:t>
            </w:r>
            <w:r>
              <w:rPr>
                <w:szCs w:val="32"/>
              </w:rPr>
              <w:t xml:space="preserve"> </w:t>
            </w:r>
            <w:r w:rsidR="00230BBC">
              <w:rPr>
                <w:szCs w:val="32"/>
              </w:rPr>
              <w:t>promise</w:t>
            </w:r>
            <w:r w:rsidRPr="00DC3590">
              <w:rPr>
                <w:szCs w:val="32"/>
              </w:rPr>
              <w:t xml:space="preserve"> that countries make to protect people</w:t>
            </w:r>
            <w:r>
              <w:rPr>
                <w:szCs w:val="32"/>
              </w:rPr>
              <w:t>’s rights</w:t>
            </w:r>
            <w:r w:rsidRPr="00DC3590">
              <w:rPr>
                <w:szCs w:val="32"/>
              </w:rPr>
              <w:t>.</w:t>
            </w:r>
          </w:p>
        </w:tc>
      </w:tr>
      <w:tr w:rsidR="008B28DC" w:rsidRPr="00287A16" w14:paraId="69E5C139" w14:textId="77777777" w:rsidTr="00B44632">
        <w:tc>
          <w:tcPr>
            <w:tcW w:w="4673" w:type="dxa"/>
          </w:tcPr>
          <w:p w14:paraId="0C33C593" w14:textId="076D61D3" w:rsidR="008B28DC" w:rsidRPr="00785C28" w:rsidRDefault="00230BBC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4E94AD" wp14:editId="436BBEB9">
                  <wp:extent cx="1918607" cy="1918607"/>
                  <wp:effectExtent l="0" t="0" r="5715" b="5715"/>
                  <wp:docPr id="1426776368" name="Picture 4" descr="Woman holding a checklist in front of the Houses of Parlia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776368" name="Picture 4" descr="Woman holding a checklist in front of the Houses of Parliament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300" cy="194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92F6295" w14:textId="25102285" w:rsidR="008B28DC" w:rsidRPr="00785C28" w:rsidRDefault="00230BBC" w:rsidP="00261331">
            <w:pPr>
              <w:pStyle w:val="BodyText1"/>
            </w:pPr>
            <w:r>
              <w:t xml:space="preserve">The report will help the UN to make sure that the Scottish </w:t>
            </w:r>
            <w:r w:rsidR="00CF1000">
              <w:t>G</w:t>
            </w:r>
            <w:r>
              <w:t>overnment keep</w:t>
            </w:r>
            <w:r w:rsidR="00CF1000">
              <w:t xml:space="preserve">s its </w:t>
            </w:r>
            <w:r>
              <w:t>promises to stop racism.</w:t>
            </w:r>
          </w:p>
        </w:tc>
      </w:tr>
      <w:tr w:rsidR="00F16DF6" w:rsidRPr="00287A16" w14:paraId="3BE8E0BB" w14:textId="77777777" w:rsidTr="00B44632">
        <w:tc>
          <w:tcPr>
            <w:tcW w:w="4673" w:type="dxa"/>
          </w:tcPr>
          <w:p w14:paraId="3918EA04" w14:textId="6806CFD0" w:rsidR="00F16DF6" w:rsidRDefault="00F16DF6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5F4690" wp14:editId="2F1EC0FF">
                  <wp:extent cx="2280863" cy="2280863"/>
                  <wp:effectExtent l="0" t="0" r="0" b="0"/>
                  <wp:docPr id="1619394068" name="Picture 5" descr="Group of people standing in a circle and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394068" name="Picture 5" descr="Group of people standing in a circle and talki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700" cy="228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5036FB40" w14:textId="7F5E4E10" w:rsidR="00F16DF6" w:rsidRDefault="00D57C4A" w:rsidP="00261331">
            <w:pPr>
              <w:pStyle w:val="BodyText1"/>
            </w:pPr>
            <w:r>
              <w:t xml:space="preserve">We also wrote a report about </w:t>
            </w:r>
            <w:r w:rsidR="00F16DF6">
              <w:t>people who had experienced racism.</w:t>
            </w:r>
          </w:p>
          <w:p w14:paraId="20F58752" w14:textId="77777777" w:rsidR="00EA0F85" w:rsidRDefault="00EA0F85" w:rsidP="00261331">
            <w:pPr>
              <w:pStyle w:val="BodyText1"/>
            </w:pPr>
          </w:p>
          <w:p w14:paraId="0BD66B8E" w14:textId="7F97F87C" w:rsidR="00EA0F85" w:rsidRDefault="00EA0F85" w:rsidP="00261331">
            <w:pPr>
              <w:pStyle w:val="BodyText1"/>
            </w:pPr>
            <w:r>
              <w:t xml:space="preserve">To find out what people said, read </w:t>
            </w:r>
            <w:hyperlink r:id="rId23" w:history="1">
              <w:r w:rsidRPr="0055128A">
                <w:rPr>
                  <w:rStyle w:val="Hyperlink"/>
                </w:rPr>
                <w:t>Easy Read: Lived experiences of racism</w:t>
              </w:r>
            </w:hyperlink>
            <w:r>
              <w:t xml:space="preserve"> on our website. </w:t>
            </w:r>
          </w:p>
        </w:tc>
      </w:tr>
    </w:tbl>
    <w:p w14:paraId="2E329268" w14:textId="77777777" w:rsidR="008B28DC" w:rsidRPr="00287A16" w:rsidRDefault="008B28DC" w:rsidP="00291A86"/>
    <w:p w14:paraId="43A2C285" w14:textId="33880526" w:rsidR="00F16DF6" w:rsidRDefault="00F16DF6">
      <w:pPr>
        <w:spacing w:after="160" w:line="259" w:lineRule="auto"/>
        <w:rPr>
          <w:b/>
          <w:bCs/>
          <w:sz w:val="36"/>
          <w:szCs w:val="36"/>
        </w:rPr>
      </w:pPr>
    </w:p>
    <w:p w14:paraId="65276C6E" w14:textId="0A5D9827" w:rsidR="008B28DC" w:rsidRPr="00287A16" w:rsidRDefault="002306B1" w:rsidP="000F563A">
      <w:pPr>
        <w:pStyle w:val="Heading2"/>
      </w:pPr>
      <w:r>
        <w:lastRenderedPageBreak/>
        <w:t>What the report says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531"/>
        <w:gridCol w:w="5103"/>
      </w:tblGrid>
      <w:tr w:rsidR="008B28DC" w:rsidRPr="00287A16" w14:paraId="148CB006" w14:textId="77777777" w:rsidTr="00B44632">
        <w:trPr>
          <w:trHeight w:val="3064"/>
        </w:trPr>
        <w:tc>
          <w:tcPr>
            <w:tcW w:w="4531" w:type="dxa"/>
          </w:tcPr>
          <w:p w14:paraId="3477B132" w14:textId="1309565A" w:rsidR="008B28DC" w:rsidRPr="00785C28" w:rsidRDefault="0004439F" w:rsidP="00261331">
            <w:pPr>
              <w:pStyle w:val="BodyText1"/>
              <w:rPr>
                <w:noProof/>
              </w:rPr>
            </w:pPr>
            <w:r w:rsidRPr="00DC3590">
              <w:rPr>
                <w:noProof/>
                <w:szCs w:val="32"/>
              </w:rPr>
              <w:drawing>
                <wp:inline distT="0" distB="0" distL="0" distR="0" wp14:anchorId="68427B35" wp14:editId="044BF6C1">
                  <wp:extent cx="1715784" cy="1715784"/>
                  <wp:effectExtent l="0" t="0" r="0" b="0"/>
                  <wp:docPr id="1480378799" name="Picture 1" descr="Man stands next to a big checklist with lots of green ti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378799" name="Picture 1" descr="Man stands next to a big checklist with lots of green ticks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784" cy="1715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53E8211C" w14:textId="77777777" w:rsidR="0004439F" w:rsidRDefault="0004439F" w:rsidP="0004439F">
            <w:pPr>
              <w:rPr>
                <w:sz w:val="32"/>
                <w:szCs w:val="32"/>
              </w:rPr>
            </w:pPr>
          </w:p>
          <w:p w14:paraId="6ED5A0F4" w14:textId="68129CC5" w:rsidR="0004439F" w:rsidRPr="003A3422" w:rsidRDefault="0004439F" w:rsidP="003A3422">
            <w:pPr>
              <w:rPr>
                <w:sz w:val="32"/>
                <w:szCs w:val="32"/>
              </w:rPr>
            </w:pPr>
            <w:r w:rsidRPr="00DC3590">
              <w:rPr>
                <w:sz w:val="32"/>
                <w:szCs w:val="32"/>
              </w:rPr>
              <w:t>The Scottish Government has done</w:t>
            </w:r>
            <w:r w:rsidR="003A3422">
              <w:rPr>
                <w:sz w:val="32"/>
                <w:szCs w:val="32"/>
              </w:rPr>
              <w:t xml:space="preserve"> some</w:t>
            </w:r>
            <w:r w:rsidRPr="00DC3590">
              <w:rPr>
                <w:sz w:val="32"/>
                <w:szCs w:val="32"/>
              </w:rPr>
              <w:t xml:space="preserve"> good things since the last </w:t>
            </w:r>
            <w:r>
              <w:rPr>
                <w:sz w:val="32"/>
                <w:szCs w:val="32"/>
              </w:rPr>
              <w:t>time the UN checked.</w:t>
            </w:r>
          </w:p>
        </w:tc>
      </w:tr>
      <w:tr w:rsidR="008B28DC" w:rsidRPr="00287A16" w14:paraId="64D5FDBD" w14:textId="77777777" w:rsidTr="00B44632">
        <w:trPr>
          <w:trHeight w:val="3383"/>
        </w:trPr>
        <w:tc>
          <w:tcPr>
            <w:tcW w:w="4531" w:type="dxa"/>
          </w:tcPr>
          <w:p w14:paraId="7449818F" w14:textId="6B8D7013" w:rsidR="008B28DC" w:rsidRPr="00785C28" w:rsidRDefault="008B28DC" w:rsidP="00261331">
            <w:pPr>
              <w:pStyle w:val="BodyText1"/>
            </w:pPr>
            <w:r w:rsidRPr="00785C28">
              <w:rPr>
                <w:noProof/>
              </w:rPr>
              <w:t xml:space="preserve"> </w:t>
            </w:r>
            <w:r w:rsidR="003A3422">
              <w:rPr>
                <w:noProof/>
              </w:rPr>
              <w:drawing>
                <wp:inline distT="0" distB="0" distL="0" distR="0" wp14:anchorId="2C118150" wp14:editId="40D4947B">
                  <wp:extent cx="2054832" cy="2054832"/>
                  <wp:effectExtent l="0" t="0" r="3175" b="3175"/>
                  <wp:docPr id="1654524951" name="Picture 6" descr="Plan with the Scotland flag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4524951" name="Picture 6" descr="Plan with the Scotland flag on it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832" cy="2054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5B119015" w14:textId="3FD97AAB" w:rsidR="003A3422" w:rsidRDefault="003A3422" w:rsidP="00261331">
            <w:pPr>
              <w:pStyle w:val="BodyText1"/>
            </w:pPr>
            <w:r>
              <w:t>For example, the Scottish Government made a plan to make human rights better.</w:t>
            </w:r>
          </w:p>
          <w:p w14:paraId="38163DF0" w14:textId="77777777" w:rsidR="003A3422" w:rsidRDefault="003A3422" w:rsidP="00261331">
            <w:pPr>
              <w:pStyle w:val="BodyText1"/>
            </w:pPr>
          </w:p>
          <w:p w14:paraId="42FC51AC" w14:textId="6ADD2C8F" w:rsidR="003A3422" w:rsidRPr="00785C28" w:rsidRDefault="003A3422" w:rsidP="00261331">
            <w:pPr>
              <w:pStyle w:val="BodyText1"/>
            </w:pPr>
            <w:r>
              <w:t>This is called the Scottish National Action Plan for Human Rights.</w:t>
            </w:r>
          </w:p>
        </w:tc>
      </w:tr>
      <w:tr w:rsidR="008B28DC" w:rsidRPr="00287A16" w14:paraId="3A2C2C0C" w14:textId="77777777" w:rsidTr="00B44632">
        <w:tc>
          <w:tcPr>
            <w:tcW w:w="4531" w:type="dxa"/>
          </w:tcPr>
          <w:p w14:paraId="007415BA" w14:textId="0D3AC41E" w:rsidR="008B28DC" w:rsidRPr="00785C28" w:rsidRDefault="00410299" w:rsidP="00261331">
            <w:pPr>
              <w:pStyle w:val="BodyText1"/>
              <w:rPr>
                <w:noProof/>
              </w:rPr>
            </w:pPr>
            <w:r w:rsidRPr="00A062F3">
              <w:rPr>
                <w:noProof/>
                <w:szCs w:val="32"/>
              </w:rPr>
              <w:drawing>
                <wp:inline distT="0" distB="0" distL="0" distR="0" wp14:anchorId="2282749D" wp14:editId="0501857B">
                  <wp:extent cx="1596390" cy="1596390"/>
                  <wp:effectExtent l="0" t="0" r="0" b="3810"/>
                  <wp:docPr id="1012978627" name="Picture 1" descr="Man standing holding a checklist with red crosse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978627" name="Picture 1" descr="Man standing holding a checklist with red crosses on it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463" cy="1597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7667DB10" w14:textId="77777777" w:rsidR="00410299" w:rsidRDefault="00410299" w:rsidP="00261331">
            <w:pPr>
              <w:pStyle w:val="BodyText1"/>
            </w:pPr>
          </w:p>
          <w:p w14:paraId="007240CA" w14:textId="62618960" w:rsidR="008B28DC" w:rsidRPr="00785C28" w:rsidRDefault="00410299" w:rsidP="00261331">
            <w:pPr>
              <w:pStyle w:val="BodyText1"/>
            </w:pPr>
            <w:r>
              <w:t xml:space="preserve">But we think </w:t>
            </w:r>
            <w:r w:rsidR="00FB07D5">
              <w:t>Scotland</w:t>
            </w:r>
            <w:r>
              <w:t xml:space="preserve"> should do more to keep </w:t>
            </w:r>
            <w:r w:rsidR="00FB07D5">
              <w:t>its</w:t>
            </w:r>
            <w:r>
              <w:t xml:space="preserve"> promise</w:t>
            </w:r>
            <w:r w:rsidR="00E11BD3">
              <w:t>s.</w:t>
            </w:r>
          </w:p>
        </w:tc>
      </w:tr>
    </w:tbl>
    <w:p w14:paraId="4BA2A335" w14:textId="77777777" w:rsidR="008B28DC" w:rsidRPr="00287A16" w:rsidRDefault="008B28DC" w:rsidP="00291A86"/>
    <w:p w14:paraId="395C077D" w14:textId="17522AE9" w:rsidR="008B28DC" w:rsidRPr="00287A16" w:rsidRDefault="00410299" w:rsidP="000F563A">
      <w:pPr>
        <w:pStyle w:val="Heading2"/>
      </w:pPr>
      <w:r>
        <w:t xml:space="preserve">Some of the big </w:t>
      </w:r>
      <w:r w:rsidR="00DE4A8E">
        <w:t>problems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531"/>
        <w:gridCol w:w="5103"/>
      </w:tblGrid>
      <w:tr w:rsidR="008B28DC" w:rsidRPr="00287A16" w14:paraId="5BD0C7B5" w14:textId="77777777" w:rsidTr="00B44632">
        <w:trPr>
          <w:trHeight w:val="2029"/>
        </w:trPr>
        <w:tc>
          <w:tcPr>
            <w:tcW w:w="4531" w:type="dxa"/>
          </w:tcPr>
          <w:p w14:paraId="65863EDB" w14:textId="1B6936A0" w:rsidR="008B28DC" w:rsidRPr="00785C28" w:rsidRDefault="002B1582" w:rsidP="00261331">
            <w:pPr>
              <w:pStyle w:val="BodyText1"/>
            </w:pPr>
            <w:r w:rsidRPr="00DC3590">
              <w:rPr>
                <w:noProof/>
                <w:szCs w:val="32"/>
              </w:rPr>
              <w:drawing>
                <wp:inline distT="0" distB="0" distL="0" distR="0" wp14:anchorId="2E615A96" wp14:editId="5D9BAAFF">
                  <wp:extent cx="1892104" cy="1892104"/>
                  <wp:effectExtent l="0" t="0" r="0" b="0"/>
                  <wp:docPr id="1286770016" name="Picture 2" descr="South Asian family inside a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770016" name="Picture 2" descr="South Asian family inside a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703" cy="1913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6A26567C" w14:textId="182947AE" w:rsidR="002B1582" w:rsidRPr="002B1582" w:rsidRDefault="002B1582" w:rsidP="00261331">
            <w:pPr>
              <w:pStyle w:val="BodyText1"/>
              <w:rPr>
                <w:szCs w:val="32"/>
              </w:rPr>
            </w:pPr>
            <w:r>
              <w:t xml:space="preserve">Housing: People from minority ethnic communities are more likely to </w:t>
            </w:r>
            <w:r w:rsidRPr="00DC3590">
              <w:rPr>
                <w:szCs w:val="32"/>
              </w:rPr>
              <w:t xml:space="preserve">live in </w:t>
            </w:r>
            <w:r>
              <w:rPr>
                <w:szCs w:val="32"/>
              </w:rPr>
              <w:t xml:space="preserve">houses that cost too much money or </w:t>
            </w:r>
            <w:r w:rsidR="00035F1E">
              <w:rPr>
                <w:szCs w:val="32"/>
              </w:rPr>
              <w:t>do not</w:t>
            </w:r>
            <w:r>
              <w:rPr>
                <w:szCs w:val="32"/>
              </w:rPr>
              <w:t xml:space="preserve"> meet their needs.</w:t>
            </w:r>
            <w:r w:rsidRPr="00DC3590">
              <w:rPr>
                <w:szCs w:val="32"/>
              </w:rPr>
              <w:t xml:space="preserve"> </w:t>
            </w:r>
          </w:p>
        </w:tc>
      </w:tr>
      <w:tr w:rsidR="008B28DC" w:rsidRPr="00287A16" w14:paraId="68231CB2" w14:textId="77777777" w:rsidTr="00207D2F">
        <w:trPr>
          <w:trHeight w:val="3819"/>
        </w:trPr>
        <w:tc>
          <w:tcPr>
            <w:tcW w:w="4531" w:type="dxa"/>
          </w:tcPr>
          <w:p w14:paraId="738A63D6" w14:textId="4126B9C4" w:rsidR="008B28DC" w:rsidRPr="00785C28" w:rsidRDefault="002B1582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5B1614F" wp14:editId="08B2321F">
                  <wp:extent cx="1723292" cy="1723292"/>
                  <wp:effectExtent l="0" t="0" r="0" b="0"/>
                  <wp:docPr id="864846414" name="Picture 1" descr="Black man pulling his pocket out to show it is empty and he has no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846414" name="Picture 1" descr="Black man pulling his pocket out to show it is empty and he has no money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545" cy="172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2B4192E4" w14:textId="77777777" w:rsidR="00F859D4" w:rsidRDefault="00F859D4" w:rsidP="00F859D4">
            <w:pPr>
              <w:pStyle w:val="BodyText1"/>
              <w:rPr>
                <w:szCs w:val="32"/>
              </w:rPr>
            </w:pPr>
          </w:p>
          <w:p w14:paraId="1186996B" w14:textId="77777777" w:rsidR="002B1582" w:rsidRDefault="002B1582" w:rsidP="002B1582">
            <w:pPr>
              <w:pStyle w:val="BodyText1"/>
            </w:pPr>
            <w:r>
              <w:t xml:space="preserve">Poverty: </w:t>
            </w:r>
            <w:r>
              <w:rPr>
                <w:szCs w:val="32"/>
              </w:rPr>
              <w:t xml:space="preserve">People from </w:t>
            </w:r>
            <w:r w:rsidRPr="002841E2">
              <w:rPr>
                <w:szCs w:val="32"/>
              </w:rPr>
              <w:t xml:space="preserve">minority ethnic communities are more likely to </w:t>
            </w:r>
            <w:r>
              <w:rPr>
                <w:szCs w:val="32"/>
              </w:rPr>
              <w:t>be poor</w:t>
            </w:r>
            <w:r w:rsidRPr="002841E2">
              <w:rPr>
                <w:szCs w:val="32"/>
              </w:rPr>
              <w:t>, including children</w:t>
            </w:r>
            <w:r>
              <w:rPr>
                <w:szCs w:val="32"/>
              </w:rPr>
              <w:t>.</w:t>
            </w:r>
          </w:p>
          <w:p w14:paraId="1F24F6F7" w14:textId="67F8A92D" w:rsidR="00EA0F85" w:rsidRPr="00785C28" w:rsidRDefault="00EA0F85" w:rsidP="00F859D4">
            <w:pPr>
              <w:pStyle w:val="BodyText1"/>
            </w:pPr>
          </w:p>
        </w:tc>
      </w:tr>
      <w:tr w:rsidR="00410299" w:rsidRPr="00287A16" w14:paraId="159764A4" w14:textId="77777777" w:rsidTr="00FB07D5">
        <w:trPr>
          <w:trHeight w:val="4630"/>
        </w:trPr>
        <w:tc>
          <w:tcPr>
            <w:tcW w:w="4531" w:type="dxa"/>
          </w:tcPr>
          <w:p w14:paraId="4122F491" w14:textId="0B88E6C9" w:rsidR="00410299" w:rsidRPr="00785C28" w:rsidRDefault="002B1582" w:rsidP="00261331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0A745B" wp14:editId="121E778A">
                  <wp:extent cx="2285956" cy="2285956"/>
                  <wp:effectExtent l="0" t="0" r="635" b="635"/>
                  <wp:docPr id="1363229531" name="Picture 1" descr="Black woman crying. Above her head are thought bubbles, one has food in it and another one has mon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229531" name="Picture 1" descr="Black woman crying. Above her head are thought bubbles, one has food in it and another one has money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956" cy="228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E4B4972" w14:textId="047A6320" w:rsidR="002B1582" w:rsidRPr="00B35B91" w:rsidRDefault="002B1582" w:rsidP="002B158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Benefits: </w:t>
            </w:r>
            <w:r w:rsidR="00FB07D5">
              <w:rPr>
                <w:sz w:val="32"/>
                <w:szCs w:val="32"/>
              </w:rPr>
              <w:t>Some p</w:t>
            </w:r>
            <w:r w:rsidRPr="00B35B91">
              <w:rPr>
                <w:sz w:val="32"/>
                <w:szCs w:val="32"/>
              </w:rPr>
              <w:t xml:space="preserve">eople who come to the UK from other countries are not allowed to get the benefits that people born here can. </w:t>
            </w:r>
          </w:p>
          <w:p w14:paraId="394D7CB9" w14:textId="77777777" w:rsidR="002B1582" w:rsidRPr="00B35B91" w:rsidRDefault="002B1582" w:rsidP="002B1582">
            <w:pPr>
              <w:rPr>
                <w:sz w:val="32"/>
                <w:szCs w:val="32"/>
              </w:rPr>
            </w:pPr>
          </w:p>
          <w:p w14:paraId="750D2D7F" w14:textId="6CB684AB" w:rsidR="00EA0F85" w:rsidRDefault="002B1582" w:rsidP="002B1582">
            <w:pPr>
              <w:pStyle w:val="BodyText1"/>
            </w:pPr>
            <w:r w:rsidRPr="00B35B91">
              <w:rPr>
                <w:szCs w:val="32"/>
              </w:rPr>
              <w:t>This rule makes people unsafe and poor.</w:t>
            </w:r>
          </w:p>
        </w:tc>
      </w:tr>
      <w:tr w:rsidR="00DE4A8E" w:rsidRPr="00287A16" w14:paraId="1291D4C2" w14:textId="77777777" w:rsidTr="00B44632">
        <w:trPr>
          <w:trHeight w:val="2275"/>
        </w:trPr>
        <w:tc>
          <w:tcPr>
            <w:tcW w:w="4531" w:type="dxa"/>
          </w:tcPr>
          <w:p w14:paraId="72F738B9" w14:textId="2CD7C8CA" w:rsidR="00DE4A8E" w:rsidRDefault="002B1582" w:rsidP="00261331">
            <w:pPr>
              <w:pStyle w:val="BodyText1"/>
              <w:rPr>
                <w:noProof/>
              </w:rPr>
            </w:pPr>
            <w:r>
              <w:rPr>
                <w:noProof/>
                <w:szCs w:val="32"/>
              </w:rPr>
              <w:drawing>
                <wp:inline distT="0" distB="0" distL="0" distR="0" wp14:anchorId="6D3EAE45" wp14:editId="2AE25CD4">
                  <wp:extent cx="2250219" cy="2250219"/>
                  <wp:effectExtent l="0" t="0" r="0" b="0"/>
                  <wp:docPr id="121710574" name="Picture 14" descr="Black man stands talking to two white police offic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10574" name="Picture 14" descr="Black man stands talking to two white police offic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551" cy="2260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0D4C7FA4" w14:textId="1C2BB615" w:rsidR="002B1582" w:rsidRPr="002B1582" w:rsidRDefault="002B1582" w:rsidP="002B1582">
            <w:pPr>
              <w:rPr>
                <w:sz w:val="32"/>
                <w:szCs w:val="32"/>
              </w:rPr>
            </w:pPr>
            <w:r w:rsidRPr="002B1582">
              <w:rPr>
                <w:sz w:val="32"/>
                <w:szCs w:val="32"/>
              </w:rPr>
              <w:t xml:space="preserve">Policing: Some people from minority ethnic communities </w:t>
            </w:r>
            <w:r w:rsidR="00035F1E" w:rsidRPr="002B1582">
              <w:rPr>
                <w:sz w:val="32"/>
                <w:szCs w:val="32"/>
              </w:rPr>
              <w:t>do not</w:t>
            </w:r>
            <w:r w:rsidRPr="002B1582">
              <w:rPr>
                <w:sz w:val="32"/>
                <w:szCs w:val="32"/>
              </w:rPr>
              <w:t xml:space="preserve"> trust the police to protect them.</w:t>
            </w:r>
          </w:p>
          <w:p w14:paraId="4AC96A0E" w14:textId="77777777" w:rsidR="002B1582" w:rsidRPr="002B1582" w:rsidRDefault="002B1582" w:rsidP="002B1582">
            <w:pPr>
              <w:rPr>
                <w:sz w:val="32"/>
                <w:szCs w:val="32"/>
              </w:rPr>
            </w:pPr>
          </w:p>
          <w:p w14:paraId="1148026D" w14:textId="4E3E377D" w:rsidR="00DE4A8E" w:rsidRDefault="002B1582" w:rsidP="002B1582">
            <w:r w:rsidRPr="002B1582">
              <w:rPr>
                <w:sz w:val="32"/>
                <w:szCs w:val="32"/>
              </w:rPr>
              <w:t xml:space="preserve">Police Scotland have made a plan to </w:t>
            </w:r>
            <w:r w:rsidR="00FB07D5">
              <w:rPr>
                <w:sz w:val="32"/>
                <w:szCs w:val="32"/>
              </w:rPr>
              <w:t>get better</w:t>
            </w:r>
            <w:r w:rsidRPr="002B1582">
              <w:rPr>
                <w:sz w:val="32"/>
                <w:szCs w:val="32"/>
              </w:rPr>
              <w:t>, but it is too early to tell if it will work.</w:t>
            </w:r>
          </w:p>
        </w:tc>
      </w:tr>
      <w:tr w:rsidR="002B3DC4" w:rsidRPr="00287A16" w14:paraId="28D03FA4" w14:textId="77777777" w:rsidTr="00B44632">
        <w:trPr>
          <w:trHeight w:val="2275"/>
        </w:trPr>
        <w:tc>
          <w:tcPr>
            <w:tcW w:w="4531" w:type="dxa"/>
          </w:tcPr>
          <w:p w14:paraId="09C83A88" w14:textId="519CB0F7" w:rsidR="002B3DC4" w:rsidRDefault="002B3DC4" w:rsidP="00261331">
            <w:pPr>
              <w:pStyle w:val="BodyText1"/>
              <w:rPr>
                <w:noProof/>
                <w:szCs w:val="32"/>
              </w:rPr>
            </w:pPr>
            <w:r>
              <w:rPr>
                <w:noProof/>
                <w:szCs w:val="32"/>
              </w:rPr>
              <w:lastRenderedPageBreak/>
              <w:drawing>
                <wp:inline distT="0" distB="0" distL="0" distR="0" wp14:anchorId="033DD418" wp14:editId="27062569">
                  <wp:extent cx="1558456" cy="1558456"/>
                  <wp:effectExtent l="0" t="0" r="3810" b="0"/>
                  <wp:docPr id="1886174758" name="Picture 2" descr="Woman on the phone to the doc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6174758" name="Picture 2" descr="Woman on the phone to the doctor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684" cy="1559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4828AF7" w14:textId="77777777" w:rsidR="002B3DC4" w:rsidRDefault="002B3DC4" w:rsidP="002B1582">
            <w:pPr>
              <w:rPr>
                <w:sz w:val="32"/>
                <w:szCs w:val="32"/>
              </w:rPr>
            </w:pPr>
          </w:p>
          <w:p w14:paraId="617A3857" w14:textId="7AA2040E" w:rsidR="002B3DC4" w:rsidRPr="002B1582" w:rsidRDefault="002B3DC4" w:rsidP="002B1582">
            <w:pPr>
              <w:rPr>
                <w:sz w:val="32"/>
                <w:szCs w:val="32"/>
              </w:rPr>
            </w:pPr>
            <w:r w:rsidRPr="002B1582">
              <w:rPr>
                <w:sz w:val="32"/>
                <w:szCs w:val="32"/>
              </w:rPr>
              <w:t>Health: People from minority ethnic communities are more likely to be unwell</w:t>
            </w:r>
            <w:r>
              <w:rPr>
                <w:sz w:val="32"/>
                <w:szCs w:val="32"/>
              </w:rPr>
              <w:t>.</w:t>
            </w:r>
          </w:p>
        </w:tc>
      </w:tr>
      <w:tr w:rsidR="00324417" w:rsidRPr="00287A16" w14:paraId="06DEE08D" w14:textId="77777777" w:rsidTr="00207D2F">
        <w:trPr>
          <w:trHeight w:val="3303"/>
        </w:trPr>
        <w:tc>
          <w:tcPr>
            <w:tcW w:w="4531" w:type="dxa"/>
          </w:tcPr>
          <w:p w14:paraId="3CC2DE42" w14:textId="51C3DD7A" w:rsidR="002B1582" w:rsidRPr="00324417" w:rsidRDefault="002B1582" w:rsidP="00261331">
            <w:pPr>
              <w:pStyle w:val="BodyText1"/>
              <w:rPr>
                <w:b/>
                <w:bCs/>
                <w:noProof/>
                <w:szCs w:val="32"/>
              </w:rPr>
            </w:pPr>
            <w:r w:rsidRPr="00D76678">
              <w:rPr>
                <w:noProof/>
                <w:szCs w:val="32"/>
              </w:rPr>
              <w:drawing>
                <wp:inline distT="0" distB="0" distL="0" distR="0" wp14:anchorId="62147174" wp14:editId="45514AB4">
                  <wp:extent cx="1906172" cy="1906172"/>
                  <wp:effectExtent l="0" t="0" r="2540" b="0"/>
                  <wp:docPr id="1989783281" name="Picture 1" descr="Man stands behind jail ba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783281" name="Picture 1" descr="Man stands behind jail bars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172" cy="1906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77FDC99" w14:textId="77777777" w:rsidR="002B1582" w:rsidRDefault="002B1582" w:rsidP="002B1582">
            <w:pPr>
              <w:rPr>
                <w:sz w:val="32"/>
                <w:szCs w:val="32"/>
              </w:rPr>
            </w:pPr>
            <w:r w:rsidRPr="00DE4A8E">
              <w:rPr>
                <w:sz w:val="32"/>
                <w:szCs w:val="32"/>
              </w:rPr>
              <w:t>Prisons</w:t>
            </w:r>
            <w:r>
              <w:t xml:space="preserve">: </w:t>
            </w:r>
            <w:r w:rsidRPr="00DC3590">
              <w:rPr>
                <w:sz w:val="32"/>
                <w:szCs w:val="32"/>
              </w:rPr>
              <w:t>Some people from certain ethnic groups are more likely to g</w:t>
            </w:r>
            <w:r>
              <w:rPr>
                <w:sz w:val="32"/>
                <w:szCs w:val="32"/>
              </w:rPr>
              <w:t>et sent to</w:t>
            </w:r>
            <w:r w:rsidRPr="00DC3590">
              <w:rPr>
                <w:sz w:val="32"/>
                <w:szCs w:val="32"/>
              </w:rPr>
              <w:t xml:space="preserve"> prison. </w:t>
            </w:r>
          </w:p>
          <w:p w14:paraId="73242146" w14:textId="77777777" w:rsidR="002B1582" w:rsidRDefault="002B1582" w:rsidP="00DE4A8E">
            <w:pPr>
              <w:rPr>
                <w:b/>
                <w:bCs/>
                <w:sz w:val="32"/>
                <w:szCs w:val="32"/>
              </w:rPr>
            </w:pPr>
          </w:p>
          <w:p w14:paraId="1AD5605F" w14:textId="4F994924" w:rsidR="002B3DC4" w:rsidRPr="002B1582" w:rsidRDefault="002B3DC4" w:rsidP="00DE4A8E">
            <w:pPr>
              <w:rPr>
                <w:b/>
                <w:bCs/>
                <w:sz w:val="32"/>
                <w:szCs w:val="32"/>
              </w:rPr>
            </w:pPr>
            <w:r w:rsidRPr="002B3DC4">
              <w:rPr>
                <w:sz w:val="32"/>
                <w:szCs w:val="32"/>
              </w:rPr>
              <w:t>It is hard to complain about racism in prison</w:t>
            </w:r>
            <w:r>
              <w:rPr>
                <w:b/>
                <w:bCs/>
                <w:sz w:val="32"/>
                <w:szCs w:val="32"/>
              </w:rPr>
              <w:t>.</w:t>
            </w:r>
          </w:p>
        </w:tc>
      </w:tr>
      <w:tr w:rsidR="002B1582" w:rsidRPr="00287A16" w14:paraId="486E09CC" w14:textId="77777777" w:rsidTr="00207D2F">
        <w:trPr>
          <w:trHeight w:val="3390"/>
        </w:trPr>
        <w:tc>
          <w:tcPr>
            <w:tcW w:w="4531" w:type="dxa"/>
          </w:tcPr>
          <w:p w14:paraId="0A3BFA75" w14:textId="1F214186" w:rsidR="002B1582" w:rsidRPr="002B1582" w:rsidRDefault="002B1582" w:rsidP="002B1582">
            <w:pPr>
              <w:pStyle w:val="BodyText1"/>
              <w:rPr>
                <w:noProof/>
                <w:szCs w:val="32"/>
              </w:rPr>
            </w:pPr>
            <w:r w:rsidRPr="002B1582">
              <w:rPr>
                <w:noProof/>
                <w:szCs w:val="32"/>
              </w:rPr>
              <w:t xml:space="preserve"> </w:t>
            </w:r>
            <w:r>
              <w:rPr>
                <w:noProof/>
                <w:szCs w:val="32"/>
              </w:rPr>
              <w:drawing>
                <wp:inline distT="0" distB="0" distL="0" distR="0" wp14:anchorId="59DB73B1" wp14:editId="140A12C0">
                  <wp:extent cx="1751428" cy="1751428"/>
                  <wp:effectExtent l="0" t="0" r="1270" b="1270"/>
                  <wp:docPr id="1031030269" name="Picture 23" descr="Man holding a clipboard next to a pile of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030269" name="Picture 23" descr="Man holding a clipboard next to a pile of mon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227" cy="17642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32342A8C" w14:textId="11B325CE" w:rsidR="002B1582" w:rsidRDefault="002B1582" w:rsidP="002B158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Immigration: People who move to the UK from another country need help from a lawyer to stay. </w:t>
            </w:r>
          </w:p>
          <w:p w14:paraId="3F342A76" w14:textId="77777777" w:rsidR="002B1582" w:rsidRDefault="002B1582" w:rsidP="002B1582">
            <w:pPr>
              <w:rPr>
                <w:sz w:val="32"/>
                <w:szCs w:val="32"/>
              </w:rPr>
            </w:pPr>
          </w:p>
          <w:p w14:paraId="3B41F987" w14:textId="7BF8E215" w:rsidR="002B1582" w:rsidRDefault="002B1582" w:rsidP="002B158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Getting a lawyer is hard and costs a lot of money. </w:t>
            </w:r>
          </w:p>
          <w:p w14:paraId="3A040CDB" w14:textId="68DC58A6" w:rsidR="002B1582" w:rsidRPr="002B1582" w:rsidRDefault="002B1582" w:rsidP="002B1582">
            <w:pPr>
              <w:rPr>
                <w:sz w:val="32"/>
                <w:szCs w:val="32"/>
              </w:rPr>
            </w:pPr>
          </w:p>
        </w:tc>
      </w:tr>
      <w:tr w:rsidR="002B3DC4" w:rsidRPr="00287A16" w14:paraId="67E7E048" w14:textId="77777777" w:rsidTr="00B44632">
        <w:trPr>
          <w:trHeight w:val="2967"/>
        </w:trPr>
        <w:tc>
          <w:tcPr>
            <w:tcW w:w="4531" w:type="dxa"/>
          </w:tcPr>
          <w:p w14:paraId="60DC17C2" w14:textId="6A7FF750" w:rsidR="002B3DC4" w:rsidRPr="002B1582" w:rsidRDefault="00035F1E" w:rsidP="002B1582">
            <w:pPr>
              <w:pStyle w:val="BodyText1"/>
              <w:rPr>
                <w:noProof/>
                <w:szCs w:val="32"/>
              </w:rPr>
            </w:pPr>
            <w:r>
              <w:rPr>
                <w:noProof/>
                <w:szCs w:val="32"/>
              </w:rPr>
              <w:drawing>
                <wp:inline distT="0" distB="0" distL="0" distR="0" wp14:anchorId="4A3FAAA1" wp14:editId="4B5CF87B">
                  <wp:extent cx="1932167" cy="1932167"/>
                  <wp:effectExtent l="0" t="0" r="0" b="0"/>
                  <wp:docPr id="1543214403" name="Picture 3" descr="Group of women cry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214403" name="Picture 3" descr="Group of women cryi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758" cy="1937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A37C1FA" w14:textId="0B4742C1" w:rsidR="002B3DC4" w:rsidRDefault="002B3DC4" w:rsidP="002B3DC4">
            <w:pPr>
              <w:rPr>
                <w:sz w:val="32"/>
                <w:szCs w:val="32"/>
              </w:rPr>
            </w:pPr>
            <w:r w:rsidRPr="00DC3590">
              <w:rPr>
                <w:sz w:val="32"/>
                <w:szCs w:val="32"/>
              </w:rPr>
              <w:t xml:space="preserve">Gypsy / Travellers </w:t>
            </w:r>
            <w:r>
              <w:rPr>
                <w:sz w:val="32"/>
                <w:szCs w:val="32"/>
              </w:rPr>
              <w:t>in Scotland have been made to live in ways that go against their culture for a long time.</w:t>
            </w:r>
          </w:p>
          <w:p w14:paraId="3E589186" w14:textId="77777777" w:rsidR="002B3DC4" w:rsidRDefault="002B3DC4" w:rsidP="002B3DC4">
            <w:pPr>
              <w:rPr>
                <w:sz w:val="32"/>
                <w:szCs w:val="32"/>
              </w:rPr>
            </w:pPr>
          </w:p>
          <w:p w14:paraId="768859BF" w14:textId="56586D73" w:rsidR="002B3DC4" w:rsidRPr="002B3DC4" w:rsidRDefault="002B3DC4" w:rsidP="002B3DC4">
            <w:pPr>
              <w:rPr>
                <w:b/>
                <w:bCs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has made people feel that the Scottish Government </w:t>
            </w:r>
            <w:r w:rsidR="00035F1E">
              <w:rPr>
                <w:sz w:val="32"/>
                <w:szCs w:val="32"/>
              </w:rPr>
              <w:t>will not</w:t>
            </w:r>
            <w:r>
              <w:rPr>
                <w:sz w:val="32"/>
                <w:szCs w:val="32"/>
              </w:rPr>
              <w:t xml:space="preserve"> protect them.</w:t>
            </w:r>
          </w:p>
        </w:tc>
      </w:tr>
    </w:tbl>
    <w:p w14:paraId="2610D6FF" w14:textId="77777777" w:rsidR="0092568C" w:rsidRDefault="0092568C" w:rsidP="00035F1E"/>
    <w:sectPr w:rsidR="0092568C" w:rsidSect="00DE331E">
      <w:footerReference w:type="default" r:id="rId35"/>
      <w:footerReference w:type="first" r:id="rId36"/>
      <w:pgSz w:w="11906" w:h="16838"/>
      <w:pgMar w:top="1435" w:right="1134" w:bottom="1440" w:left="1134" w:header="425" w:footer="0" w:gutter="0"/>
      <w:pgNumType w:start="1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FFF141" w14:textId="77777777" w:rsidR="00BD798C" w:rsidRDefault="00BD798C" w:rsidP="000100AF">
      <w:r>
        <w:separator/>
      </w:r>
    </w:p>
    <w:p w14:paraId="34D72042" w14:textId="77777777" w:rsidR="00BD798C" w:rsidRDefault="00BD798C" w:rsidP="000100AF"/>
    <w:p w14:paraId="3BFD4F0E" w14:textId="77777777" w:rsidR="00BD798C" w:rsidRDefault="00BD798C"/>
  </w:endnote>
  <w:endnote w:type="continuationSeparator" w:id="0">
    <w:p w14:paraId="35C60683" w14:textId="77777777" w:rsidR="00BD798C" w:rsidRDefault="00BD798C" w:rsidP="000100AF">
      <w:r>
        <w:continuationSeparator/>
      </w:r>
    </w:p>
    <w:p w14:paraId="08F4A0BE" w14:textId="77777777" w:rsidR="00BD798C" w:rsidRDefault="00BD798C" w:rsidP="000100AF"/>
    <w:p w14:paraId="2BC741A3" w14:textId="77777777" w:rsidR="00BD798C" w:rsidRDefault="00BD798C"/>
  </w:endnote>
  <w:endnote w:type="continuationNotice" w:id="1">
    <w:p w14:paraId="7668233A" w14:textId="77777777" w:rsidR="00BD798C" w:rsidRDefault="00BD798C">
      <w:pPr>
        <w:spacing w:line="240" w:lineRule="auto"/>
      </w:pPr>
    </w:p>
    <w:p w14:paraId="141C4CB4" w14:textId="77777777" w:rsidR="00BD798C" w:rsidRDefault="00BD798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950047626"/>
      <w:docPartObj>
        <w:docPartGallery w:val="Page Numbers (Bottom of Page)"/>
        <w:docPartUnique/>
      </w:docPartObj>
    </w:sdtPr>
    <w:sdtEndPr>
      <w:rPr>
        <w:noProof/>
        <w:sz w:val="32"/>
        <w:szCs w:val="32"/>
      </w:rPr>
    </w:sdtEndPr>
    <w:sdtContent>
      <w:p w14:paraId="71708F9B" w14:textId="77777777" w:rsidR="00DE331E" w:rsidRDefault="00DE331E">
        <w:pPr>
          <w:pStyle w:val="Footer"/>
          <w:jc w:val="center"/>
        </w:pPr>
        <w:r w:rsidRPr="00DE331E">
          <w:rPr>
            <w:sz w:val="32"/>
            <w:szCs w:val="32"/>
          </w:rPr>
          <w:fldChar w:fldCharType="begin"/>
        </w:r>
        <w:r w:rsidRPr="00DE331E">
          <w:rPr>
            <w:sz w:val="32"/>
            <w:szCs w:val="32"/>
          </w:rPr>
          <w:instrText xml:space="preserve"> PAGE   \* MERGEFORMAT </w:instrText>
        </w:r>
        <w:r w:rsidRPr="00DE331E">
          <w:rPr>
            <w:sz w:val="32"/>
            <w:szCs w:val="32"/>
          </w:rPr>
          <w:fldChar w:fldCharType="separate"/>
        </w:r>
        <w:r w:rsidRPr="00DE331E">
          <w:rPr>
            <w:noProof/>
            <w:sz w:val="32"/>
            <w:szCs w:val="32"/>
          </w:rPr>
          <w:t>2</w:t>
        </w:r>
        <w:r w:rsidRPr="00DE331E">
          <w:rPr>
            <w:noProof/>
            <w:sz w:val="32"/>
            <w:szCs w:val="32"/>
          </w:rPr>
          <w:fldChar w:fldCharType="end"/>
        </w:r>
      </w:p>
    </w:sdtContent>
  </w:sdt>
  <w:p w14:paraId="06422127" w14:textId="77777777" w:rsidR="00DE331E" w:rsidRDefault="00DE331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sz w:val="32"/>
        <w:szCs w:val="32"/>
      </w:rPr>
      <w:id w:val="-65892418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BC47F84" w14:textId="77777777" w:rsidR="00DE331E" w:rsidRPr="00DE331E" w:rsidRDefault="00DE331E">
        <w:pPr>
          <w:pStyle w:val="Footer"/>
          <w:jc w:val="center"/>
          <w:rPr>
            <w:sz w:val="32"/>
            <w:szCs w:val="32"/>
          </w:rPr>
        </w:pPr>
        <w:r w:rsidRPr="00DE331E">
          <w:rPr>
            <w:sz w:val="32"/>
            <w:szCs w:val="32"/>
          </w:rPr>
          <w:fldChar w:fldCharType="begin"/>
        </w:r>
        <w:r w:rsidRPr="00DE331E">
          <w:rPr>
            <w:sz w:val="32"/>
            <w:szCs w:val="32"/>
          </w:rPr>
          <w:instrText xml:space="preserve"> PAGE   \* MERGEFORMAT </w:instrText>
        </w:r>
        <w:r w:rsidRPr="00DE331E">
          <w:rPr>
            <w:sz w:val="32"/>
            <w:szCs w:val="32"/>
          </w:rPr>
          <w:fldChar w:fldCharType="separate"/>
        </w:r>
        <w:r w:rsidRPr="00DE331E">
          <w:rPr>
            <w:noProof/>
            <w:sz w:val="32"/>
            <w:szCs w:val="32"/>
          </w:rPr>
          <w:t>2</w:t>
        </w:r>
        <w:r w:rsidRPr="00DE331E">
          <w:rPr>
            <w:noProof/>
            <w:sz w:val="32"/>
            <w:szCs w:val="32"/>
          </w:rPr>
          <w:fldChar w:fldCharType="end"/>
        </w:r>
      </w:p>
    </w:sdtContent>
  </w:sdt>
  <w:p w14:paraId="0C5C997D" w14:textId="77777777" w:rsidR="00DE331E" w:rsidRDefault="00DE331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E8C638D" w14:textId="77777777" w:rsidR="00BD798C" w:rsidRDefault="00BD798C" w:rsidP="000100AF">
      <w:r>
        <w:separator/>
      </w:r>
    </w:p>
    <w:p w14:paraId="0AD3E507" w14:textId="77777777" w:rsidR="00BD798C" w:rsidRDefault="00BD798C" w:rsidP="000100AF"/>
    <w:p w14:paraId="7E05F7FC" w14:textId="77777777" w:rsidR="00BD798C" w:rsidRDefault="00BD798C"/>
  </w:footnote>
  <w:footnote w:type="continuationSeparator" w:id="0">
    <w:p w14:paraId="26BEF2B5" w14:textId="77777777" w:rsidR="00BD798C" w:rsidRDefault="00BD798C" w:rsidP="000100AF">
      <w:r>
        <w:continuationSeparator/>
      </w:r>
    </w:p>
    <w:p w14:paraId="0671DB6E" w14:textId="77777777" w:rsidR="00BD798C" w:rsidRDefault="00BD798C" w:rsidP="000100AF"/>
    <w:p w14:paraId="58FBBDFC" w14:textId="77777777" w:rsidR="00BD798C" w:rsidRDefault="00BD798C"/>
  </w:footnote>
  <w:footnote w:type="continuationNotice" w:id="1">
    <w:p w14:paraId="3EFF4778" w14:textId="77777777" w:rsidR="00BD798C" w:rsidRDefault="00BD798C">
      <w:pPr>
        <w:spacing w:line="240" w:lineRule="auto"/>
      </w:pPr>
    </w:p>
    <w:p w14:paraId="62659292" w14:textId="77777777" w:rsidR="00BD798C" w:rsidRDefault="00BD798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1559CE"/>
    <w:multiLevelType w:val="multilevel"/>
    <w:tmpl w:val="0B842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516727"/>
    <w:multiLevelType w:val="multilevel"/>
    <w:tmpl w:val="3D707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2600E58"/>
    <w:multiLevelType w:val="hybridMultilevel"/>
    <w:tmpl w:val="EE08640C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28C32F8"/>
    <w:multiLevelType w:val="multilevel"/>
    <w:tmpl w:val="0F3CB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483283E"/>
    <w:multiLevelType w:val="hybridMultilevel"/>
    <w:tmpl w:val="2EFCD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9C3E72"/>
    <w:multiLevelType w:val="multilevel"/>
    <w:tmpl w:val="DAE4D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86D5499"/>
    <w:multiLevelType w:val="hybridMultilevel"/>
    <w:tmpl w:val="4EB02E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E00999"/>
    <w:multiLevelType w:val="hybridMultilevel"/>
    <w:tmpl w:val="E0B63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476CE1"/>
    <w:multiLevelType w:val="hybridMultilevel"/>
    <w:tmpl w:val="7E864D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6079EF"/>
    <w:multiLevelType w:val="multilevel"/>
    <w:tmpl w:val="4EDE0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265A09A6"/>
    <w:multiLevelType w:val="hybridMultilevel"/>
    <w:tmpl w:val="9C6AFD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FC1110"/>
    <w:multiLevelType w:val="hybridMultilevel"/>
    <w:tmpl w:val="8DBCD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2425E2"/>
    <w:multiLevelType w:val="hybridMultilevel"/>
    <w:tmpl w:val="3228B2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550920"/>
    <w:multiLevelType w:val="hybridMultilevel"/>
    <w:tmpl w:val="7004DE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4316B20"/>
    <w:multiLevelType w:val="hybridMultilevel"/>
    <w:tmpl w:val="D0A4BA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0C03EA"/>
    <w:multiLevelType w:val="hybridMultilevel"/>
    <w:tmpl w:val="98C2DD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F71B7F"/>
    <w:multiLevelType w:val="hybridMultilevel"/>
    <w:tmpl w:val="F6605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B6960F8"/>
    <w:multiLevelType w:val="hybridMultilevel"/>
    <w:tmpl w:val="ADDA1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C973903"/>
    <w:multiLevelType w:val="multilevel"/>
    <w:tmpl w:val="B3066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CB47DFB"/>
    <w:multiLevelType w:val="hybridMultilevel"/>
    <w:tmpl w:val="AA40FC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D0B08DC"/>
    <w:multiLevelType w:val="hybridMultilevel"/>
    <w:tmpl w:val="086E9D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7E499D"/>
    <w:multiLevelType w:val="hybridMultilevel"/>
    <w:tmpl w:val="75D87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41A4A93"/>
    <w:multiLevelType w:val="hybridMultilevel"/>
    <w:tmpl w:val="586EF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66A1222"/>
    <w:multiLevelType w:val="hybridMultilevel"/>
    <w:tmpl w:val="9E1A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AB4809"/>
    <w:multiLevelType w:val="hybridMultilevel"/>
    <w:tmpl w:val="6A1C56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5EC10EF"/>
    <w:multiLevelType w:val="hybridMultilevel"/>
    <w:tmpl w:val="8B4E91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296AA9"/>
    <w:multiLevelType w:val="hybridMultilevel"/>
    <w:tmpl w:val="39B085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9A312BE"/>
    <w:multiLevelType w:val="hybridMultilevel"/>
    <w:tmpl w:val="591620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0612528"/>
    <w:multiLevelType w:val="hybridMultilevel"/>
    <w:tmpl w:val="4094F2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61862EA5"/>
    <w:multiLevelType w:val="hybridMultilevel"/>
    <w:tmpl w:val="4582F0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65931B5"/>
    <w:multiLevelType w:val="hybridMultilevel"/>
    <w:tmpl w:val="57189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53543A4"/>
    <w:multiLevelType w:val="hybridMultilevel"/>
    <w:tmpl w:val="700879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67D5856"/>
    <w:multiLevelType w:val="multilevel"/>
    <w:tmpl w:val="C9B47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790D4A6E"/>
    <w:multiLevelType w:val="hybridMultilevel"/>
    <w:tmpl w:val="32E004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D7D72B2"/>
    <w:multiLevelType w:val="hybridMultilevel"/>
    <w:tmpl w:val="EB06FA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7656C6"/>
    <w:multiLevelType w:val="hybridMultilevel"/>
    <w:tmpl w:val="4A843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F676EA"/>
    <w:multiLevelType w:val="multilevel"/>
    <w:tmpl w:val="83BE7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1517751">
    <w:abstractNumId w:val="4"/>
  </w:num>
  <w:num w:numId="2" w16cid:durableId="270892099">
    <w:abstractNumId w:val="3"/>
  </w:num>
  <w:num w:numId="3" w16cid:durableId="1800415843">
    <w:abstractNumId w:val="1"/>
  </w:num>
  <w:num w:numId="4" w16cid:durableId="1541092050">
    <w:abstractNumId w:val="18"/>
  </w:num>
  <w:num w:numId="5" w16cid:durableId="1508253653">
    <w:abstractNumId w:val="31"/>
  </w:num>
  <w:num w:numId="6" w16cid:durableId="1159420057">
    <w:abstractNumId w:val="12"/>
  </w:num>
  <w:num w:numId="7" w16cid:durableId="1319383577">
    <w:abstractNumId w:val="7"/>
  </w:num>
  <w:num w:numId="8" w16cid:durableId="1631519628">
    <w:abstractNumId w:val="20"/>
  </w:num>
  <w:num w:numId="9" w16cid:durableId="1766996880">
    <w:abstractNumId w:val="13"/>
  </w:num>
  <w:num w:numId="10" w16cid:durableId="1546479804">
    <w:abstractNumId w:val="21"/>
  </w:num>
  <w:num w:numId="11" w16cid:durableId="1497768723">
    <w:abstractNumId w:val="22"/>
  </w:num>
  <w:num w:numId="12" w16cid:durableId="1217163113">
    <w:abstractNumId w:val="36"/>
  </w:num>
  <w:num w:numId="13" w16cid:durableId="1999650771">
    <w:abstractNumId w:val="15"/>
  </w:num>
  <w:num w:numId="14" w16cid:durableId="2115902967">
    <w:abstractNumId w:val="19"/>
  </w:num>
  <w:num w:numId="15" w16cid:durableId="1879465181">
    <w:abstractNumId w:val="14"/>
  </w:num>
  <w:num w:numId="16" w16cid:durableId="854074782">
    <w:abstractNumId w:val="24"/>
  </w:num>
  <w:num w:numId="17" w16cid:durableId="833109389">
    <w:abstractNumId w:val="14"/>
  </w:num>
  <w:num w:numId="18" w16cid:durableId="1002929076">
    <w:abstractNumId w:val="34"/>
  </w:num>
  <w:num w:numId="19" w16cid:durableId="1104494184">
    <w:abstractNumId w:val="29"/>
  </w:num>
  <w:num w:numId="20" w16cid:durableId="1521890175">
    <w:abstractNumId w:val="23"/>
  </w:num>
  <w:num w:numId="21" w16cid:durableId="1563444852">
    <w:abstractNumId w:val="0"/>
  </w:num>
  <w:num w:numId="22" w16cid:durableId="1285380743">
    <w:abstractNumId w:val="5"/>
  </w:num>
  <w:num w:numId="23" w16cid:durableId="467207429">
    <w:abstractNumId w:val="17"/>
  </w:num>
  <w:num w:numId="24" w16cid:durableId="1034691275">
    <w:abstractNumId w:val="35"/>
  </w:num>
  <w:num w:numId="25" w16cid:durableId="1525288776">
    <w:abstractNumId w:val="33"/>
  </w:num>
  <w:num w:numId="26" w16cid:durableId="448815200">
    <w:abstractNumId w:val="11"/>
  </w:num>
  <w:num w:numId="27" w16cid:durableId="2131048268">
    <w:abstractNumId w:val="6"/>
  </w:num>
  <w:num w:numId="28" w16cid:durableId="229732062">
    <w:abstractNumId w:val="32"/>
  </w:num>
  <w:num w:numId="29" w16cid:durableId="81029038">
    <w:abstractNumId w:val="9"/>
  </w:num>
  <w:num w:numId="30" w16cid:durableId="287660744">
    <w:abstractNumId w:val="30"/>
  </w:num>
  <w:num w:numId="31" w16cid:durableId="1123885155">
    <w:abstractNumId w:val="10"/>
  </w:num>
  <w:num w:numId="32" w16cid:durableId="494149196">
    <w:abstractNumId w:val="2"/>
  </w:num>
  <w:num w:numId="33" w16cid:durableId="806893877">
    <w:abstractNumId w:val="26"/>
  </w:num>
  <w:num w:numId="34" w16cid:durableId="970748720">
    <w:abstractNumId w:val="25"/>
  </w:num>
  <w:num w:numId="35" w16cid:durableId="1610745343">
    <w:abstractNumId w:val="16"/>
  </w:num>
  <w:num w:numId="36" w16cid:durableId="1222911007">
    <w:abstractNumId w:val="28"/>
  </w:num>
  <w:num w:numId="37" w16cid:durableId="1708949134">
    <w:abstractNumId w:val="8"/>
  </w:num>
  <w:num w:numId="38" w16cid:durableId="1232884967">
    <w:abstractNumId w:val="27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proofState w:spelling="clean" w:grammar="clean"/>
  <w:attachedTemplate r:id="rId1"/>
  <w:stylePaneFormatFilter w:val="5324" w:allStyles="0" w:customStyles="0" w:latentStyles="1" w:stylesInUse="0" w:headingStyles="1" w:numberingStyles="0" w:tableStyles="0" w:directFormattingOnRuns="1" w:directFormattingOnParagraphs="1" w:directFormattingOnNumbering="0" w:directFormattingOnTables="0" w:clearFormatting="1" w:top3HeadingStyles="0" w:visibleStyles="1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798C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A44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5F1E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39F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5D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AF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9B8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956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6AB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6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B3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87D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13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01B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648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2F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6B1"/>
    <w:rsid w:val="00230709"/>
    <w:rsid w:val="00230815"/>
    <w:rsid w:val="00230836"/>
    <w:rsid w:val="002308BC"/>
    <w:rsid w:val="002309F8"/>
    <w:rsid w:val="00230BBC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67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331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6DD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9C7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EF4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2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DC4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17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752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5A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422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07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299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87A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01D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84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1E8A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28A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5F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3B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C2B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E3A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28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3E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25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555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D6E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4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58F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8C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57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279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9DA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C33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2B7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1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632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6F99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5B5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72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98C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878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8A2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CA6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09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0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000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C4A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4E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9D9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02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31E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4A8E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EDF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BD3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586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A1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0F85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86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1EA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05B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6DF6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9D4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7D5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5E6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  <w:rsid w:val="360FB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AF86227"/>
  <w15:docId w15:val="{9B394FAE-FC96-41DD-B1FC-0856F07F0E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61331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Grid">
    <w:name w:val="Table Grid"/>
    <w:basedOn w:val="TableNormal"/>
    <w:uiPriority w:val="39"/>
    <w:rsid w:val="003547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Text1">
    <w:name w:val="Body Text1"/>
    <w:basedOn w:val="Normal"/>
    <w:qFormat/>
    <w:rsid w:val="00261331"/>
    <w:pPr>
      <w:spacing w:line="360" w:lineRule="auto"/>
    </w:pPr>
    <w:rPr>
      <w:rFonts w:eastAsia="Times New Roman" w:cs="Times New Roman"/>
      <w:sz w:val="32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hyperlink" Target="https://www.scottishhumanrights.com/projects-and-programmes/treaty-and-international-work/international-treaty-monitoring/the-international-convention-on-the-elimination-of-racial-discrimination-icerd/" TargetMode="External"/><Relationship Id="rId28" Type="http://schemas.openxmlformats.org/officeDocument/2006/relationships/image" Target="media/image17.png"/><Relationship Id="rId36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footer" Target="footer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7.%20Communications%20and%20Engagement\1.%20Communications\9.%20Accessibility\Accessibility%20Training%20Materials\Easy%20Read\Easy%20Read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DEF945DA2692E4093570678D680DE86" ma:contentTypeVersion="2" ma:contentTypeDescription="Create a new document." ma:contentTypeScope="" ma:versionID="cf34e17f192b779481ed4c0d6fd1d370">
  <xsd:schema xmlns:xsd="http://www.w3.org/2001/XMLSchema" xmlns:xs="http://www.w3.org/2001/XMLSchema" xmlns:p="http://schemas.microsoft.com/office/2006/metadata/properties" xmlns:ns3="17e591a8-50ab-4a97-91d7-38a7f8b83b33" targetNamespace="http://schemas.microsoft.com/office/2006/metadata/properties" ma:root="true" ma:fieldsID="c83f1abc77a7869b8242b821ee04448f" ns3:_="">
    <xsd:import namespace="17e591a8-50ab-4a97-91d7-38a7f8b83b3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e591a8-50ab-4a97-91d7-38a7f8b83b3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66FC789-7C31-4865-9ADC-410C65EF3342}">
  <ds:schemaRefs>
    <ds:schemaRef ds:uri="http://www.w3.org/XML/1998/namespace"/>
    <ds:schemaRef ds:uri="http://purl.org/dc/elements/1.1/"/>
    <ds:schemaRef ds:uri="http://purl.org/dc/dcmitype/"/>
    <ds:schemaRef ds:uri="http://schemas.microsoft.com/office/2006/documentManagement/types"/>
    <ds:schemaRef ds:uri="http://schemas.microsoft.com/office/infopath/2007/PartnerControls"/>
    <ds:schemaRef ds:uri="17e591a8-50ab-4a97-91d7-38a7f8b83b33"/>
    <ds:schemaRef ds:uri="http://schemas.openxmlformats.org/package/2006/metadata/core-properties"/>
    <ds:schemaRef ds:uri="http://schemas.microsoft.com/office/2006/metadata/properties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3873AAB-78FD-4D36-B5B4-ADB9105902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7e591a8-50ab-4a97-91d7-38a7f8b83b3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63B2688-0900-4C15-AF49-BA0A797EA01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</Template>
  <TotalTime>394</TotalTime>
  <Pages>8</Pages>
  <Words>529</Words>
  <Characters>3016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Easy Read: Report on human rights and racism in Scotland</vt:lpstr>
    </vt:vector>
  </TitlesOfParts>
  <Company/>
  <LinksUpToDate>false</LinksUpToDate>
  <CharactersWithSpaces>3538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Read: Report on human rights and racism in Scotland</dc:title>
  <dc:subject/>
  <dc:creator>Scottish Human Rights Commission</dc:creator>
  <cp:keywords/>
  <dc:description/>
  <cp:lastModifiedBy>Megan Strickland</cp:lastModifiedBy>
  <cp:revision>19</cp:revision>
  <cp:lastPrinted>2022-06-13T09:29:00Z</cp:lastPrinted>
  <dcterms:created xsi:type="dcterms:W3CDTF">2024-07-30T10:45:00Z</dcterms:created>
  <dcterms:modified xsi:type="dcterms:W3CDTF">2024-08-01T10:18:00Z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0x0101008DEF945DA2692E4093570678D680DE86</vt:lpwstr>
  </property>
</Properties>
</file>