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A9690A8" w14:textId="760C7594" w:rsidR="00E662FE" w:rsidRPr="000F563A" w:rsidRDefault="00D046CD" w:rsidP="00AD2E20">
      <w:pPr>
        <w:pStyle w:val="Heading1"/>
      </w:pPr>
      <w:r>
        <w:t>Real-life</w:t>
      </w:r>
      <w:r w:rsidR="005F7F8A">
        <w:t xml:space="preserve"> experiences of </w:t>
      </w:r>
      <w:r w:rsidR="00807A25">
        <w:t>racism in Scotland</w:t>
      </w:r>
    </w:p>
    <w:p w14:paraId="64E2D6D8" w14:textId="07443111" w:rsidR="009B6810" w:rsidRPr="00287A16" w:rsidRDefault="00A93279" w:rsidP="00AD2E20">
      <w:pPr>
        <w:pStyle w:val="Footer"/>
        <w:spacing w:line="360" w:lineRule="auto"/>
        <w:rPr>
          <w:sz w:val="20"/>
          <w:szCs w:val="24"/>
        </w:rPr>
      </w:pPr>
      <w:r>
        <w:rPr>
          <w:noProof/>
          <w:sz w:val="20"/>
          <w:szCs w:val="24"/>
        </w:rPr>
        <w:drawing>
          <wp:inline distT="0" distB="0" distL="0" distR="0" wp14:anchorId="5E1B0BE7" wp14:editId="0AE45F6D">
            <wp:extent cx="2343150" cy="2343150"/>
            <wp:effectExtent l="0" t="0" r="0" b="0"/>
            <wp:docPr id="1163257946" name="Picture 1" descr="Report: Two white men talking about a South Asian woman who looks confused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257946" name="Picture 1" descr="Report: Two white men talking about a South Asian woman who looks confused. 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52521" cy="2352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90B96" w14:textId="77777777" w:rsidR="009B6810" w:rsidRPr="00287A16" w:rsidRDefault="009B6810" w:rsidP="00AD2E20">
      <w:pPr>
        <w:pStyle w:val="Footer"/>
        <w:spacing w:line="360" w:lineRule="auto"/>
        <w:rPr>
          <w:sz w:val="20"/>
          <w:szCs w:val="24"/>
        </w:rPr>
      </w:pPr>
    </w:p>
    <w:p w14:paraId="07EEA413" w14:textId="77777777" w:rsidR="009B6810" w:rsidRPr="0011287D" w:rsidRDefault="0011287D" w:rsidP="00AD2E20">
      <w:pPr>
        <w:pStyle w:val="Heading1"/>
      </w:pPr>
      <w:r w:rsidRPr="0011287D">
        <w:t xml:space="preserve">Easy </w:t>
      </w:r>
      <w:r w:rsidRPr="00785C28">
        <w:t>Read</w:t>
      </w:r>
    </w:p>
    <w:p w14:paraId="69191BE1" w14:textId="77777777" w:rsidR="009B6810" w:rsidRPr="00287A16" w:rsidRDefault="009B6810" w:rsidP="00AD2E20">
      <w:pPr>
        <w:pStyle w:val="Footer"/>
        <w:spacing w:line="360" w:lineRule="auto"/>
        <w:rPr>
          <w:sz w:val="20"/>
          <w:szCs w:val="24"/>
        </w:rPr>
      </w:pPr>
    </w:p>
    <w:p w14:paraId="034F82AC" w14:textId="77777777" w:rsidR="009B6810" w:rsidRPr="00287A16" w:rsidRDefault="009B6810" w:rsidP="00AD2E20">
      <w:pPr>
        <w:pStyle w:val="Footer"/>
        <w:spacing w:line="360" w:lineRule="auto"/>
        <w:rPr>
          <w:sz w:val="20"/>
          <w:szCs w:val="24"/>
        </w:rPr>
      </w:pPr>
    </w:p>
    <w:p w14:paraId="1C54C499" w14:textId="77777777" w:rsidR="009B6810" w:rsidRPr="00287A16" w:rsidRDefault="009B6810" w:rsidP="00AD2E20">
      <w:pPr>
        <w:pStyle w:val="Footer"/>
        <w:spacing w:line="360" w:lineRule="auto"/>
        <w:rPr>
          <w:sz w:val="20"/>
          <w:szCs w:val="24"/>
        </w:rPr>
      </w:pPr>
    </w:p>
    <w:p w14:paraId="7B06D954" w14:textId="77777777" w:rsidR="009B6810" w:rsidRPr="00287A16" w:rsidRDefault="009B6810" w:rsidP="00AD2E20">
      <w:pPr>
        <w:pStyle w:val="Footer"/>
        <w:spacing w:line="360" w:lineRule="auto"/>
        <w:rPr>
          <w:sz w:val="20"/>
          <w:szCs w:val="24"/>
        </w:rPr>
      </w:pPr>
    </w:p>
    <w:p w14:paraId="4BCEF4DE" w14:textId="06D42053" w:rsidR="009B6810" w:rsidRDefault="00BD798C" w:rsidP="00AD2E20">
      <w:pPr>
        <w:pStyle w:val="Footer"/>
        <w:spacing w:line="360" w:lineRule="auto"/>
        <w:rPr>
          <w:sz w:val="20"/>
          <w:szCs w:val="24"/>
        </w:rPr>
      </w:pPr>
      <w:r>
        <w:rPr>
          <w:noProof/>
        </w:rPr>
        <w:drawing>
          <wp:inline distT="0" distB="0" distL="0" distR="0" wp14:anchorId="6D16D692" wp14:editId="169BB04E">
            <wp:extent cx="1623317" cy="1623317"/>
            <wp:effectExtent l="0" t="0" r="0" b="0"/>
            <wp:docPr id="1539680980" name="Picture 3" descr="Easy Read Log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asy Read Logo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433" cy="163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2328">
        <w:rPr>
          <w:noProof/>
          <w:sz w:val="20"/>
          <w:szCs w:val="24"/>
        </w:rPr>
        <w:drawing>
          <wp:inline distT="0" distB="0" distL="0" distR="0" wp14:anchorId="12E8C08F" wp14:editId="062FEE77">
            <wp:extent cx="1458595" cy="1458595"/>
            <wp:effectExtent l="0" t="0" r="8255" b="0"/>
            <wp:docPr id="478787628" name="Picture 1" descr="Made with photo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560729" name="Picture 1" descr="Made with photosymbols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58595" cy="145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46308" w14:textId="77777777" w:rsidR="005F7F8A" w:rsidRDefault="005F7F8A" w:rsidP="00AD2E20">
      <w:pPr>
        <w:pStyle w:val="Footer"/>
        <w:spacing w:line="360" w:lineRule="auto"/>
        <w:rPr>
          <w:sz w:val="20"/>
          <w:szCs w:val="24"/>
        </w:rPr>
      </w:pPr>
    </w:p>
    <w:p w14:paraId="489BC8C4" w14:textId="77777777" w:rsidR="005F7F8A" w:rsidRPr="00287A16" w:rsidRDefault="005F7F8A" w:rsidP="00AD2E20">
      <w:pPr>
        <w:pStyle w:val="Footer"/>
        <w:spacing w:line="360" w:lineRule="auto"/>
        <w:rPr>
          <w:sz w:val="20"/>
          <w:szCs w:val="24"/>
        </w:rPr>
      </w:pPr>
    </w:p>
    <w:tbl>
      <w:tblPr>
        <w:tblStyle w:val="TableGrid"/>
        <w:tblW w:w="10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0"/>
        <w:gridCol w:w="4961"/>
      </w:tblGrid>
      <w:tr w:rsidR="005F7F8A" w14:paraId="13FD8CD1" w14:textId="77777777" w:rsidTr="00AD2E20">
        <w:tc>
          <w:tcPr>
            <w:tcW w:w="5240" w:type="dxa"/>
          </w:tcPr>
          <w:p w14:paraId="48CE5203" w14:textId="01CC1FA9" w:rsidR="00BD798C" w:rsidRDefault="005F7F8A" w:rsidP="00AD2E20">
            <w:pPr>
              <w:pStyle w:val="Footer"/>
              <w:spacing w:line="360" w:lineRule="auto"/>
              <w:rPr>
                <w:sz w:val="20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52120335" wp14:editId="0A6454E9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72390</wp:posOffset>
                  </wp:positionV>
                  <wp:extent cx="1224280" cy="720090"/>
                  <wp:effectExtent l="0" t="0" r="0" b="3810"/>
                  <wp:wrapSquare wrapText="bothSides"/>
                  <wp:docPr id="5732694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2694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827" t="22384" r="6355" b="21441"/>
                          <a:stretch/>
                        </pic:blipFill>
                        <pic:spPr bwMode="auto">
                          <a:xfrm>
                            <a:off x="0" y="0"/>
                            <a:ext cx="1224280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2B9EDBA3" wp14:editId="27B7A7DF">
                  <wp:extent cx="1779814" cy="824052"/>
                  <wp:effectExtent l="0" t="0" r="0" b="0"/>
                  <wp:docPr id="1791338133" name="Picture 1" descr="CEMVO Scotland and BEM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1338133" name="Picture 1" descr="CEMVO Scotland and BEMIS"/>
                          <pic:cNvPicPr/>
                        </pic:nvPicPr>
                        <pic:blipFill rotWithShape="1">
                          <a:blip r:embed="rId15"/>
                          <a:srcRect l="-267" b="53576"/>
                          <a:stretch/>
                        </pic:blipFill>
                        <pic:spPr bwMode="auto">
                          <a:xfrm>
                            <a:off x="0" y="0"/>
                            <a:ext cx="1801500" cy="834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2E2D1EA6" w14:textId="086C1337" w:rsidR="00BD798C" w:rsidRPr="00BD798C" w:rsidRDefault="00BD798C" w:rsidP="00AD2E20">
            <w:pPr>
              <w:pStyle w:val="Footer"/>
              <w:spacing w:line="360" w:lineRule="auto"/>
              <w:rPr>
                <w:sz w:val="32"/>
                <w:szCs w:val="32"/>
              </w:rPr>
            </w:pPr>
            <w:r w:rsidRPr="00BD798C">
              <w:rPr>
                <w:sz w:val="32"/>
                <w:szCs w:val="32"/>
              </w:rPr>
              <w:t>Report by the Scottish Human Rights Commission</w:t>
            </w:r>
            <w:r w:rsidR="005F7F8A">
              <w:rPr>
                <w:sz w:val="32"/>
                <w:szCs w:val="32"/>
              </w:rPr>
              <w:t xml:space="preserve"> with thanks to CEMVO and BEMIS</w:t>
            </w:r>
          </w:p>
        </w:tc>
      </w:tr>
    </w:tbl>
    <w:p w14:paraId="5EF61E3C" w14:textId="56EF4E52" w:rsidR="0092568C" w:rsidRDefault="0092568C" w:rsidP="00AD2E20">
      <w:pPr>
        <w:pStyle w:val="Footer"/>
        <w:spacing w:line="360" w:lineRule="auto"/>
        <w:rPr>
          <w:b/>
          <w:sz w:val="24"/>
        </w:rPr>
      </w:pPr>
      <w:r>
        <w:rPr>
          <w:sz w:val="20"/>
          <w:szCs w:val="24"/>
        </w:rPr>
        <w:t xml:space="preserve">              </w:t>
      </w:r>
      <w:r w:rsidR="009B6810" w:rsidRPr="00287A16">
        <w:rPr>
          <w:b/>
          <w:sz w:val="24"/>
        </w:rPr>
        <w:tab/>
      </w:r>
    </w:p>
    <w:p w14:paraId="486E4D80" w14:textId="77777777" w:rsidR="005F7F8A" w:rsidRDefault="005F7F8A" w:rsidP="00AD2E20">
      <w:pPr>
        <w:spacing w:after="160" w:line="360" w:lineRule="auto"/>
        <w:rPr>
          <w:b/>
          <w:bCs/>
          <w:sz w:val="36"/>
          <w:szCs w:val="36"/>
        </w:rPr>
      </w:pPr>
      <w:r>
        <w:br w:type="page"/>
      </w:r>
    </w:p>
    <w:p w14:paraId="21D8A83D" w14:textId="1E6C4F12" w:rsidR="0047687A" w:rsidRDefault="0092568C" w:rsidP="00AD2E20">
      <w:pPr>
        <w:pStyle w:val="Heading2"/>
        <w:spacing w:line="360" w:lineRule="auto"/>
      </w:pPr>
      <w:r>
        <w:lastRenderedPageBreak/>
        <w:t>Contents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50"/>
        <w:gridCol w:w="1978"/>
      </w:tblGrid>
      <w:tr w:rsidR="0035475A" w14:paraId="1E2DB517" w14:textId="77777777" w:rsidTr="0060460A">
        <w:tc>
          <w:tcPr>
            <w:tcW w:w="7650" w:type="dxa"/>
          </w:tcPr>
          <w:p w14:paraId="3FDAF2B0" w14:textId="4EE67FF6" w:rsidR="0035475A" w:rsidRPr="0035475A" w:rsidRDefault="00A93279" w:rsidP="0060460A">
            <w:pPr>
              <w:pStyle w:val="BodyText1"/>
              <w:spacing w:line="600" w:lineRule="auto"/>
            </w:pPr>
            <w:r>
              <w:t>Who we are</w:t>
            </w:r>
          </w:p>
        </w:tc>
        <w:tc>
          <w:tcPr>
            <w:tcW w:w="1978" w:type="dxa"/>
          </w:tcPr>
          <w:p w14:paraId="4D9D14A4" w14:textId="218BA837" w:rsidR="0035475A" w:rsidRPr="0035475A" w:rsidRDefault="0035475A" w:rsidP="0060460A">
            <w:pPr>
              <w:pStyle w:val="BodyText1"/>
              <w:spacing w:line="600" w:lineRule="auto"/>
            </w:pPr>
            <w:r>
              <w:t xml:space="preserve">Page </w:t>
            </w:r>
            <w:r w:rsidR="000817BC">
              <w:t>2</w:t>
            </w:r>
          </w:p>
        </w:tc>
      </w:tr>
      <w:tr w:rsidR="0035475A" w14:paraId="0079A4A1" w14:textId="77777777" w:rsidTr="0060460A">
        <w:tc>
          <w:tcPr>
            <w:tcW w:w="7650" w:type="dxa"/>
          </w:tcPr>
          <w:p w14:paraId="5A890134" w14:textId="5F774207" w:rsidR="0035475A" w:rsidRPr="00CC4A0E" w:rsidRDefault="00C86CA6" w:rsidP="0060460A">
            <w:pPr>
              <w:pStyle w:val="BodyText1"/>
              <w:spacing w:line="600" w:lineRule="auto"/>
            </w:pPr>
            <w:r>
              <w:t>What this report is about</w:t>
            </w:r>
          </w:p>
        </w:tc>
        <w:tc>
          <w:tcPr>
            <w:tcW w:w="1978" w:type="dxa"/>
          </w:tcPr>
          <w:p w14:paraId="55001D87" w14:textId="05C11422" w:rsidR="0035475A" w:rsidRPr="00CC4A0E" w:rsidRDefault="0035475A" w:rsidP="0060460A">
            <w:pPr>
              <w:pStyle w:val="BodyText1"/>
              <w:spacing w:line="600" w:lineRule="auto"/>
            </w:pPr>
            <w:r w:rsidRPr="00CC4A0E">
              <w:t xml:space="preserve">Page </w:t>
            </w:r>
            <w:r w:rsidR="000817BC">
              <w:t>3</w:t>
            </w:r>
          </w:p>
        </w:tc>
      </w:tr>
      <w:tr w:rsidR="0035475A" w14:paraId="3E001EBA" w14:textId="77777777" w:rsidTr="0060460A">
        <w:tc>
          <w:tcPr>
            <w:tcW w:w="7650" w:type="dxa"/>
          </w:tcPr>
          <w:p w14:paraId="55AD6D22" w14:textId="58EFDD03" w:rsidR="0035475A" w:rsidRPr="00CC4A0E" w:rsidRDefault="000817BC" w:rsidP="0060460A">
            <w:pPr>
              <w:pStyle w:val="BodyText1"/>
              <w:spacing w:line="600" w:lineRule="auto"/>
            </w:pPr>
            <w:r w:rsidRPr="000817BC">
              <w:t>What people at the CEMVO events told us</w:t>
            </w:r>
          </w:p>
        </w:tc>
        <w:tc>
          <w:tcPr>
            <w:tcW w:w="1978" w:type="dxa"/>
          </w:tcPr>
          <w:p w14:paraId="7940977A" w14:textId="04FEABA9" w:rsidR="0035475A" w:rsidRPr="00CC4A0E" w:rsidRDefault="0035475A" w:rsidP="0060460A">
            <w:pPr>
              <w:pStyle w:val="BodyText1"/>
              <w:spacing w:line="600" w:lineRule="auto"/>
            </w:pPr>
            <w:r w:rsidRPr="00CC4A0E">
              <w:t xml:space="preserve">Page </w:t>
            </w:r>
            <w:r w:rsidR="000817BC">
              <w:t>4</w:t>
            </w:r>
          </w:p>
        </w:tc>
      </w:tr>
      <w:tr w:rsidR="0035475A" w14:paraId="5292FA21" w14:textId="77777777" w:rsidTr="0060460A">
        <w:tc>
          <w:tcPr>
            <w:tcW w:w="7650" w:type="dxa"/>
          </w:tcPr>
          <w:p w14:paraId="25A7A5B5" w14:textId="6BA2309F" w:rsidR="0035475A" w:rsidRDefault="000817BC" w:rsidP="0060460A">
            <w:pPr>
              <w:pStyle w:val="BodyText1"/>
              <w:spacing w:line="600" w:lineRule="auto"/>
            </w:pPr>
            <w:r w:rsidRPr="000817BC">
              <w:t>What people at the BEMIS events told us</w:t>
            </w:r>
          </w:p>
        </w:tc>
        <w:tc>
          <w:tcPr>
            <w:tcW w:w="1978" w:type="dxa"/>
          </w:tcPr>
          <w:p w14:paraId="2B8CC5F4" w14:textId="27116AD9" w:rsidR="0035475A" w:rsidRDefault="000817BC" w:rsidP="0060460A">
            <w:pPr>
              <w:pStyle w:val="BodyText1"/>
              <w:spacing w:line="600" w:lineRule="auto"/>
            </w:pPr>
            <w:r w:rsidRPr="000817BC">
              <w:t>Page</w:t>
            </w:r>
            <w:r>
              <w:t xml:space="preserve"> </w:t>
            </w:r>
            <w:r w:rsidR="00AD2E20">
              <w:t>7</w:t>
            </w:r>
          </w:p>
        </w:tc>
      </w:tr>
    </w:tbl>
    <w:p w14:paraId="0135DB12" w14:textId="77777777" w:rsidR="00A93279" w:rsidRDefault="00A93279" w:rsidP="00AD2E20">
      <w:pPr>
        <w:spacing w:line="360" w:lineRule="auto"/>
      </w:pPr>
    </w:p>
    <w:p w14:paraId="6B15D66B" w14:textId="31CC2F0D" w:rsidR="00005B67" w:rsidRPr="00261331" w:rsidRDefault="00BD798C" w:rsidP="00AD2E20">
      <w:pPr>
        <w:pStyle w:val="Heading2"/>
        <w:spacing w:line="360" w:lineRule="auto"/>
      </w:pPr>
      <w:r>
        <w:t>Who we are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4673"/>
        <w:gridCol w:w="4961"/>
      </w:tblGrid>
      <w:tr w:rsidR="007F1C3E" w:rsidRPr="00287A16" w14:paraId="2EF28232" w14:textId="77777777" w:rsidTr="003C3EB5">
        <w:tc>
          <w:tcPr>
            <w:tcW w:w="4673" w:type="dxa"/>
          </w:tcPr>
          <w:p w14:paraId="3FCFAF52" w14:textId="7C9B87FC" w:rsidR="007F1C3E" w:rsidRPr="00261331" w:rsidRDefault="007F1C3E" w:rsidP="00AD2E20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BCC3F5" wp14:editId="65B6801E">
                  <wp:extent cx="2379980" cy="2379980"/>
                  <wp:effectExtent l="0" t="0" r="1270" b="1270"/>
                  <wp:docPr id="1496032865" name="Picture 3" descr="Scottish Human Rights Commission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032865" name="Picture 3" descr="Scottish Human Rights Commission logo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980" cy="2379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3EF0CBFC" w14:textId="77777777" w:rsidR="007F1C3E" w:rsidRDefault="007F1C3E" w:rsidP="00AD2E20">
            <w:pPr>
              <w:pStyle w:val="BodyText1"/>
            </w:pPr>
          </w:p>
          <w:p w14:paraId="36CE5B30" w14:textId="77777777" w:rsidR="007F1C3E" w:rsidRDefault="007F1C3E" w:rsidP="00AD2E20">
            <w:pPr>
              <w:pStyle w:val="BodyText1"/>
            </w:pPr>
          </w:p>
          <w:p w14:paraId="1D85BEB9" w14:textId="258D15B5" w:rsidR="007F1C3E" w:rsidRPr="00785C28" w:rsidRDefault="007F1C3E" w:rsidP="00AD2E20">
            <w:pPr>
              <w:pStyle w:val="BodyText1"/>
            </w:pPr>
            <w:r>
              <w:t>We are the Scottish Human Rights Commission. We are called SHRC for short.</w:t>
            </w:r>
          </w:p>
        </w:tc>
      </w:tr>
      <w:tr w:rsidR="007F1C3E" w:rsidRPr="00287A16" w14:paraId="0F740AFE" w14:textId="77777777" w:rsidTr="003C3EB5">
        <w:tc>
          <w:tcPr>
            <w:tcW w:w="4673" w:type="dxa"/>
          </w:tcPr>
          <w:p w14:paraId="28797A7A" w14:textId="4B6487A1" w:rsidR="007F1C3E" w:rsidRPr="00785C28" w:rsidRDefault="007F1C3E" w:rsidP="00AD2E20">
            <w:pPr>
              <w:pStyle w:val="BodyText1"/>
            </w:pPr>
            <w:r w:rsidRPr="00785C28">
              <w:rPr>
                <w:noProof/>
              </w:rPr>
              <w:t xml:space="preserve"> </w:t>
            </w:r>
            <w:r w:rsidR="00AF32B7">
              <w:rPr>
                <w:noProof/>
              </w:rPr>
              <w:drawing>
                <wp:inline distT="0" distB="0" distL="0" distR="0" wp14:anchorId="6AB3F6A4" wp14:editId="1509D28A">
                  <wp:extent cx="2110740" cy="2110740"/>
                  <wp:effectExtent l="0" t="0" r="3810" b="3810"/>
                  <wp:docPr id="385287272" name="Picture 4" descr="People in a circle around a woman protecting her underneath a Scotland fla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287272" name="Picture 4" descr="People in a circle around a woman protecting her underneath a Scotland flag.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740" cy="2110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010F0F11" w14:textId="77777777" w:rsidR="00AF32B7" w:rsidRDefault="00AF32B7" w:rsidP="00AD2E20">
            <w:pPr>
              <w:pStyle w:val="BodyText1"/>
            </w:pPr>
          </w:p>
          <w:p w14:paraId="56CD03E4" w14:textId="77777777" w:rsidR="00AF32B7" w:rsidRDefault="00AF32B7" w:rsidP="00AD2E20">
            <w:pPr>
              <w:pStyle w:val="BodyText1"/>
            </w:pPr>
          </w:p>
          <w:p w14:paraId="575C6AA4" w14:textId="39C1B1C1" w:rsidR="007F1C3E" w:rsidRPr="00785C28" w:rsidRDefault="00AF32B7" w:rsidP="00AD2E20">
            <w:pPr>
              <w:pStyle w:val="BodyText1"/>
            </w:pPr>
            <w:r>
              <w:t xml:space="preserve">Our job is to protect people’s </w:t>
            </w:r>
            <w:r w:rsidRPr="00AF32B7">
              <w:rPr>
                <w:b/>
                <w:bCs/>
              </w:rPr>
              <w:t>human rights</w:t>
            </w:r>
            <w:r>
              <w:t xml:space="preserve"> in Scotland.</w:t>
            </w:r>
          </w:p>
        </w:tc>
      </w:tr>
      <w:tr w:rsidR="00AF32B7" w:rsidRPr="00287A16" w14:paraId="4D60CB62" w14:textId="77777777" w:rsidTr="003C3EB5">
        <w:tc>
          <w:tcPr>
            <w:tcW w:w="4673" w:type="dxa"/>
          </w:tcPr>
          <w:p w14:paraId="71D67DF3" w14:textId="3FF31C65" w:rsidR="00AF32B7" w:rsidRPr="00785C28" w:rsidRDefault="00AF32B7" w:rsidP="00AD2E20">
            <w:pPr>
              <w:pStyle w:val="BodyText1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C9512A6" wp14:editId="5D47E90C">
                  <wp:extent cx="1706335" cy="1706335"/>
                  <wp:effectExtent l="0" t="0" r="0" b="8255"/>
                  <wp:docPr id="947366473" name="Picture 10" descr="Woman pointing to her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366473" name="Picture 10" descr="Woman pointing to hersel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597" cy="1710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4CAABEA6" w14:textId="00EE8E08" w:rsidR="00AF32B7" w:rsidRPr="00785C28" w:rsidRDefault="00AF32B7" w:rsidP="00AD2E20">
            <w:pPr>
              <w:pStyle w:val="BodyText1"/>
            </w:pPr>
            <w:r w:rsidRPr="00D04F10">
              <w:rPr>
                <w:szCs w:val="32"/>
              </w:rPr>
              <w:t>Human rights are rights that every person has. For example, the right to be alive and the right to g</w:t>
            </w:r>
            <w:r>
              <w:rPr>
                <w:szCs w:val="32"/>
              </w:rPr>
              <w:t>o to school.</w:t>
            </w:r>
          </w:p>
        </w:tc>
      </w:tr>
    </w:tbl>
    <w:p w14:paraId="156749B8" w14:textId="77777777" w:rsidR="00E662FE" w:rsidRPr="00287A16" w:rsidRDefault="00E662FE" w:rsidP="00AD2E20">
      <w:pPr>
        <w:spacing w:line="360" w:lineRule="auto"/>
      </w:pPr>
    </w:p>
    <w:p w14:paraId="3683C686" w14:textId="7F9516CC" w:rsidR="008B28DC" w:rsidRPr="00261331" w:rsidRDefault="00BD798C" w:rsidP="00AD2E20">
      <w:pPr>
        <w:pStyle w:val="Heading2"/>
        <w:spacing w:line="360" w:lineRule="auto"/>
      </w:pPr>
      <w:r>
        <w:t>What this report is about</w:t>
      </w:r>
    </w:p>
    <w:tbl>
      <w:tblPr>
        <w:tblStyle w:val="TableGridLight"/>
        <w:tblW w:w="97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4673"/>
        <w:gridCol w:w="5103"/>
      </w:tblGrid>
      <w:tr w:rsidR="008B28DC" w:rsidRPr="00287A16" w14:paraId="771A374C" w14:textId="77777777" w:rsidTr="004A2201">
        <w:trPr>
          <w:trHeight w:val="5080"/>
        </w:trPr>
        <w:tc>
          <w:tcPr>
            <w:tcW w:w="4673" w:type="dxa"/>
          </w:tcPr>
          <w:p w14:paraId="7863E2BC" w14:textId="623B5BC9" w:rsidR="008B28DC" w:rsidRPr="00785C28" w:rsidRDefault="00C86CA6" w:rsidP="00AD2E20">
            <w:pPr>
              <w:pStyle w:val="BodyText1"/>
              <w:rPr>
                <w:noProof/>
              </w:rPr>
            </w:pPr>
            <w:r>
              <w:rPr>
                <w:noProof/>
                <w:sz w:val="20"/>
                <w:szCs w:val="24"/>
              </w:rPr>
              <w:drawing>
                <wp:inline distT="0" distB="0" distL="0" distR="0" wp14:anchorId="1A3D22AF" wp14:editId="3FCB23F9">
                  <wp:extent cx="2334985" cy="2334985"/>
                  <wp:effectExtent l="0" t="0" r="8255" b="8255"/>
                  <wp:docPr id="647969002" name="Picture 1" descr="Report: Two white men talking about a South Asian woman who looks confused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969002" name="Picture 1" descr="Report: Two white men talking about a South Asian woman who looks confused. 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5327" cy="2345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2BE0D877" w14:textId="7860156D" w:rsidR="00AF32B7" w:rsidRDefault="00AF32B7" w:rsidP="00AD2E20">
            <w:pPr>
              <w:spacing w:line="360" w:lineRule="auto"/>
              <w:rPr>
                <w:sz w:val="32"/>
                <w:szCs w:val="32"/>
              </w:rPr>
            </w:pPr>
            <w:r w:rsidRPr="00DC3590">
              <w:rPr>
                <w:sz w:val="32"/>
                <w:szCs w:val="32"/>
              </w:rPr>
              <w:t>Th</w:t>
            </w:r>
            <w:r>
              <w:rPr>
                <w:sz w:val="32"/>
                <w:szCs w:val="32"/>
              </w:rPr>
              <w:t>is report is</w:t>
            </w:r>
            <w:r w:rsidRPr="00DC3590">
              <w:rPr>
                <w:sz w:val="32"/>
                <w:szCs w:val="32"/>
              </w:rPr>
              <w:t xml:space="preserve"> about</w:t>
            </w:r>
            <w:r w:rsidR="00D046CD">
              <w:rPr>
                <w:sz w:val="32"/>
                <w:szCs w:val="32"/>
              </w:rPr>
              <w:t xml:space="preserve"> people’s real-life experiences</w:t>
            </w:r>
            <w:r w:rsidRPr="00DC3590">
              <w:rPr>
                <w:sz w:val="32"/>
                <w:szCs w:val="32"/>
              </w:rPr>
              <w:t xml:space="preserve"> </w:t>
            </w:r>
            <w:r w:rsidR="00EB1A5A">
              <w:rPr>
                <w:sz w:val="32"/>
                <w:szCs w:val="32"/>
              </w:rPr>
              <w:t xml:space="preserve">of </w:t>
            </w:r>
            <w:r w:rsidRPr="00AF32B7">
              <w:rPr>
                <w:b/>
                <w:bCs/>
                <w:sz w:val="32"/>
                <w:szCs w:val="32"/>
              </w:rPr>
              <w:t>racism</w:t>
            </w:r>
            <w:r w:rsidRPr="00DC3590">
              <w:rPr>
                <w:sz w:val="32"/>
                <w:szCs w:val="32"/>
              </w:rPr>
              <w:t xml:space="preserve"> in Scotland</w:t>
            </w:r>
            <w:r w:rsidR="00D046CD">
              <w:rPr>
                <w:sz w:val="32"/>
                <w:szCs w:val="32"/>
              </w:rPr>
              <w:t>.</w:t>
            </w:r>
          </w:p>
          <w:p w14:paraId="10DA3A85" w14:textId="77777777" w:rsidR="008B28DC" w:rsidRDefault="008B28DC" w:rsidP="00AD2E20">
            <w:pPr>
              <w:pStyle w:val="BodyText1"/>
            </w:pPr>
          </w:p>
          <w:p w14:paraId="2AFE4141" w14:textId="1D9EEA63" w:rsidR="00C86CA6" w:rsidRPr="00AF32B7" w:rsidRDefault="00AF32B7" w:rsidP="00AD2E20">
            <w:pPr>
              <w:spacing w:line="360" w:lineRule="auto"/>
              <w:rPr>
                <w:sz w:val="32"/>
                <w:szCs w:val="32"/>
              </w:rPr>
            </w:pPr>
            <w:r w:rsidRPr="00AF32B7">
              <w:rPr>
                <w:b/>
                <w:bCs/>
                <w:sz w:val="32"/>
                <w:szCs w:val="32"/>
              </w:rPr>
              <w:t>Racism</w:t>
            </w:r>
            <w:r w:rsidRPr="00DC3590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is</w:t>
            </w:r>
            <w:r w:rsidRPr="00DC3590">
              <w:rPr>
                <w:sz w:val="32"/>
                <w:szCs w:val="32"/>
              </w:rPr>
              <w:t xml:space="preserve"> when people are treated differently because of the colour of their skin or where they are from.</w:t>
            </w:r>
          </w:p>
        </w:tc>
      </w:tr>
      <w:tr w:rsidR="00DA3E14" w:rsidRPr="00287A16" w14:paraId="65334DF8" w14:textId="77777777" w:rsidTr="003C3EB5">
        <w:tc>
          <w:tcPr>
            <w:tcW w:w="4673" w:type="dxa"/>
          </w:tcPr>
          <w:p w14:paraId="098FB113" w14:textId="6101BAFF" w:rsidR="00DA3E14" w:rsidRDefault="00DA3E14" w:rsidP="00AD2E20">
            <w:pPr>
              <w:pStyle w:val="BodyText1"/>
              <w:rPr>
                <w:noProof/>
                <w:sz w:val="20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A6FA4F3" wp14:editId="6CC0F987">
                  <wp:extent cx="1673678" cy="1673678"/>
                  <wp:effectExtent l="0" t="0" r="0" b="0"/>
                  <wp:docPr id="775724873" name="Picture 5" descr="People standing in a circle and t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724873" name="Picture 5" descr="People standing in a circle and talki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7970" cy="1677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6888DA80" w14:textId="2EAA7937" w:rsidR="00DA3E14" w:rsidRPr="00DA3E14" w:rsidRDefault="00DA3E14" w:rsidP="00AD2E20">
            <w:pPr>
              <w:spacing w:line="360" w:lineRule="auto"/>
              <w:rPr>
                <w:sz w:val="32"/>
                <w:szCs w:val="32"/>
              </w:rPr>
            </w:pPr>
            <w:r w:rsidRPr="00DA3E14">
              <w:rPr>
                <w:sz w:val="32"/>
                <w:szCs w:val="32"/>
              </w:rPr>
              <w:t xml:space="preserve">To </w:t>
            </w:r>
            <w:r w:rsidR="000817BC">
              <w:rPr>
                <w:sz w:val="32"/>
                <w:szCs w:val="32"/>
              </w:rPr>
              <w:t>write</w:t>
            </w:r>
            <w:r w:rsidRPr="00DA3E14">
              <w:rPr>
                <w:sz w:val="32"/>
                <w:szCs w:val="32"/>
              </w:rPr>
              <w:t xml:space="preserve"> this report, we </w:t>
            </w:r>
            <w:r w:rsidR="000D79E8">
              <w:rPr>
                <w:sz w:val="32"/>
                <w:szCs w:val="32"/>
              </w:rPr>
              <w:t xml:space="preserve">went to events and </w:t>
            </w:r>
            <w:r w:rsidRPr="00DA3E14">
              <w:rPr>
                <w:sz w:val="32"/>
                <w:szCs w:val="32"/>
              </w:rPr>
              <w:t>talked to people who had experienced racism.</w:t>
            </w:r>
          </w:p>
        </w:tc>
      </w:tr>
      <w:tr w:rsidR="00DA3E14" w:rsidRPr="00287A16" w14:paraId="37D75189" w14:textId="77777777" w:rsidTr="003C3EB5">
        <w:tc>
          <w:tcPr>
            <w:tcW w:w="4673" w:type="dxa"/>
          </w:tcPr>
          <w:p w14:paraId="1BD26605" w14:textId="32556805" w:rsidR="00DA3E14" w:rsidRDefault="00DA3E14" w:rsidP="00AD2E20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845CA3" wp14:editId="400B8B8C">
                  <wp:extent cx="2759528" cy="1154467"/>
                  <wp:effectExtent l="0" t="0" r="3175" b="7620"/>
                  <wp:docPr id="431493926" name="Picture 7" descr="CEMVO Scotland and BEM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1493926" name="Picture 7" descr="CEMVO Scotland and BEMIS"/>
                          <pic:cNvPicPr/>
                        </pic:nvPicPr>
                        <pic:blipFill rotWithShape="1">
                          <a:blip r:embed="rId15"/>
                          <a:srcRect b="52807"/>
                          <a:stretch/>
                        </pic:blipFill>
                        <pic:spPr bwMode="auto">
                          <a:xfrm>
                            <a:off x="0" y="0"/>
                            <a:ext cx="2779896" cy="1162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71A09093" w14:textId="0C320DCE" w:rsidR="00DA3E14" w:rsidRPr="00DA3E14" w:rsidRDefault="00DA3E14" w:rsidP="00AD2E20">
            <w:pPr>
              <w:spacing w:line="360" w:lineRule="auto"/>
              <w:rPr>
                <w:sz w:val="32"/>
                <w:szCs w:val="32"/>
              </w:rPr>
            </w:pPr>
            <w:r w:rsidRPr="00DA3E14">
              <w:rPr>
                <w:sz w:val="32"/>
                <w:szCs w:val="32"/>
              </w:rPr>
              <w:t xml:space="preserve">The </w:t>
            </w:r>
            <w:r w:rsidR="000D79E8">
              <w:rPr>
                <w:sz w:val="32"/>
                <w:szCs w:val="32"/>
              </w:rPr>
              <w:t>events were</w:t>
            </w:r>
            <w:r w:rsidRPr="00DA3E14">
              <w:rPr>
                <w:sz w:val="32"/>
                <w:szCs w:val="32"/>
              </w:rPr>
              <w:t xml:space="preserve"> set up by groups of experts called CEMVO and BEMIS.</w:t>
            </w:r>
          </w:p>
        </w:tc>
      </w:tr>
      <w:tr w:rsidR="000817BC" w:rsidRPr="00287A16" w14:paraId="20E1E04A" w14:textId="77777777" w:rsidTr="003C3EB5">
        <w:tc>
          <w:tcPr>
            <w:tcW w:w="4673" w:type="dxa"/>
          </w:tcPr>
          <w:p w14:paraId="4520F68C" w14:textId="6CC0F42F" w:rsidR="000817BC" w:rsidRDefault="000817BC" w:rsidP="00AD2E20">
            <w:pPr>
              <w:pStyle w:val="BodyText1"/>
              <w:rPr>
                <w:noProof/>
              </w:rPr>
            </w:pPr>
            <w:r>
              <w:rPr>
                <w:noProof/>
                <w:sz w:val="20"/>
                <w:szCs w:val="24"/>
              </w:rPr>
              <w:lastRenderedPageBreak/>
              <w:drawing>
                <wp:inline distT="0" distB="0" distL="0" distR="0" wp14:anchorId="4164AB15" wp14:editId="286339AB">
                  <wp:extent cx="2506120" cy="1485900"/>
                  <wp:effectExtent l="0" t="0" r="8890" b="0"/>
                  <wp:docPr id="1522878571" name="Picture 1" descr="2 repor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2878571" name="Picture 1" descr="2 reports"/>
                          <pic:cNvPicPr/>
                        </pic:nvPicPr>
                        <pic:blipFill rotWithShape="1">
                          <a:blip r:embed="rId19"/>
                          <a:srcRect l="3604" t="17720" r="4194" b="27613"/>
                          <a:stretch/>
                        </pic:blipFill>
                        <pic:spPr bwMode="auto">
                          <a:xfrm>
                            <a:off x="0" y="0"/>
                            <a:ext cx="2511555" cy="1489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77D67549" w14:textId="77777777" w:rsidR="000817BC" w:rsidRDefault="000817BC" w:rsidP="00AD2E20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sent this report and another  report about racism to the United Nations.</w:t>
            </w:r>
          </w:p>
          <w:p w14:paraId="795E6E46" w14:textId="77777777" w:rsidR="000817BC" w:rsidRDefault="000817BC" w:rsidP="00AD2E20">
            <w:pPr>
              <w:spacing w:line="360" w:lineRule="auto"/>
              <w:rPr>
                <w:sz w:val="32"/>
                <w:szCs w:val="32"/>
              </w:rPr>
            </w:pPr>
          </w:p>
          <w:p w14:paraId="1C9F2883" w14:textId="36B95DE7" w:rsidR="000817BC" w:rsidRPr="00DA3E14" w:rsidRDefault="000817BC" w:rsidP="00AD2E20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Read the other Easy Read report on our website: </w:t>
            </w:r>
            <w:hyperlink r:id="rId20" w:history="1">
              <w:r w:rsidRPr="00C854B6">
                <w:rPr>
                  <w:rStyle w:val="Hyperlink"/>
                  <w:sz w:val="32"/>
                  <w:szCs w:val="32"/>
                </w:rPr>
                <w:t>Report on Human Rights and Racism in Scotland</w:t>
              </w:r>
            </w:hyperlink>
          </w:p>
        </w:tc>
      </w:tr>
    </w:tbl>
    <w:p w14:paraId="2E329268" w14:textId="77777777" w:rsidR="008B28DC" w:rsidRPr="00287A16" w:rsidRDefault="008B28DC" w:rsidP="00AD2E20">
      <w:pPr>
        <w:spacing w:line="360" w:lineRule="auto"/>
      </w:pPr>
    </w:p>
    <w:p w14:paraId="2610D6FF" w14:textId="77777777" w:rsidR="0092568C" w:rsidRDefault="0092568C" w:rsidP="00AD2E20">
      <w:pPr>
        <w:spacing w:line="360" w:lineRule="auto"/>
      </w:pPr>
    </w:p>
    <w:p w14:paraId="6F14B18D" w14:textId="22956EB0" w:rsidR="008B28DC" w:rsidRPr="00287A16" w:rsidRDefault="00410299" w:rsidP="00AD2E20">
      <w:pPr>
        <w:pStyle w:val="Heading2"/>
        <w:spacing w:line="360" w:lineRule="auto"/>
      </w:pPr>
      <w:r>
        <w:t>What people</w:t>
      </w:r>
      <w:r w:rsidR="000D79E8">
        <w:t xml:space="preserve"> at the CEMVO events</w:t>
      </w:r>
      <w:r>
        <w:t xml:space="preserve"> told us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4673"/>
        <w:gridCol w:w="4961"/>
      </w:tblGrid>
      <w:tr w:rsidR="000D79E8" w:rsidRPr="00287A16" w14:paraId="3061A5B7" w14:textId="77777777" w:rsidTr="003C3EB5">
        <w:trPr>
          <w:trHeight w:val="3997"/>
        </w:trPr>
        <w:tc>
          <w:tcPr>
            <w:tcW w:w="4673" w:type="dxa"/>
          </w:tcPr>
          <w:p w14:paraId="07EC61EA" w14:textId="7DF4C4C8" w:rsidR="000D79E8" w:rsidRPr="00785C28" w:rsidRDefault="000D79E8" w:rsidP="00AD2E20">
            <w:pPr>
              <w:pStyle w:val="BodyText1"/>
              <w:rPr>
                <w:noProof/>
              </w:rPr>
            </w:pPr>
            <w:r w:rsidRPr="00DC3590">
              <w:rPr>
                <w:szCs w:val="32"/>
              </w:rPr>
              <w:tab/>
            </w:r>
            <w:r w:rsidRPr="00DC3590">
              <w:rPr>
                <w:noProof/>
                <w:szCs w:val="32"/>
              </w:rPr>
              <w:drawing>
                <wp:inline distT="0" distB="0" distL="0" distR="0" wp14:anchorId="322E369A" wp14:editId="059AA584">
                  <wp:extent cx="2184400" cy="2184400"/>
                  <wp:effectExtent l="0" t="0" r="6350" b="0"/>
                  <wp:docPr id="95918134" name="Picture 1" descr="Asian woman standing with her arms up in confus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18134" name="Picture 1" descr="Asian woman standing with her arms up in confusion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770" cy="219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7ABEBD47" w14:textId="7791492D" w:rsidR="000D79E8" w:rsidRDefault="000D79E8" w:rsidP="00AD2E20">
            <w:pPr>
              <w:pStyle w:val="BodyText1"/>
              <w:rPr>
                <w:szCs w:val="32"/>
              </w:rPr>
            </w:pPr>
            <w:r w:rsidRPr="00DC3590">
              <w:rPr>
                <w:szCs w:val="32"/>
              </w:rPr>
              <w:t xml:space="preserve">People did not know </w:t>
            </w:r>
            <w:r w:rsidR="00AD2E20">
              <w:rPr>
                <w:szCs w:val="32"/>
              </w:rPr>
              <w:t>what</w:t>
            </w:r>
            <w:r w:rsidRPr="00DC3590">
              <w:rPr>
                <w:szCs w:val="32"/>
              </w:rPr>
              <w:t xml:space="preserve"> the Scottish Government was </w:t>
            </w:r>
            <w:r w:rsidR="00AD2E20">
              <w:rPr>
                <w:szCs w:val="32"/>
              </w:rPr>
              <w:t>doing to stop</w:t>
            </w:r>
            <w:r w:rsidRPr="00DC3590">
              <w:rPr>
                <w:szCs w:val="32"/>
              </w:rPr>
              <w:t xml:space="preserve"> </w:t>
            </w:r>
            <w:r w:rsidRPr="00D66FFC">
              <w:rPr>
                <w:b/>
                <w:bCs/>
                <w:szCs w:val="32"/>
              </w:rPr>
              <w:t>hate crime</w:t>
            </w:r>
            <w:r w:rsidR="00AD2E20">
              <w:rPr>
                <w:b/>
                <w:bCs/>
                <w:szCs w:val="32"/>
              </w:rPr>
              <w:t>s</w:t>
            </w:r>
            <w:r>
              <w:rPr>
                <w:szCs w:val="32"/>
              </w:rPr>
              <w:t>.</w:t>
            </w:r>
          </w:p>
          <w:p w14:paraId="294203CF" w14:textId="77777777" w:rsidR="00D66FFC" w:rsidRDefault="00D66FFC" w:rsidP="00AD2E20">
            <w:pPr>
              <w:pStyle w:val="BodyText1"/>
              <w:rPr>
                <w:szCs w:val="32"/>
              </w:rPr>
            </w:pPr>
          </w:p>
          <w:p w14:paraId="127512DF" w14:textId="591E4695" w:rsidR="00D66FFC" w:rsidRPr="00785C28" w:rsidRDefault="00D66FFC" w:rsidP="00AD2E20">
            <w:pPr>
              <w:pStyle w:val="BodyText1"/>
            </w:pPr>
            <w:r w:rsidRPr="00D66FFC">
              <w:t>A hate crime is being harassed or attacked because people think you are different.</w:t>
            </w:r>
          </w:p>
        </w:tc>
      </w:tr>
      <w:tr w:rsidR="000D79E8" w:rsidRPr="00287A16" w14:paraId="54B6968A" w14:textId="77777777" w:rsidTr="003C3EB5">
        <w:tc>
          <w:tcPr>
            <w:tcW w:w="4673" w:type="dxa"/>
          </w:tcPr>
          <w:p w14:paraId="2D1F39DE" w14:textId="16889D7F" w:rsidR="000D79E8" w:rsidRPr="00785C28" w:rsidRDefault="00D66FFC" w:rsidP="00AD2E20">
            <w:pPr>
              <w:pStyle w:val="BodyText1"/>
            </w:pPr>
            <w:r>
              <w:rPr>
                <w:noProof/>
              </w:rPr>
              <w:drawing>
                <wp:inline distT="0" distB="0" distL="0" distR="0" wp14:anchorId="120EDAB8" wp14:editId="5BB8BA7D">
                  <wp:extent cx="2002155" cy="2002155"/>
                  <wp:effectExtent l="0" t="0" r="0" b="0"/>
                  <wp:docPr id="1680913934" name="Picture 2" descr="Black man stands with his hands facing up and looking confused. White man stands aggressively with fists up in the 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0913934" name="Picture 2" descr="Black man stands with his hands facing up and looking confused. White man stands aggressively with fists up in the air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402C1C5B" w14:textId="77777777" w:rsidR="00D66FFC" w:rsidRDefault="00D66FFC" w:rsidP="00AD2E20">
            <w:pPr>
              <w:pStyle w:val="BodyText1"/>
              <w:rPr>
                <w:szCs w:val="32"/>
              </w:rPr>
            </w:pPr>
          </w:p>
          <w:p w14:paraId="21FBD211" w14:textId="03EF4E17" w:rsidR="000D79E8" w:rsidRPr="00785C28" w:rsidRDefault="000D79E8" w:rsidP="00AD2E20">
            <w:pPr>
              <w:pStyle w:val="BodyText1"/>
            </w:pPr>
            <w:r w:rsidRPr="00DC3590">
              <w:rPr>
                <w:szCs w:val="32"/>
              </w:rPr>
              <w:t xml:space="preserve">People had experienced violence and </w:t>
            </w:r>
            <w:r w:rsidR="00AD2E20" w:rsidRPr="00DC3590">
              <w:rPr>
                <w:szCs w:val="32"/>
              </w:rPr>
              <w:t>harassment,</w:t>
            </w:r>
            <w:r w:rsidRPr="00DC3590">
              <w:rPr>
                <w:szCs w:val="32"/>
              </w:rPr>
              <w:t xml:space="preserve"> but they did not know if </w:t>
            </w:r>
            <w:r w:rsidR="00A32328">
              <w:rPr>
                <w:szCs w:val="32"/>
              </w:rPr>
              <w:t xml:space="preserve">it </w:t>
            </w:r>
            <w:r w:rsidRPr="00DC3590">
              <w:rPr>
                <w:szCs w:val="32"/>
              </w:rPr>
              <w:t>was a hate crime.</w:t>
            </w:r>
          </w:p>
        </w:tc>
      </w:tr>
      <w:tr w:rsidR="000D79E8" w:rsidRPr="00287A16" w14:paraId="193346D1" w14:textId="77777777" w:rsidTr="003C3EB5">
        <w:tc>
          <w:tcPr>
            <w:tcW w:w="4673" w:type="dxa"/>
          </w:tcPr>
          <w:p w14:paraId="7BBA0718" w14:textId="59A6F980" w:rsidR="000D79E8" w:rsidRPr="00785C28" w:rsidRDefault="000D79E8" w:rsidP="00AD2E20">
            <w:pPr>
              <w:pStyle w:val="BodyText1"/>
              <w:rPr>
                <w:noProof/>
              </w:rPr>
            </w:pPr>
            <w:r>
              <w:rPr>
                <w:noProof/>
                <w:szCs w:val="32"/>
              </w:rPr>
              <w:lastRenderedPageBreak/>
              <w:drawing>
                <wp:inline distT="0" distB="0" distL="0" distR="0" wp14:anchorId="75BE77A4" wp14:editId="6ECA8F87">
                  <wp:extent cx="2186609" cy="2186609"/>
                  <wp:effectExtent l="0" t="0" r="4445" b="0"/>
                  <wp:docPr id="861841639" name="Picture 19" descr="Black man stands talking to two white police offic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1841639" name="Picture 19" descr="Black man stands talking to two white police office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5508" cy="21955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5655D756" w14:textId="77777777" w:rsidR="00AD2E20" w:rsidRDefault="00AD2E20" w:rsidP="00AD2E20">
            <w:pPr>
              <w:pStyle w:val="BodyText1"/>
              <w:rPr>
                <w:szCs w:val="32"/>
              </w:rPr>
            </w:pPr>
          </w:p>
          <w:p w14:paraId="6F0F979D" w14:textId="77777777" w:rsidR="004A2201" w:rsidRDefault="004A2201" w:rsidP="00AD2E20">
            <w:pPr>
              <w:pStyle w:val="BodyText1"/>
              <w:rPr>
                <w:szCs w:val="32"/>
              </w:rPr>
            </w:pPr>
          </w:p>
          <w:p w14:paraId="2AAF1131" w14:textId="7D9598B0" w:rsidR="000D79E8" w:rsidRPr="00785C28" w:rsidRDefault="000D79E8" w:rsidP="00AD2E20">
            <w:pPr>
              <w:pStyle w:val="BodyText1"/>
            </w:pPr>
            <w:r>
              <w:rPr>
                <w:szCs w:val="32"/>
              </w:rPr>
              <w:t>P</w:t>
            </w:r>
            <w:r w:rsidRPr="00DC3590">
              <w:rPr>
                <w:szCs w:val="32"/>
              </w:rPr>
              <w:t xml:space="preserve">eople did not think the police would take hate crime seriously. </w:t>
            </w:r>
          </w:p>
        </w:tc>
      </w:tr>
      <w:tr w:rsidR="000D79E8" w:rsidRPr="00287A16" w14:paraId="2DE37E33" w14:textId="77777777" w:rsidTr="003C3EB5">
        <w:tc>
          <w:tcPr>
            <w:tcW w:w="4673" w:type="dxa"/>
          </w:tcPr>
          <w:p w14:paraId="1320A611" w14:textId="0B6D47D1" w:rsidR="000D79E8" w:rsidRDefault="000D79E8" w:rsidP="00AD2E20">
            <w:pPr>
              <w:pStyle w:val="BodyText1"/>
              <w:rPr>
                <w:noProof/>
                <w:szCs w:val="32"/>
              </w:rPr>
            </w:pPr>
            <w:r w:rsidRPr="00DC3590">
              <w:rPr>
                <w:noProof/>
                <w:szCs w:val="32"/>
              </w:rPr>
              <w:drawing>
                <wp:inline distT="0" distB="0" distL="0" distR="0" wp14:anchorId="7A68D5DE" wp14:editId="4DF75E26">
                  <wp:extent cx="1869621" cy="1869621"/>
                  <wp:effectExtent l="0" t="0" r="0" b="0"/>
                  <wp:docPr id="1762070032" name="Picture 1" descr="People sitting on a bus. Black woman edging away from a white man who is sitting too closely with clenched fis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2070032" name="Picture 1" descr="People sitting on a bus. Black woman edging away from a white man who is sitting too closely with clenched fists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954" cy="1883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571A7AEE" w14:textId="77777777" w:rsidR="00D66FFC" w:rsidRDefault="00D66FFC" w:rsidP="00AD2E20">
            <w:pPr>
              <w:pStyle w:val="BodyText1"/>
              <w:rPr>
                <w:szCs w:val="32"/>
              </w:rPr>
            </w:pPr>
          </w:p>
          <w:p w14:paraId="668F98BD" w14:textId="602DC63A" w:rsidR="000D79E8" w:rsidRDefault="00D66FFC" w:rsidP="00AD2E20">
            <w:pPr>
              <w:pStyle w:val="BodyText1"/>
              <w:rPr>
                <w:szCs w:val="32"/>
              </w:rPr>
            </w:pPr>
            <w:r>
              <w:rPr>
                <w:szCs w:val="32"/>
              </w:rPr>
              <w:t xml:space="preserve">People felt unsafe in some places, including at their jobs, in school and on public </w:t>
            </w:r>
            <w:r w:rsidR="000D79E8">
              <w:rPr>
                <w:szCs w:val="32"/>
              </w:rPr>
              <w:t>transport</w:t>
            </w:r>
            <w:r>
              <w:rPr>
                <w:szCs w:val="32"/>
              </w:rPr>
              <w:t>.</w:t>
            </w:r>
          </w:p>
        </w:tc>
      </w:tr>
      <w:tr w:rsidR="000D79E8" w:rsidRPr="00287A16" w14:paraId="1F37A126" w14:textId="77777777" w:rsidTr="003C3EB5">
        <w:tc>
          <w:tcPr>
            <w:tcW w:w="4673" w:type="dxa"/>
          </w:tcPr>
          <w:p w14:paraId="1EE7ECBC" w14:textId="342E0499" w:rsidR="000D79E8" w:rsidRPr="00DC3590" w:rsidRDefault="000D79E8" w:rsidP="00AD2E20">
            <w:pPr>
              <w:pStyle w:val="BodyText1"/>
              <w:rPr>
                <w:noProof/>
                <w:szCs w:val="32"/>
              </w:rPr>
            </w:pPr>
            <w:r w:rsidRPr="00DC3590">
              <w:rPr>
                <w:noProof/>
                <w:szCs w:val="32"/>
              </w:rPr>
              <w:drawing>
                <wp:inline distT="0" distB="0" distL="0" distR="0" wp14:anchorId="64733A98" wp14:editId="44DD4A8C">
                  <wp:extent cx="1873587" cy="1873587"/>
                  <wp:effectExtent l="0" t="0" r="0" b="0"/>
                  <wp:docPr id="1104480857" name="Picture 1" descr="Teacher stands in front of a black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480857" name="Picture 1" descr="Teacher stands in front of a blackboard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8642" cy="1878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4271B4F3" w14:textId="4A7C0B77" w:rsidR="000D79E8" w:rsidRDefault="000D79E8" w:rsidP="00AD2E20">
            <w:pPr>
              <w:pStyle w:val="BodyText1"/>
              <w:rPr>
                <w:szCs w:val="32"/>
              </w:rPr>
            </w:pPr>
            <w:r w:rsidRPr="00DC3590">
              <w:rPr>
                <w:szCs w:val="32"/>
              </w:rPr>
              <w:t xml:space="preserve">People agreed that </w:t>
            </w:r>
            <w:r w:rsidR="00D66FFC">
              <w:rPr>
                <w:szCs w:val="32"/>
              </w:rPr>
              <w:t>school</w:t>
            </w:r>
            <w:r w:rsidRPr="00DC3590">
              <w:rPr>
                <w:szCs w:val="32"/>
              </w:rPr>
              <w:t xml:space="preserve"> was important so that children could learn about other cultures and ways of life. </w:t>
            </w:r>
          </w:p>
        </w:tc>
      </w:tr>
      <w:tr w:rsidR="000D79E8" w:rsidRPr="00287A16" w14:paraId="725A4350" w14:textId="77777777" w:rsidTr="003C3EB5">
        <w:tc>
          <w:tcPr>
            <w:tcW w:w="4673" w:type="dxa"/>
          </w:tcPr>
          <w:p w14:paraId="2EB347E4" w14:textId="0BD53AF1" w:rsidR="000D79E8" w:rsidRPr="00DC3590" w:rsidRDefault="000D79E8" w:rsidP="00AD2E20">
            <w:pPr>
              <w:pStyle w:val="BodyText1"/>
              <w:rPr>
                <w:noProof/>
                <w:szCs w:val="32"/>
              </w:rPr>
            </w:pPr>
            <w:r w:rsidRPr="00CF1FF0">
              <w:rPr>
                <w:noProof/>
                <w:szCs w:val="32"/>
              </w:rPr>
              <w:drawing>
                <wp:inline distT="0" distB="0" distL="0" distR="0" wp14:anchorId="0E42F22A" wp14:editId="460B20FB">
                  <wp:extent cx="2200275" cy="2200275"/>
                  <wp:effectExtent l="0" t="0" r="9525" b="0"/>
                  <wp:docPr id="207966363" name="Picture 1" descr="School desks arranged before a white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66363" name="Picture 1" descr="School desks arranged before a whiteboard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22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72BD8648" w14:textId="77777777" w:rsidR="000D79E8" w:rsidRDefault="000D79E8" w:rsidP="00AD2E20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</w:t>
            </w:r>
            <w:r w:rsidRPr="00DC3590">
              <w:rPr>
                <w:sz w:val="32"/>
                <w:szCs w:val="32"/>
              </w:rPr>
              <w:t xml:space="preserve">eople also thought that racism </w:t>
            </w:r>
            <w:r>
              <w:rPr>
                <w:sz w:val="32"/>
                <w:szCs w:val="32"/>
              </w:rPr>
              <w:t>happened a lot</w:t>
            </w:r>
            <w:r w:rsidRPr="00DC3590">
              <w:rPr>
                <w:sz w:val="32"/>
                <w:szCs w:val="32"/>
              </w:rPr>
              <w:t xml:space="preserve"> in school</w:t>
            </w:r>
            <w:r>
              <w:rPr>
                <w:sz w:val="32"/>
                <w:szCs w:val="32"/>
              </w:rPr>
              <w:t xml:space="preserve">. </w:t>
            </w:r>
          </w:p>
          <w:p w14:paraId="18DACAAC" w14:textId="77777777" w:rsidR="00D66FFC" w:rsidRDefault="00D66FFC" w:rsidP="00AD2E20">
            <w:pPr>
              <w:pStyle w:val="BodyText1"/>
              <w:rPr>
                <w:szCs w:val="32"/>
              </w:rPr>
            </w:pPr>
          </w:p>
          <w:p w14:paraId="2ED9BDFC" w14:textId="78149039" w:rsidR="000D79E8" w:rsidRPr="00DC3590" w:rsidRDefault="000D79E8" w:rsidP="00AD2E20">
            <w:pPr>
              <w:pStyle w:val="BodyText1"/>
              <w:rPr>
                <w:szCs w:val="32"/>
              </w:rPr>
            </w:pPr>
            <w:r>
              <w:rPr>
                <w:szCs w:val="32"/>
              </w:rPr>
              <w:t>They though</w:t>
            </w:r>
            <w:r w:rsidR="00D66FFC">
              <w:rPr>
                <w:szCs w:val="32"/>
              </w:rPr>
              <w:t>t</w:t>
            </w:r>
            <w:r>
              <w:rPr>
                <w:szCs w:val="32"/>
              </w:rPr>
              <w:t xml:space="preserve"> </w:t>
            </w:r>
            <w:r w:rsidR="00D66FFC">
              <w:rPr>
                <w:szCs w:val="32"/>
              </w:rPr>
              <w:t xml:space="preserve">some </w:t>
            </w:r>
            <w:r w:rsidRPr="00DC3590">
              <w:rPr>
                <w:szCs w:val="32"/>
              </w:rPr>
              <w:t>school</w:t>
            </w:r>
            <w:r w:rsidR="00D66FFC">
              <w:rPr>
                <w:szCs w:val="32"/>
              </w:rPr>
              <w:t>s dealt with racism differently than others.</w:t>
            </w:r>
          </w:p>
        </w:tc>
      </w:tr>
      <w:tr w:rsidR="000D79E8" w:rsidRPr="00287A16" w14:paraId="543A2FD2" w14:textId="77777777" w:rsidTr="004A2201">
        <w:trPr>
          <w:trHeight w:val="3686"/>
        </w:trPr>
        <w:tc>
          <w:tcPr>
            <w:tcW w:w="4673" w:type="dxa"/>
          </w:tcPr>
          <w:p w14:paraId="6A6336DB" w14:textId="57495C96" w:rsidR="000D79E8" w:rsidRPr="00CF1FF0" w:rsidRDefault="000D79E8" w:rsidP="00AD2E20">
            <w:pPr>
              <w:pStyle w:val="BodyText1"/>
              <w:rPr>
                <w:noProof/>
                <w:szCs w:val="32"/>
              </w:rPr>
            </w:pPr>
            <w:r w:rsidRPr="00DC3590">
              <w:rPr>
                <w:noProof/>
                <w:szCs w:val="32"/>
              </w:rPr>
              <w:lastRenderedPageBreak/>
              <w:drawing>
                <wp:inline distT="0" distB="0" distL="0" distR="0" wp14:anchorId="3471C368" wp14:editId="44517713">
                  <wp:extent cx="1963972" cy="1963972"/>
                  <wp:effectExtent l="0" t="0" r="0" b="0"/>
                  <wp:docPr id="501169804" name="Picture 1" descr="Man stands with hands facing up looking confused, surrounding by benefits including the Personal Independence Payment and Jobseekers Allowan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169804" name="Picture 1" descr="Man stands with hands facing up looking confused, surrounding by benefits including the Personal Independence Payment and Jobseekers Allowance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014" cy="1979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47F0D7DA" w14:textId="77777777" w:rsidR="004A2201" w:rsidRDefault="004A2201" w:rsidP="00AD2E20">
            <w:pPr>
              <w:spacing w:line="360" w:lineRule="auto"/>
              <w:rPr>
                <w:sz w:val="32"/>
                <w:szCs w:val="32"/>
              </w:rPr>
            </w:pPr>
          </w:p>
          <w:p w14:paraId="4FD54621" w14:textId="04EB0A25" w:rsidR="000D79E8" w:rsidRDefault="000D79E8" w:rsidP="00AD2E20">
            <w:pPr>
              <w:spacing w:line="360" w:lineRule="auto"/>
              <w:rPr>
                <w:sz w:val="32"/>
                <w:szCs w:val="32"/>
              </w:rPr>
            </w:pPr>
            <w:r w:rsidRPr="00DC3590">
              <w:rPr>
                <w:sz w:val="32"/>
                <w:szCs w:val="32"/>
              </w:rPr>
              <w:t>Most people at the event had not applied for benefits in Scotland</w:t>
            </w:r>
            <w:r>
              <w:rPr>
                <w:sz w:val="32"/>
                <w:szCs w:val="32"/>
              </w:rPr>
              <w:t xml:space="preserve"> and had not heard of </w:t>
            </w:r>
            <w:r w:rsidR="00854A95">
              <w:rPr>
                <w:sz w:val="32"/>
                <w:szCs w:val="32"/>
              </w:rPr>
              <w:t>most of the available</w:t>
            </w:r>
            <w:r>
              <w:rPr>
                <w:sz w:val="32"/>
                <w:szCs w:val="32"/>
              </w:rPr>
              <w:t xml:space="preserve"> benefits. </w:t>
            </w:r>
          </w:p>
          <w:p w14:paraId="7B3C529C" w14:textId="607CF77C" w:rsidR="000D79E8" w:rsidRDefault="000D79E8" w:rsidP="00AD2E20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</w:t>
            </w:r>
          </w:p>
        </w:tc>
      </w:tr>
      <w:tr w:rsidR="000D79E8" w:rsidRPr="00287A16" w14:paraId="05C2C5E1" w14:textId="77777777" w:rsidTr="004A2201">
        <w:trPr>
          <w:trHeight w:val="4252"/>
        </w:trPr>
        <w:tc>
          <w:tcPr>
            <w:tcW w:w="4673" w:type="dxa"/>
          </w:tcPr>
          <w:p w14:paraId="0EA4C11A" w14:textId="1C2DF553" w:rsidR="000D79E8" w:rsidRPr="00DC3590" w:rsidRDefault="000D79E8" w:rsidP="00AD2E20">
            <w:pPr>
              <w:pStyle w:val="BodyText1"/>
              <w:rPr>
                <w:noProof/>
                <w:szCs w:val="32"/>
              </w:rPr>
            </w:pPr>
            <w:r w:rsidRPr="0083780B">
              <w:rPr>
                <w:noProof/>
                <w:szCs w:val="32"/>
              </w:rPr>
              <w:drawing>
                <wp:inline distT="0" distB="0" distL="0" distR="0" wp14:anchorId="2A29278D" wp14:editId="587D4720">
                  <wp:extent cx="2200275" cy="2200275"/>
                  <wp:effectExtent l="0" t="0" r="9525" b="9525"/>
                  <wp:docPr id="1267269332" name="Picture 1" descr="Black woman crying. Above her head are thought bubbles, one has food in it and another one has mone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7269332" name="Picture 1" descr="Black woman crying. Above her head are thought bubbles, one has food in it and another one has money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22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4359FDFD" w14:textId="77777777" w:rsidR="00854A95" w:rsidRDefault="00854A95" w:rsidP="00AD2E20">
            <w:pPr>
              <w:spacing w:line="360" w:lineRule="auto"/>
              <w:rPr>
                <w:sz w:val="32"/>
                <w:szCs w:val="32"/>
              </w:rPr>
            </w:pPr>
          </w:p>
          <w:p w14:paraId="6190A97B" w14:textId="196E7EE5" w:rsidR="000D79E8" w:rsidRPr="00DC3590" w:rsidRDefault="000D79E8" w:rsidP="00AD2E20">
            <w:pPr>
              <w:spacing w:line="360" w:lineRule="auto"/>
              <w:rPr>
                <w:sz w:val="32"/>
                <w:szCs w:val="32"/>
              </w:rPr>
            </w:pPr>
            <w:r w:rsidRPr="00DC3590">
              <w:rPr>
                <w:sz w:val="32"/>
                <w:szCs w:val="32"/>
              </w:rPr>
              <w:t>People though</w:t>
            </w:r>
            <w:r w:rsidR="00854A95">
              <w:rPr>
                <w:sz w:val="32"/>
                <w:szCs w:val="32"/>
              </w:rPr>
              <w:t>t</w:t>
            </w:r>
            <w:r w:rsidRPr="00DC3590">
              <w:rPr>
                <w:sz w:val="32"/>
                <w:szCs w:val="32"/>
              </w:rPr>
              <w:t xml:space="preserve"> that the rules that mean migrants can</w:t>
            </w:r>
            <w:r>
              <w:rPr>
                <w:sz w:val="32"/>
                <w:szCs w:val="32"/>
              </w:rPr>
              <w:t>not</w:t>
            </w:r>
            <w:r w:rsidRPr="00DC3590">
              <w:rPr>
                <w:sz w:val="32"/>
                <w:szCs w:val="32"/>
              </w:rPr>
              <w:t xml:space="preserve"> get help from the government were unfair. </w:t>
            </w:r>
          </w:p>
        </w:tc>
      </w:tr>
      <w:tr w:rsidR="000D79E8" w:rsidRPr="00287A16" w14:paraId="0A81359E" w14:textId="77777777" w:rsidTr="003C3EB5">
        <w:tc>
          <w:tcPr>
            <w:tcW w:w="4673" w:type="dxa"/>
          </w:tcPr>
          <w:p w14:paraId="6A5B4B68" w14:textId="19F2A7CC" w:rsidR="000D79E8" w:rsidRPr="0083780B" w:rsidRDefault="000D79E8" w:rsidP="00AD2E20">
            <w:pPr>
              <w:pStyle w:val="BodyText1"/>
              <w:rPr>
                <w:noProof/>
                <w:szCs w:val="32"/>
              </w:rPr>
            </w:pPr>
            <w:r w:rsidRPr="008957D9">
              <w:rPr>
                <w:noProof/>
                <w:szCs w:val="32"/>
              </w:rPr>
              <w:drawing>
                <wp:inline distT="0" distB="0" distL="0" distR="0" wp14:anchorId="0D1BF5D5" wp14:editId="2E5914C5">
                  <wp:extent cx="1869621" cy="1869621"/>
                  <wp:effectExtent l="0" t="0" r="0" b="0"/>
                  <wp:docPr id="75419169" name="Picture 1" descr="Man sits on a chair looking sad. A doctor wearing a mask and gloves leans over hi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19169" name="Picture 1" descr="Man sits on a chair looking sad. A doctor wearing a mask and gloves leans over him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010" cy="1873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04360FD5" w14:textId="77777777" w:rsidR="00854A95" w:rsidRDefault="00854A95" w:rsidP="00AD2E20">
            <w:pPr>
              <w:spacing w:line="360" w:lineRule="auto"/>
              <w:rPr>
                <w:sz w:val="32"/>
                <w:szCs w:val="32"/>
              </w:rPr>
            </w:pPr>
          </w:p>
          <w:p w14:paraId="568E24FE" w14:textId="3DB5D841" w:rsidR="000D79E8" w:rsidRDefault="000D79E8" w:rsidP="00AD2E20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Everyone thought that there were problems </w:t>
            </w:r>
            <w:r w:rsidRPr="00DC3590">
              <w:rPr>
                <w:sz w:val="32"/>
                <w:szCs w:val="32"/>
              </w:rPr>
              <w:t xml:space="preserve">accessing healthcare </w:t>
            </w:r>
            <w:r>
              <w:rPr>
                <w:sz w:val="32"/>
                <w:szCs w:val="32"/>
              </w:rPr>
              <w:t xml:space="preserve">in their communities. </w:t>
            </w:r>
          </w:p>
          <w:p w14:paraId="4B68B1FE" w14:textId="180C76BF" w:rsidR="000D79E8" w:rsidRPr="00DC3590" w:rsidRDefault="000D79E8" w:rsidP="00AD2E20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854A95" w:rsidRPr="00287A16" w14:paraId="1C9F8199" w14:textId="77777777" w:rsidTr="004A2201">
        <w:trPr>
          <w:trHeight w:val="4820"/>
        </w:trPr>
        <w:tc>
          <w:tcPr>
            <w:tcW w:w="4673" w:type="dxa"/>
          </w:tcPr>
          <w:p w14:paraId="429A6AF0" w14:textId="7788B782" w:rsidR="00854A95" w:rsidRPr="008957D9" w:rsidRDefault="00854A95" w:rsidP="00AD2E20">
            <w:pPr>
              <w:pStyle w:val="BodyText1"/>
              <w:rPr>
                <w:noProof/>
                <w:szCs w:val="32"/>
              </w:rPr>
            </w:pPr>
            <w:r>
              <w:rPr>
                <w:noProof/>
                <w:szCs w:val="32"/>
              </w:rPr>
              <w:lastRenderedPageBreak/>
              <w:drawing>
                <wp:inline distT="0" distB="0" distL="0" distR="0" wp14:anchorId="52F4FC46" wp14:editId="07324A4B">
                  <wp:extent cx="2645228" cy="2645228"/>
                  <wp:effectExtent l="0" t="0" r="3175" b="3175"/>
                  <wp:docPr id="60948581" name="Picture 3" descr="Man smiling in a doctors office with a tick. Below is a woman looking confused at the doctors office with a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948581" name="Picture 3" descr="Man smiling in a doctors office with a tick. Below is a woman looking confused at the doctors office with a cross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120" cy="264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2DBB7BBA" w14:textId="77777777" w:rsidR="00854A95" w:rsidRDefault="00854A95" w:rsidP="00AD2E20">
            <w:pPr>
              <w:spacing w:line="360" w:lineRule="auto"/>
              <w:rPr>
                <w:sz w:val="32"/>
                <w:szCs w:val="32"/>
              </w:rPr>
            </w:pPr>
          </w:p>
          <w:p w14:paraId="70A71BC7" w14:textId="77777777" w:rsidR="00854A95" w:rsidRDefault="00854A95" w:rsidP="00AD2E20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Some people had very good experiences of the NHS.</w:t>
            </w:r>
          </w:p>
          <w:p w14:paraId="4A1A6C9C" w14:textId="77777777" w:rsidR="00854A95" w:rsidRDefault="00854A95" w:rsidP="00AD2E20">
            <w:pPr>
              <w:spacing w:line="360" w:lineRule="auto"/>
              <w:rPr>
                <w:sz w:val="32"/>
                <w:szCs w:val="32"/>
              </w:rPr>
            </w:pPr>
          </w:p>
          <w:p w14:paraId="39055520" w14:textId="605A73E4" w:rsidR="00854A95" w:rsidRDefault="00854A95" w:rsidP="00AD2E20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Other people felt they were treated unfairly </w:t>
            </w:r>
            <w:r w:rsidRPr="00DC3590">
              <w:rPr>
                <w:sz w:val="32"/>
                <w:szCs w:val="32"/>
              </w:rPr>
              <w:t>because of the colour of their skin or where they are from.</w:t>
            </w:r>
          </w:p>
        </w:tc>
      </w:tr>
      <w:tr w:rsidR="000D79E8" w:rsidRPr="00287A16" w14:paraId="372B587B" w14:textId="77777777" w:rsidTr="003C3EB5">
        <w:tc>
          <w:tcPr>
            <w:tcW w:w="4673" w:type="dxa"/>
          </w:tcPr>
          <w:p w14:paraId="54A1F1B4" w14:textId="14EE3117" w:rsidR="000D79E8" w:rsidRPr="008957D9" w:rsidRDefault="000D79E8" w:rsidP="00AD2E20">
            <w:pPr>
              <w:pStyle w:val="BodyText1"/>
              <w:rPr>
                <w:noProof/>
                <w:szCs w:val="32"/>
              </w:rPr>
            </w:pPr>
            <w:r w:rsidRPr="008957D9">
              <w:rPr>
                <w:noProof/>
                <w:szCs w:val="32"/>
              </w:rPr>
              <w:drawing>
                <wp:inline distT="0" distB="0" distL="0" distR="0" wp14:anchorId="10DE00FF" wp14:editId="7BF4ED93">
                  <wp:extent cx="2122714" cy="2122714"/>
                  <wp:effectExtent l="0" t="0" r="0" b="0"/>
                  <wp:docPr id="706357078" name="Picture 1" descr="Doctor shows a man a brain sc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357078" name="Picture 1" descr="Doctor shows a man a brain scan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791" cy="2125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00317A1A" w14:textId="77777777" w:rsidR="00924856" w:rsidRDefault="00924856" w:rsidP="00AD2E20">
            <w:pPr>
              <w:spacing w:line="360" w:lineRule="auto"/>
              <w:rPr>
                <w:sz w:val="32"/>
                <w:szCs w:val="32"/>
              </w:rPr>
            </w:pPr>
          </w:p>
          <w:p w14:paraId="63C27C67" w14:textId="0525E229" w:rsidR="000D79E8" w:rsidRDefault="000D79E8" w:rsidP="00AD2E20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People thought that people who work in the NHS did not always take them </w:t>
            </w:r>
            <w:r w:rsidRPr="00DC3590">
              <w:rPr>
                <w:sz w:val="32"/>
                <w:szCs w:val="32"/>
              </w:rPr>
              <w:t>seriously</w:t>
            </w:r>
            <w:r>
              <w:rPr>
                <w:sz w:val="32"/>
                <w:szCs w:val="32"/>
              </w:rPr>
              <w:t xml:space="preserve">. </w:t>
            </w:r>
          </w:p>
        </w:tc>
      </w:tr>
    </w:tbl>
    <w:p w14:paraId="5F307460" w14:textId="77777777" w:rsidR="008B28DC" w:rsidRPr="00287A16" w:rsidRDefault="008B28DC" w:rsidP="00AD2E20">
      <w:pPr>
        <w:spacing w:line="360" w:lineRule="auto"/>
      </w:pPr>
    </w:p>
    <w:p w14:paraId="60ED6668" w14:textId="77777777" w:rsidR="004663B9" w:rsidRPr="00287A16" w:rsidRDefault="004663B9" w:rsidP="00AD2E20">
      <w:pPr>
        <w:spacing w:line="360" w:lineRule="auto"/>
      </w:pPr>
    </w:p>
    <w:p w14:paraId="1CAB3B94" w14:textId="605BDF53" w:rsidR="000D79E8" w:rsidRPr="00287A16" w:rsidRDefault="000D79E8" w:rsidP="00AD2E20">
      <w:pPr>
        <w:pStyle w:val="Heading2"/>
        <w:spacing w:line="360" w:lineRule="auto"/>
      </w:pPr>
      <w:r>
        <w:t>What people at the BEMIS events told us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4673"/>
        <w:gridCol w:w="4961"/>
      </w:tblGrid>
      <w:tr w:rsidR="00924856" w:rsidRPr="00287A16" w14:paraId="1DE2BF64" w14:textId="77777777" w:rsidTr="003C3EB5">
        <w:tc>
          <w:tcPr>
            <w:tcW w:w="4673" w:type="dxa"/>
          </w:tcPr>
          <w:p w14:paraId="73DBE695" w14:textId="79501FA2" w:rsidR="00924856" w:rsidRPr="00785C28" w:rsidRDefault="00924856" w:rsidP="00AD2E20">
            <w:pPr>
              <w:pStyle w:val="BodyText1"/>
              <w:rPr>
                <w:noProof/>
              </w:rPr>
            </w:pPr>
            <w:r w:rsidRPr="000172B3">
              <w:rPr>
                <w:noProof/>
                <w:szCs w:val="32"/>
              </w:rPr>
              <w:drawing>
                <wp:inline distT="0" distB="0" distL="0" distR="0" wp14:anchorId="11DA8C4E" wp14:editId="05640928">
                  <wp:extent cx="1791477" cy="1791477"/>
                  <wp:effectExtent l="0" t="0" r="0" b="0"/>
                  <wp:docPr id="604142735" name="Picture 1" descr="Woman scratching head and looking confused next to a question 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142735" name="Picture 1" descr="Woman scratching head and looking confused next to a question mark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197" cy="1794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5629D525" w14:textId="1C9DAA36" w:rsidR="00924856" w:rsidRPr="00785C28" w:rsidRDefault="00924856" w:rsidP="00AD2E20">
            <w:pPr>
              <w:pStyle w:val="BodyText1"/>
            </w:pPr>
            <w:r>
              <w:rPr>
                <w:szCs w:val="32"/>
              </w:rPr>
              <w:t>People thought that i</w:t>
            </w:r>
            <w:r w:rsidRPr="00DC3590">
              <w:rPr>
                <w:szCs w:val="32"/>
              </w:rPr>
              <w:t>t is too complicated to access services they need</w:t>
            </w:r>
            <w:r>
              <w:rPr>
                <w:szCs w:val="32"/>
              </w:rPr>
              <w:t xml:space="preserve">. </w:t>
            </w:r>
          </w:p>
        </w:tc>
      </w:tr>
      <w:tr w:rsidR="00924856" w:rsidRPr="00287A16" w14:paraId="346E885A" w14:textId="77777777" w:rsidTr="003C3EB5">
        <w:tc>
          <w:tcPr>
            <w:tcW w:w="4673" w:type="dxa"/>
          </w:tcPr>
          <w:p w14:paraId="1ED515BA" w14:textId="2E0EADD9" w:rsidR="00924856" w:rsidRPr="00785C28" w:rsidRDefault="00924856" w:rsidP="00AD2E20">
            <w:pPr>
              <w:pStyle w:val="BodyText1"/>
            </w:pPr>
            <w:r>
              <w:rPr>
                <w:noProof/>
                <w:szCs w:val="32"/>
              </w:rPr>
              <w:lastRenderedPageBreak/>
              <w:drawing>
                <wp:inline distT="0" distB="0" distL="0" distR="0" wp14:anchorId="04303367" wp14:editId="1527759D">
                  <wp:extent cx="2210463" cy="2210463"/>
                  <wp:effectExtent l="0" t="0" r="0" b="0"/>
                  <wp:docPr id="1378460889" name="Picture 20" descr="Black man in wheelchair points to himself next to a document which says &quot;Equality act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8460889" name="Picture 20" descr="Black man in wheelchair points to himself next to a document which says &quot;Equality act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8942" cy="22189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3C37C174" w14:textId="77777777" w:rsidR="00924856" w:rsidRDefault="00924856" w:rsidP="00AD2E20">
            <w:pPr>
              <w:pStyle w:val="BodyText1"/>
              <w:rPr>
                <w:szCs w:val="32"/>
              </w:rPr>
            </w:pPr>
          </w:p>
          <w:p w14:paraId="6FAF5576" w14:textId="436A085D" w:rsidR="00924856" w:rsidRPr="00785C28" w:rsidRDefault="00924856" w:rsidP="00AD2E20">
            <w:pPr>
              <w:pStyle w:val="BodyText1"/>
            </w:pPr>
            <w:r>
              <w:rPr>
                <w:szCs w:val="32"/>
              </w:rPr>
              <w:t>People thought that</w:t>
            </w:r>
            <w:r w:rsidRPr="00DC3590">
              <w:rPr>
                <w:szCs w:val="32"/>
              </w:rPr>
              <w:t xml:space="preserve"> </w:t>
            </w:r>
            <w:r>
              <w:rPr>
                <w:szCs w:val="32"/>
              </w:rPr>
              <w:t xml:space="preserve">the </w:t>
            </w:r>
            <w:r w:rsidRPr="00DC3590">
              <w:rPr>
                <w:szCs w:val="32"/>
              </w:rPr>
              <w:t xml:space="preserve">laws </w:t>
            </w:r>
            <w:r>
              <w:rPr>
                <w:szCs w:val="32"/>
              </w:rPr>
              <w:t>which should protect them from being treated</w:t>
            </w:r>
            <w:r w:rsidRPr="00DC3590">
              <w:rPr>
                <w:szCs w:val="32"/>
              </w:rPr>
              <w:t xml:space="preserve"> unfairly are not working well </w:t>
            </w:r>
            <w:r>
              <w:rPr>
                <w:szCs w:val="32"/>
              </w:rPr>
              <w:t>enough.</w:t>
            </w:r>
          </w:p>
        </w:tc>
      </w:tr>
      <w:tr w:rsidR="00924856" w:rsidRPr="00287A16" w14:paraId="0005D712" w14:textId="77777777" w:rsidTr="003C3EB5">
        <w:tc>
          <w:tcPr>
            <w:tcW w:w="4673" w:type="dxa"/>
          </w:tcPr>
          <w:p w14:paraId="0F71C189" w14:textId="077C0969" w:rsidR="00924856" w:rsidRPr="00785C28" w:rsidRDefault="00924856" w:rsidP="00AD2E20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81C6C1" wp14:editId="5054A1F8">
                  <wp:extent cx="1877785" cy="1877785"/>
                  <wp:effectExtent l="0" t="0" r="8255" b="8255"/>
                  <wp:docPr id="1613527052" name="Picture 4" descr="Plan with Scotland flag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527052" name="Picture 4" descr="Plan with Scotland flag on it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216" cy="1885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0A7A00A5" w14:textId="77777777" w:rsidR="00924856" w:rsidRDefault="00924856" w:rsidP="00AD2E20">
            <w:pPr>
              <w:pStyle w:val="BodyText1"/>
              <w:rPr>
                <w:szCs w:val="32"/>
              </w:rPr>
            </w:pPr>
          </w:p>
          <w:p w14:paraId="1A1A5A45" w14:textId="20F5C23F" w:rsidR="00924856" w:rsidRPr="00785C28" w:rsidRDefault="00924856" w:rsidP="00AD2E20">
            <w:pPr>
              <w:pStyle w:val="BodyText1"/>
            </w:pPr>
            <w:r>
              <w:rPr>
                <w:szCs w:val="32"/>
              </w:rPr>
              <w:t>People thought that</w:t>
            </w:r>
            <w:r w:rsidRPr="00DC3590">
              <w:rPr>
                <w:szCs w:val="32"/>
              </w:rPr>
              <w:t xml:space="preserve"> Scottish Government’s plan to </w:t>
            </w:r>
            <w:r>
              <w:rPr>
                <w:szCs w:val="32"/>
              </w:rPr>
              <w:t>stop</w:t>
            </w:r>
            <w:r w:rsidRPr="00DC3590">
              <w:rPr>
                <w:szCs w:val="32"/>
              </w:rPr>
              <w:t xml:space="preserve"> racism is not </w:t>
            </w:r>
            <w:r>
              <w:rPr>
                <w:szCs w:val="32"/>
              </w:rPr>
              <w:t xml:space="preserve">a big </w:t>
            </w:r>
            <w:r w:rsidRPr="00DC3590">
              <w:rPr>
                <w:szCs w:val="32"/>
              </w:rPr>
              <w:t>enough priority.</w:t>
            </w:r>
          </w:p>
        </w:tc>
      </w:tr>
      <w:tr w:rsidR="00924856" w:rsidRPr="00287A16" w14:paraId="4193878B" w14:textId="77777777" w:rsidTr="003C3EB5">
        <w:trPr>
          <w:trHeight w:val="2927"/>
        </w:trPr>
        <w:tc>
          <w:tcPr>
            <w:tcW w:w="4673" w:type="dxa"/>
          </w:tcPr>
          <w:p w14:paraId="09C63275" w14:textId="53C3B164" w:rsidR="00924856" w:rsidRDefault="00924856" w:rsidP="00AD2E20">
            <w:pPr>
              <w:pStyle w:val="BodyText1"/>
              <w:rPr>
                <w:noProof/>
                <w:szCs w:val="32"/>
              </w:rPr>
            </w:pPr>
            <w:r>
              <w:rPr>
                <w:noProof/>
                <w:szCs w:val="32"/>
              </w:rPr>
              <w:drawing>
                <wp:inline distT="0" distB="0" distL="0" distR="0" wp14:anchorId="157937A0" wp14:editId="1241A8C2">
                  <wp:extent cx="2645228" cy="1821504"/>
                  <wp:effectExtent l="0" t="0" r="0" b="0"/>
                  <wp:docPr id="1566545006" name="Picture 6" descr="Black man reading a newspa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545006" name="Picture 6" descr="Black man reading a newspape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13138" r="-8297" b="12289"/>
                          <a:stretch/>
                        </pic:blipFill>
                        <pic:spPr bwMode="auto">
                          <a:xfrm>
                            <a:off x="0" y="0"/>
                            <a:ext cx="2664611" cy="1834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138A7412" w14:textId="45BA2116" w:rsidR="00924856" w:rsidRPr="00785C28" w:rsidRDefault="00B36234" w:rsidP="00AD2E20">
            <w:pPr>
              <w:pStyle w:val="BodyText1"/>
            </w:pPr>
            <w:r>
              <w:rPr>
                <w:szCs w:val="32"/>
              </w:rPr>
              <w:t>People</w:t>
            </w:r>
            <w:r w:rsidR="00924856" w:rsidRPr="00DC3590">
              <w:rPr>
                <w:szCs w:val="32"/>
              </w:rPr>
              <w:t xml:space="preserve"> thought that</w:t>
            </w:r>
            <w:r>
              <w:rPr>
                <w:szCs w:val="32"/>
              </w:rPr>
              <w:t xml:space="preserve"> the things</w:t>
            </w:r>
            <w:r w:rsidR="00924856" w:rsidRPr="00DC3590">
              <w:rPr>
                <w:szCs w:val="32"/>
              </w:rPr>
              <w:t xml:space="preserve"> </w:t>
            </w:r>
            <w:r>
              <w:rPr>
                <w:szCs w:val="32"/>
              </w:rPr>
              <w:t xml:space="preserve">politicians and the news say make the public think bad things about </w:t>
            </w:r>
            <w:r w:rsidR="00EB1A5A">
              <w:rPr>
                <w:szCs w:val="32"/>
              </w:rPr>
              <w:t>people from different</w:t>
            </w:r>
            <w:r>
              <w:rPr>
                <w:szCs w:val="32"/>
              </w:rPr>
              <w:t xml:space="preserve"> communities.</w:t>
            </w:r>
          </w:p>
        </w:tc>
      </w:tr>
      <w:tr w:rsidR="00924856" w:rsidRPr="00287A16" w14:paraId="7BB251AF" w14:textId="77777777" w:rsidTr="003C3EB5">
        <w:tc>
          <w:tcPr>
            <w:tcW w:w="4673" w:type="dxa"/>
          </w:tcPr>
          <w:p w14:paraId="79C5FD89" w14:textId="02F49CD1" w:rsidR="00924856" w:rsidRDefault="00924856" w:rsidP="00AD2E20">
            <w:pPr>
              <w:pStyle w:val="BodyText1"/>
              <w:rPr>
                <w:noProof/>
                <w:szCs w:val="32"/>
              </w:rPr>
            </w:pPr>
            <w:r w:rsidRPr="002B11CE">
              <w:rPr>
                <w:noProof/>
                <w:szCs w:val="32"/>
              </w:rPr>
              <w:drawing>
                <wp:inline distT="0" distB="0" distL="0" distR="0" wp14:anchorId="7D30A350" wp14:editId="3EAC2819">
                  <wp:extent cx="1787978" cy="1787978"/>
                  <wp:effectExtent l="0" t="0" r="3175" b="3175"/>
                  <wp:docPr id="1884945734" name="Picture 1" descr="Black man looking scared. A group of shadowed people behind 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4945734" name="Picture 1" descr="Black man looking scared. A group of shadowed people behind her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859" cy="1790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7B969B78" w14:textId="77777777" w:rsidR="0098413E" w:rsidRDefault="0098413E" w:rsidP="00AD2E20">
            <w:pPr>
              <w:spacing w:line="360" w:lineRule="auto"/>
              <w:rPr>
                <w:sz w:val="32"/>
                <w:szCs w:val="32"/>
              </w:rPr>
            </w:pPr>
          </w:p>
          <w:p w14:paraId="3B9C7146" w14:textId="5BD74FE4" w:rsidR="00924856" w:rsidRPr="0098413E" w:rsidRDefault="00924856" w:rsidP="00AD2E20">
            <w:pPr>
              <w:spacing w:line="360" w:lineRule="auto"/>
              <w:rPr>
                <w:sz w:val="32"/>
                <w:szCs w:val="32"/>
              </w:rPr>
            </w:pPr>
            <w:r w:rsidRPr="00DC3590">
              <w:rPr>
                <w:sz w:val="32"/>
                <w:szCs w:val="32"/>
              </w:rPr>
              <w:t xml:space="preserve">People </w:t>
            </w:r>
            <w:r w:rsidR="0098413E">
              <w:rPr>
                <w:sz w:val="32"/>
                <w:szCs w:val="32"/>
              </w:rPr>
              <w:t xml:space="preserve">were </w:t>
            </w:r>
            <w:r w:rsidRPr="00DC3590">
              <w:rPr>
                <w:sz w:val="32"/>
                <w:szCs w:val="32"/>
              </w:rPr>
              <w:t xml:space="preserve">worried </w:t>
            </w:r>
            <w:r w:rsidR="0098413E">
              <w:rPr>
                <w:sz w:val="32"/>
                <w:szCs w:val="32"/>
              </w:rPr>
              <w:t xml:space="preserve">the police </w:t>
            </w:r>
            <w:r w:rsidRPr="00DC3590">
              <w:rPr>
                <w:sz w:val="32"/>
                <w:szCs w:val="32"/>
              </w:rPr>
              <w:t xml:space="preserve"> </w:t>
            </w:r>
            <w:r w:rsidR="0098413E">
              <w:rPr>
                <w:sz w:val="32"/>
                <w:szCs w:val="32"/>
              </w:rPr>
              <w:t>would not</w:t>
            </w:r>
            <w:r w:rsidRPr="00DC3590">
              <w:rPr>
                <w:sz w:val="32"/>
                <w:szCs w:val="32"/>
              </w:rPr>
              <w:t xml:space="preserve"> take them seriously</w:t>
            </w:r>
            <w:r>
              <w:rPr>
                <w:sz w:val="32"/>
                <w:szCs w:val="32"/>
              </w:rPr>
              <w:t xml:space="preserve"> if they reported a hate crime. </w:t>
            </w:r>
          </w:p>
        </w:tc>
      </w:tr>
      <w:tr w:rsidR="0098413E" w:rsidRPr="00287A16" w14:paraId="6B636DDF" w14:textId="77777777" w:rsidTr="00220C48">
        <w:trPr>
          <w:trHeight w:val="3403"/>
        </w:trPr>
        <w:tc>
          <w:tcPr>
            <w:tcW w:w="4673" w:type="dxa"/>
          </w:tcPr>
          <w:p w14:paraId="5FBBB85B" w14:textId="1B44BA1F" w:rsidR="0098413E" w:rsidRPr="002B11CE" w:rsidRDefault="0098413E" w:rsidP="00AD2E20">
            <w:pPr>
              <w:pStyle w:val="BodyText1"/>
              <w:rPr>
                <w:noProof/>
                <w:szCs w:val="32"/>
              </w:rPr>
            </w:pPr>
            <w:r w:rsidRPr="00CF1FF0">
              <w:rPr>
                <w:noProof/>
                <w:szCs w:val="32"/>
              </w:rPr>
              <w:lastRenderedPageBreak/>
              <w:drawing>
                <wp:inline distT="0" distB="0" distL="0" distR="0" wp14:anchorId="36A4FF0B" wp14:editId="0EA8A69F">
                  <wp:extent cx="1763485" cy="1763485"/>
                  <wp:effectExtent l="0" t="0" r="8255" b="0"/>
                  <wp:docPr id="698975552" name="Picture 1" descr="Group of school desks facing whitebo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975552" name="Picture 1" descr="Group of school desks facing whiteboard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339" cy="1767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7A99914C" w14:textId="77777777" w:rsidR="0098413E" w:rsidRDefault="0098413E" w:rsidP="00AD2E20">
            <w:pPr>
              <w:spacing w:line="360" w:lineRule="auto"/>
              <w:rPr>
                <w:sz w:val="32"/>
                <w:szCs w:val="32"/>
              </w:rPr>
            </w:pPr>
          </w:p>
          <w:p w14:paraId="3F9C5486" w14:textId="70680F63" w:rsidR="0098413E" w:rsidRDefault="0098413E" w:rsidP="00AD2E20">
            <w:pPr>
              <w:spacing w:line="360" w:lineRule="auto"/>
              <w:rPr>
                <w:sz w:val="32"/>
                <w:szCs w:val="32"/>
              </w:rPr>
            </w:pPr>
            <w:r w:rsidRPr="00DC3590">
              <w:rPr>
                <w:sz w:val="32"/>
                <w:szCs w:val="32"/>
              </w:rPr>
              <w:t>Many people sometimes felt unsafe in places like schools and</w:t>
            </w:r>
            <w:r>
              <w:rPr>
                <w:sz w:val="32"/>
                <w:szCs w:val="32"/>
              </w:rPr>
              <w:t xml:space="preserve"> on</w:t>
            </w:r>
            <w:r w:rsidRPr="00DC3590">
              <w:rPr>
                <w:sz w:val="32"/>
                <w:szCs w:val="32"/>
              </w:rPr>
              <w:t xml:space="preserve"> public transport</w:t>
            </w:r>
            <w:r>
              <w:rPr>
                <w:sz w:val="32"/>
                <w:szCs w:val="32"/>
              </w:rPr>
              <w:t>.</w:t>
            </w:r>
          </w:p>
        </w:tc>
      </w:tr>
      <w:tr w:rsidR="0098413E" w:rsidRPr="00287A16" w14:paraId="13CC40FF" w14:textId="77777777" w:rsidTr="00220C48">
        <w:trPr>
          <w:trHeight w:val="3845"/>
        </w:trPr>
        <w:tc>
          <w:tcPr>
            <w:tcW w:w="4673" w:type="dxa"/>
          </w:tcPr>
          <w:p w14:paraId="36642664" w14:textId="40FE795E" w:rsidR="0098413E" w:rsidRPr="00CF1FF0" w:rsidRDefault="0098413E" w:rsidP="00AD2E20">
            <w:pPr>
              <w:pStyle w:val="BodyText1"/>
              <w:rPr>
                <w:noProof/>
                <w:szCs w:val="32"/>
              </w:rPr>
            </w:pPr>
            <w:r>
              <w:rPr>
                <w:noProof/>
                <w:szCs w:val="32"/>
              </w:rPr>
              <w:drawing>
                <wp:inline distT="0" distB="0" distL="0" distR="0" wp14:anchorId="7D82D852" wp14:editId="1C55689F">
                  <wp:extent cx="2032907" cy="2032907"/>
                  <wp:effectExtent l="0" t="0" r="5715" b="5715"/>
                  <wp:docPr id="1029648715" name="Picture 5" descr="Aeroplane flying towards a map of Scotl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648715" name="Picture 5" descr="Aeroplane flying towards a map of Scotland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5569" cy="2035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104440B4" w14:textId="77777777" w:rsidR="0098413E" w:rsidRDefault="0098413E" w:rsidP="00AD2E20">
            <w:pPr>
              <w:spacing w:line="360" w:lineRule="auto"/>
              <w:rPr>
                <w:sz w:val="32"/>
                <w:szCs w:val="32"/>
              </w:rPr>
            </w:pPr>
            <w:r w:rsidRPr="00DC3590">
              <w:rPr>
                <w:sz w:val="32"/>
                <w:szCs w:val="32"/>
              </w:rPr>
              <w:t xml:space="preserve">People were </w:t>
            </w:r>
            <w:r>
              <w:rPr>
                <w:sz w:val="32"/>
                <w:szCs w:val="32"/>
              </w:rPr>
              <w:t xml:space="preserve">very </w:t>
            </w:r>
            <w:r w:rsidRPr="00DC3590">
              <w:rPr>
                <w:sz w:val="32"/>
                <w:szCs w:val="32"/>
              </w:rPr>
              <w:t xml:space="preserve">worried that the </w:t>
            </w:r>
            <w:r w:rsidRPr="0098413E">
              <w:rPr>
                <w:b/>
                <w:bCs/>
                <w:sz w:val="32"/>
                <w:szCs w:val="32"/>
              </w:rPr>
              <w:t>immigration</w:t>
            </w:r>
            <w:r w:rsidRPr="00DC3590">
              <w:rPr>
                <w:sz w:val="32"/>
                <w:szCs w:val="32"/>
              </w:rPr>
              <w:t xml:space="preserve"> system </w:t>
            </w:r>
            <w:r>
              <w:rPr>
                <w:sz w:val="32"/>
                <w:szCs w:val="32"/>
              </w:rPr>
              <w:t xml:space="preserve">was not fair. </w:t>
            </w:r>
          </w:p>
          <w:p w14:paraId="1D046E6B" w14:textId="77777777" w:rsidR="0098413E" w:rsidRDefault="0098413E" w:rsidP="00AD2E20">
            <w:pPr>
              <w:spacing w:line="360" w:lineRule="auto"/>
              <w:rPr>
                <w:sz w:val="32"/>
                <w:szCs w:val="32"/>
              </w:rPr>
            </w:pPr>
          </w:p>
          <w:p w14:paraId="3B219E8C" w14:textId="0F938D33" w:rsidR="0098413E" w:rsidRDefault="0098413E" w:rsidP="00AD2E20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Immigration is when people move </w:t>
            </w:r>
            <w:r w:rsidR="00BF1E3C">
              <w:rPr>
                <w:sz w:val="32"/>
                <w:szCs w:val="32"/>
              </w:rPr>
              <w:t>here from</w:t>
            </w:r>
            <w:r>
              <w:rPr>
                <w:sz w:val="32"/>
                <w:szCs w:val="32"/>
              </w:rPr>
              <w:t xml:space="preserve"> another country. </w:t>
            </w:r>
          </w:p>
        </w:tc>
      </w:tr>
      <w:tr w:rsidR="00924856" w:rsidRPr="00287A16" w14:paraId="4A83EBCA" w14:textId="77777777" w:rsidTr="00220C48">
        <w:trPr>
          <w:trHeight w:val="3241"/>
        </w:trPr>
        <w:tc>
          <w:tcPr>
            <w:tcW w:w="4673" w:type="dxa"/>
          </w:tcPr>
          <w:p w14:paraId="436ED1BE" w14:textId="1932FBFD" w:rsidR="00924856" w:rsidRPr="002B11CE" w:rsidRDefault="00924856" w:rsidP="00AD2E20">
            <w:pPr>
              <w:pStyle w:val="BodyText1"/>
              <w:rPr>
                <w:noProof/>
                <w:szCs w:val="32"/>
              </w:rPr>
            </w:pPr>
            <w:r w:rsidRPr="0083780B">
              <w:rPr>
                <w:noProof/>
                <w:szCs w:val="32"/>
              </w:rPr>
              <w:drawing>
                <wp:inline distT="0" distB="0" distL="0" distR="0" wp14:anchorId="7A06B72B" wp14:editId="689837C6">
                  <wp:extent cx="1816100" cy="1816100"/>
                  <wp:effectExtent l="0" t="0" r="0" b="0"/>
                  <wp:docPr id="1504849066" name="Picture 1" descr="Black woman crying. Above her head are thought bubbles, one has food in it and another one has mone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4849066" name="Picture 1" descr="Black woman crying. Above her head are thought bubbles, one has food in it and another one has money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643" cy="1816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37676743" w14:textId="77777777" w:rsidR="0098413E" w:rsidRDefault="0098413E" w:rsidP="00AD2E20">
            <w:pPr>
              <w:spacing w:line="360" w:lineRule="auto"/>
              <w:rPr>
                <w:sz w:val="32"/>
                <w:szCs w:val="32"/>
              </w:rPr>
            </w:pPr>
          </w:p>
          <w:p w14:paraId="0D71317B" w14:textId="06A757C7" w:rsidR="00924856" w:rsidRPr="00AD2E20" w:rsidRDefault="0098413E" w:rsidP="00AD2E20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People thought that the</w:t>
            </w:r>
            <w:r w:rsidR="00924856">
              <w:rPr>
                <w:sz w:val="32"/>
                <w:szCs w:val="32"/>
              </w:rPr>
              <w:t xml:space="preserve"> UK</w:t>
            </w:r>
            <w:r>
              <w:rPr>
                <w:sz w:val="32"/>
                <w:szCs w:val="32"/>
              </w:rPr>
              <w:t xml:space="preserve"> </w:t>
            </w:r>
            <w:r w:rsidR="00924856">
              <w:rPr>
                <w:sz w:val="32"/>
                <w:szCs w:val="32"/>
              </w:rPr>
              <w:t xml:space="preserve">immigration system </w:t>
            </w:r>
            <w:r>
              <w:rPr>
                <w:sz w:val="32"/>
                <w:szCs w:val="32"/>
              </w:rPr>
              <w:t xml:space="preserve">is too hard, </w:t>
            </w:r>
            <w:r w:rsidR="00924856">
              <w:rPr>
                <w:sz w:val="32"/>
                <w:szCs w:val="32"/>
              </w:rPr>
              <w:t>expensive, and treat</w:t>
            </w:r>
            <w:r>
              <w:rPr>
                <w:sz w:val="32"/>
                <w:szCs w:val="32"/>
              </w:rPr>
              <w:t>s</w:t>
            </w:r>
            <w:r w:rsidR="00924856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people badly</w:t>
            </w:r>
            <w:r w:rsidR="00924856">
              <w:rPr>
                <w:sz w:val="32"/>
                <w:szCs w:val="32"/>
              </w:rPr>
              <w:t>.</w:t>
            </w:r>
          </w:p>
        </w:tc>
      </w:tr>
      <w:tr w:rsidR="0098413E" w:rsidRPr="00287A16" w14:paraId="642D9483" w14:textId="77777777" w:rsidTr="003C3EB5">
        <w:tc>
          <w:tcPr>
            <w:tcW w:w="4673" w:type="dxa"/>
          </w:tcPr>
          <w:p w14:paraId="04649EDD" w14:textId="314A59D4" w:rsidR="0098413E" w:rsidRPr="0044463F" w:rsidRDefault="000817BC" w:rsidP="00AD2E20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0C64E912" wp14:editId="11083839">
                  <wp:extent cx="1816100" cy="1816100"/>
                  <wp:effectExtent l="0" t="0" r="0" b="0"/>
                  <wp:docPr id="1080093170" name="Picture 6" descr="Two white men talking about a South Asian woman who looks confused. Hand pointing to an empty hospital b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0093170" name="Picture 6" descr="Two white men talking about a South Asian woman who looks confused. Hand pointing to an empty hospital bed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8559" cy="1818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60EBB264" w14:textId="77777777" w:rsidR="000817BC" w:rsidRDefault="000817BC" w:rsidP="00AD2E20">
            <w:pPr>
              <w:spacing w:line="360" w:lineRule="auto"/>
              <w:rPr>
                <w:sz w:val="32"/>
                <w:szCs w:val="32"/>
              </w:rPr>
            </w:pPr>
          </w:p>
          <w:p w14:paraId="232F2F12" w14:textId="1A3AE83A" w:rsidR="0098413E" w:rsidRDefault="000817BC" w:rsidP="00AD2E20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People thought </w:t>
            </w:r>
            <w:r w:rsidR="0098413E">
              <w:rPr>
                <w:sz w:val="32"/>
                <w:szCs w:val="32"/>
              </w:rPr>
              <w:t xml:space="preserve">that </w:t>
            </w:r>
            <w:r>
              <w:rPr>
                <w:sz w:val="32"/>
                <w:szCs w:val="32"/>
              </w:rPr>
              <w:t>racism</w:t>
            </w:r>
            <w:r w:rsidR="0098413E">
              <w:rPr>
                <w:sz w:val="32"/>
                <w:szCs w:val="32"/>
              </w:rPr>
              <w:t xml:space="preserve"> leads</w:t>
            </w:r>
            <w:r w:rsidR="0098413E" w:rsidRPr="00DC3590">
              <w:rPr>
                <w:sz w:val="32"/>
                <w:szCs w:val="32"/>
              </w:rPr>
              <w:t xml:space="preserve"> to poorer health and wellbeing.</w:t>
            </w:r>
          </w:p>
        </w:tc>
      </w:tr>
    </w:tbl>
    <w:p w14:paraId="3CE80850" w14:textId="77777777" w:rsidR="004663B9" w:rsidRPr="00287A16" w:rsidRDefault="004663B9" w:rsidP="00220C48">
      <w:pPr>
        <w:spacing w:line="360" w:lineRule="auto"/>
      </w:pPr>
    </w:p>
    <w:sectPr w:rsidR="004663B9" w:rsidRPr="00287A16" w:rsidSect="00DE331E">
      <w:footerReference w:type="default" r:id="rId39"/>
      <w:footerReference w:type="first" r:id="rId40"/>
      <w:pgSz w:w="11906" w:h="16838"/>
      <w:pgMar w:top="1435" w:right="1134" w:bottom="1440" w:left="1134" w:header="425" w:footer="0" w:gutter="0"/>
      <w:pgNumType w:start="1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BFFF141" w14:textId="77777777" w:rsidR="00BD798C" w:rsidRDefault="00BD798C" w:rsidP="000100AF">
      <w:r>
        <w:separator/>
      </w:r>
    </w:p>
    <w:p w14:paraId="34D72042" w14:textId="77777777" w:rsidR="00BD798C" w:rsidRDefault="00BD798C" w:rsidP="000100AF"/>
    <w:p w14:paraId="3BFD4F0E" w14:textId="77777777" w:rsidR="00BD798C" w:rsidRDefault="00BD798C"/>
  </w:endnote>
  <w:endnote w:type="continuationSeparator" w:id="0">
    <w:p w14:paraId="35C60683" w14:textId="77777777" w:rsidR="00BD798C" w:rsidRDefault="00BD798C" w:rsidP="000100AF">
      <w:r>
        <w:continuationSeparator/>
      </w:r>
    </w:p>
    <w:p w14:paraId="08F4A0BE" w14:textId="77777777" w:rsidR="00BD798C" w:rsidRDefault="00BD798C" w:rsidP="000100AF"/>
    <w:p w14:paraId="2BC741A3" w14:textId="77777777" w:rsidR="00BD798C" w:rsidRDefault="00BD798C"/>
  </w:endnote>
  <w:endnote w:type="continuationNotice" w:id="1">
    <w:p w14:paraId="7668233A" w14:textId="77777777" w:rsidR="00BD798C" w:rsidRDefault="00BD798C">
      <w:pPr>
        <w:spacing w:line="240" w:lineRule="auto"/>
      </w:pPr>
    </w:p>
    <w:p w14:paraId="141C4CB4" w14:textId="77777777" w:rsidR="00BD798C" w:rsidRDefault="00BD798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950047626"/>
      <w:docPartObj>
        <w:docPartGallery w:val="Page Numbers (Bottom of Page)"/>
        <w:docPartUnique/>
      </w:docPartObj>
    </w:sdtPr>
    <w:sdtEndPr>
      <w:rPr>
        <w:noProof/>
        <w:sz w:val="32"/>
        <w:szCs w:val="32"/>
      </w:rPr>
    </w:sdtEndPr>
    <w:sdtContent>
      <w:p w14:paraId="71708F9B" w14:textId="77777777" w:rsidR="00DE331E" w:rsidRDefault="00DE331E">
        <w:pPr>
          <w:pStyle w:val="Footer"/>
          <w:jc w:val="center"/>
        </w:pPr>
        <w:r w:rsidRPr="00DE331E">
          <w:rPr>
            <w:sz w:val="32"/>
            <w:szCs w:val="32"/>
          </w:rPr>
          <w:fldChar w:fldCharType="begin"/>
        </w:r>
        <w:r w:rsidRPr="00DE331E">
          <w:rPr>
            <w:sz w:val="32"/>
            <w:szCs w:val="32"/>
          </w:rPr>
          <w:instrText xml:space="preserve"> PAGE   \* MERGEFORMAT </w:instrText>
        </w:r>
        <w:r w:rsidRPr="00DE331E">
          <w:rPr>
            <w:sz w:val="32"/>
            <w:szCs w:val="32"/>
          </w:rPr>
          <w:fldChar w:fldCharType="separate"/>
        </w:r>
        <w:r w:rsidRPr="00DE331E">
          <w:rPr>
            <w:noProof/>
            <w:sz w:val="32"/>
            <w:szCs w:val="32"/>
          </w:rPr>
          <w:t>2</w:t>
        </w:r>
        <w:r w:rsidRPr="00DE331E">
          <w:rPr>
            <w:noProof/>
            <w:sz w:val="32"/>
            <w:szCs w:val="32"/>
          </w:rPr>
          <w:fldChar w:fldCharType="end"/>
        </w:r>
      </w:p>
    </w:sdtContent>
  </w:sdt>
  <w:p w14:paraId="06422127" w14:textId="77777777" w:rsidR="00DE331E" w:rsidRDefault="00DE331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sz w:val="32"/>
        <w:szCs w:val="32"/>
      </w:rPr>
      <w:id w:val="-65892418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BC47F84" w14:textId="77777777" w:rsidR="00DE331E" w:rsidRPr="00DE331E" w:rsidRDefault="00DE331E">
        <w:pPr>
          <w:pStyle w:val="Footer"/>
          <w:jc w:val="center"/>
          <w:rPr>
            <w:sz w:val="32"/>
            <w:szCs w:val="32"/>
          </w:rPr>
        </w:pPr>
        <w:r w:rsidRPr="00DE331E">
          <w:rPr>
            <w:sz w:val="32"/>
            <w:szCs w:val="32"/>
          </w:rPr>
          <w:fldChar w:fldCharType="begin"/>
        </w:r>
        <w:r w:rsidRPr="00DE331E">
          <w:rPr>
            <w:sz w:val="32"/>
            <w:szCs w:val="32"/>
          </w:rPr>
          <w:instrText xml:space="preserve"> PAGE   \* MERGEFORMAT </w:instrText>
        </w:r>
        <w:r w:rsidRPr="00DE331E">
          <w:rPr>
            <w:sz w:val="32"/>
            <w:szCs w:val="32"/>
          </w:rPr>
          <w:fldChar w:fldCharType="separate"/>
        </w:r>
        <w:r w:rsidRPr="00DE331E">
          <w:rPr>
            <w:noProof/>
            <w:sz w:val="32"/>
            <w:szCs w:val="32"/>
          </w:rPr>
          <w:t>2</w:t>
        </w:r>
        <w:r w:rsidRPr="00DE331E">
          <w:rPr>
            <w:noProof/>
            <w:sz w:val="32"/>
            <w:szCs w:val="32"/>
          </w:rPr>
          <w:fldChar w:fldCharType="end"/>
        </w:r>
      </w:p>
    </w:sdtContent>
  </w:sdt>
  <w:p w14:paraId="0C5C997D" w14:textId="77777777" w:rsidR="00DE331E" w:rsidRDefault="00DE331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E8C638D" w14:textId="77777777" w:rsidR="00BD798C" w:rsidRDefault="00BD798C" w:rsidP="000100AF">
      <w:r>
        <w:separator/>
      </w:r>
    </w:p>
    <w:p w14:paraId="0AD3E507" w14:textId="77777777" w:rsidR="00BD798C" w:rsidRDefault="00BD798C" w:rsidP="000100AF"/>
    <w:p w14:paraId="7E05F7FC" w14:textId="77777777" w:rsidR="00BD798C" w:rsidRDefault="00BD798C"/>
  </w:footnote>
  <w:footnote w:type="continuationSeparator" w:id="0">
    <w:p w14:paraId="26BEF2B5" w14:textId="77777777" w:rsidR="00BD798C" w:rsidRDefault="00BD798C" w:rsidP="000100AF">
      <w:r>
        <w:continuationSeparator/>
      </w:r>
    </w:p>
    <w:p w14:paraId="0671DB6E" w14:textId="77777777" w:rsidR="00BD798C" w:rsidRDefault="00BD798C" w:rsidP="000100AF"/>
    <w:p w14:paraId="58FBBDFC" w14:textId="77777777" w:rsidR="00BD798C" w:rsidRDefault="00BD798C"/>
  </w:footnote>
  <w:footnote w:type="continuationNotice" w:id="1">
    <w:p w14:paraId="3EFF4778" w14:textId="77777777" w:rsidR="00BD798C" w:rsidRDefault="00BD798C">
      <w:pPr>
        <w:spacing w:line="240" w:lineRule="auto"/>
      </w:pPr>
    </w:p>
    <w:p w14:paraId="62659292" w14:textId="77777777" w:rsidR="00BD798C" w:rsidRDefault="00BD798C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1559CE"/>
    <w:multiLevelType w:val="multilevel"/>
    <w:tmpl w:val="0B842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516727"/>
    <w:multiLevelType w:val="multilevel"/>
    <w:tmpl w:val="3D707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2600E58"/>
    <w:multiLevelType w:val="hybridMultilevel"/>
    <w:tmpl w:val="EE08640C"/>
    <w:lvl w:ilvl="0" w:tplc="08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28C32F8"/>
    <w:multiLevelType w:val="multilevel"/>
    <w:tmpl w:val="0F3CB0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1483283E"/>
    <w:multiLevelType w:val="hybridMultilevel"/>
    <w:tmpl w:val="2EFCD3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9C3E72"/>
    <w:multiLevelType w:val="multilevel"/>
    <w:tmpl w:val="DAE4DF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86D5499"/>
    <w:multiLevelType w:val="hybridMultilevel"/>
    <w:tmpl w:val="4EB02E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E00999"/>
    <w:multiLevelType w:val="hybridMultilevel"/>
    <w:tmpl w:val="E0B630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D476CE1"/>
    <w:multiLevelType w:val="hybridMultilevel"/>
    <w:tmpl w:val="7E864D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26079EF"/>
    <w:multiLevelType w:val="multilevel"/>
    <w:tmpl w:val="4EDE0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265A09A6"/>
    <w:multiLevelType w:val="hybridMultilevel"/>
    <w:tmpl w:val="9C6AFD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BFC1110"/>
    <w:multiLevelType w:val="hybridMultilevel"/>
    <w:tmpl w:val="8DBCD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C2425E2"/>
    <w:multiLevelType w:val="hybridMultilevel"/>
    <w:tmpl w:val="3228B2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550920"/>
    <w:multiLevelType w:val="hybridMultilevel"/>
    <w:tmpl w:val="7004DE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4316B20"/>
    <w:multiLevelType w:val="hybridMultilevel"/>
    <w:tmpl w:val="D0A4BA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70C03EA"/>
    <w:multiLevelType w:val="hybridMultilevel"/>
    <w:tmpl w:val="98C2DD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8F71B7F"/>
    <w:multiLevelType w:val="hybridMultilevel"/>
    <w:tmpl w:val="F6605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B6960F8"/>
    <w:multiLevelType w:val="hybridMultilevel"/>
    <w:tmpl w:val="ADDA12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C973903"/>
    <w:multiLevelType w:val="multilevel"/>
    <w:tmpl w:val="B3066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CB47DFB"/>
    <w:multiLevelType w:val="hybridMultilevel"/>
    <w:tmpl w:val="AA40FC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D0B08DC"/>
    <w:multiLevelType w:val="hybridMultilevel"/>
    <w:tmpl w:val="086E9D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D7E499D"/>
    <w:multiLevelType w:val="hybridMultilevel"/>
    <w:tmpl w:val="75D874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41A4A93"/>
    <w:multiLevelType w:val="hybridMultilevel"/>
    <w:tmpl w:val="586EF6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66A1222"/>
    <w:multiLevelType w:val="hybridMultilevel"/>
    <w:tmpl w:val="9E1AEA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6AB4809"/>
    <w:multiLevelType w:val="hybridMultilevel"/>
    <w:tmpl w:val="6A1C56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5EC10EF"/>
    <w:multiLevelType w:val="hybridMultilevel"/>
    <w:tmpl w:val="8B4E91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8296AA9"/>
    <w:multiLevelType w:val="hybridMultilevel"/>
    <w:tmpl w:val="39B085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9A312BE"/>
    <w:multiLevelType w:val="hybridMultilevel"/>
    <w:tmpl w:val="591620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0612528"/>
    <w:multiLevelType w:val="hybridMultilevel"/>
    <w:tmpl w:val="4094F2D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61862EA5"/>
    <w:multiLevelType w:val="hybridMultilevel"/>
    <w:tmpl w:val="4582F0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65931B5"/>
    <w:multiLevelType w:val="hybridMultilevel"/>
    <w:tmpl w:val="57189A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53543A4"/>
    <w:multiLevelType w:val="hybridMultilevel"/>
    <w:tmpl w:val="700879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67D5856"/>
    <w:multiLevelType w:val="multilevel"/>
    <w:tmpl w:val="C9B475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3" w15:restartNumberingAfterBreak="0">
    <w:nsid w:val="790D4A6E"/>
    <w:multiLevelType w:val="hybridMultilevel"/>
    <w:tmpl w:val="32E004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D7D72B2"/>
    <w:multiLevelType w:val="hybridMultilevel"/>
    <w:tmpl w:val="EB06FA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E7656C6"/>
    <w:multiLevelType w:val="hybridMultilevel"/>
    <w:tmpl w:val="4A8433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EF676EA"/>
    <w:multiLevelType w:val="multilevel"/>
    <w:tmpl w:val="83BE78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41517751">
    <w:abstractNumId w:val="4"/>
  </w:num>
  <w:num w:numId="2" w16cid:durableId="270892099">
    <w:abstractNumId w:val="3"/>
  </w:num>
  <w:num w:numId="3" w16cid:durableId="1800415843">
    <w:abstractNumId w:val="1"/>
  </w:num>
  <w:num w:numId="4" w16cid:durableId="1541092050">
    <w:abstractNumId w:val="18"/>
  </w:num>
  <w:num w:numId="5" w16cid:durableId="1508253653">
    <w:abstractNumId w:val="31"/>
  </w:num>
  <w:num w:numId="6" w16cid:durableId="1159420057">
    <w:abstractNumId w:val="12"/>
  </w:num>
  <w:num w:numId="7" w16cid:durableId="1319383577">
    <w:abstractNumId w:val="7"/>
  </w:num>
  <w:num w:numId="8" w16cid:durableId="1631519628">
    <w:abstractNumId w:val="20"/>
  </w:num>
  <w:num w:numId="9" w16cid:durableId="1766996880">
    <w:abstractNumId w:val="13"/>
  </w:num>
  <w:num w:numId="10" w16cid:durableId="1546479804">
    <w:abstractNumId w:val="21"/>
  </w:num>
  <w:num w:numId="11" w16cid:durableId="1497768723">
    <w:abstractNumId w:val="22"/>
  </w:num>
  <w:num w:numId="12" w16cid:durableId="1217163113">
    <w:abstractNumId w:val="36"/>
  </w:num>
  <w:num w:numId="13" w16cid:durableId="1999650771">
    <w:abstractNumId w:val="15"/>
  </w:num>
  <w:num w:numId="14" w16cid:durableId="2115902967">
    <w:abstractNumId w:val="19"/>
  </w:num>
  <w:num w:numId="15" w16cid:durableId="1879465181">
    <w:abstractNumId w:val="14"/>
  </w:num>
  <w:num w:numId="16" w16cid:durableId="854074782">
    <w:abstractNumId w:val="24"/>
  </w:num>
  <w:num w:numId="17" w16cid:durableId="833109389">
    <w:abstractNumId w:val="14"/>
  </w:num>
  <w:num w:numId="18" w16cid:durableId="1002929076">
    <w:abstractNumId w:val="34"/>
  </w:num>
  <w:num w:numId="19" w16cid:durableId="1104494184">
    <w:abstractNumId w:val="29"/>
  </w:num>
  <w:num w:numId="20" w16cid:durableId="1521890175">
    <w:abstractNumId w:val="23"/>
  </w:num>
  <w:num w:numId="21" w16cid:durableId="1563444852">
    <w:abstractNumId w:val="0"/>
  </w:num>
  <w:num w:numId="22" w16cid:durableId="1285380743">
    <w:abstractNumId w:val="5"/>
  </w:num>
  <w:num w:numId="23" w16cid:durableId="467207429">
    <w:abstractNumId w:val="17"/>
  </w:num>
  <w:num w:numId="24" w16cid:durableId="1034691275">
    <w:abstractNumId w:val="35"/>
  </w:num>
  <w:num w:numId="25" w16cid:durableId="1525288776">
    <w:abstractNumId w:val="33"/>
  </w:num>
  <w:num w:numId="26" w16cid:durableId="448815200">
    <w:abstractNumId w:val="11"/>
  </w:num>
  <w:num w:numId="27" w16cid:durableId="2131048268">
    <w:abstractNumId w:val="6"/>
  </w:num>
  <w:num w:numId="28" w16cid:durableId="229732062">
    <w:abstractNumId w:val="32"/>
  </w:num>
  <w:num w:numId="29" w16cid:durableId="81029038">
    <w:abstractNumId w:val="9"/>
  </w:num>
  <w:num w:numId="30" w16cid:durableId="287660744">
    <w:abstractNumId w:val="30"/>
  </w:num>
  <w:num w:numId="31" w16cid:durableId="1123885155">
    <w:abstractNumId w:val="10"/>
  </w:num>
  <w:num w:numId="32" w16cid:durableId="494149196">
    <w:abstractNumId w:val="2"/>
  </w:num>
  <w:num w:numId="33" w16cid:durableId="806893877">
    <w:abstractNumId w:val="26"/>
  </w:num>
  <w:num w:numId="34" w16cid:durableId="970748720">
    <w:abstractNumId w:val="25"/>
  </w:num>
  <w:num w:numId="35" w16cid:durableId="1610745343">
    <w:abstractNumId w:val="16"/>
  </w:num>
  <w:num w:numId="36" w16cid:durableId="1222911007">
    <w:abstractNumId w:val="28"/>
  </w:num>
  <w:num w:numId="37" w16cid:durableId="1708949134">
    <w:abstractNumId w:val="8"/>
  </w:num>
  <w:num w:numId="38" w16cid:durableId="1232884967">
    <w:abstractNumId w:val="27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proofState w:spelling="clean" w:grammar="clean"/>
  <w:attachedTemplate r:id="rId1"/>
  <w:stylePaneFormatFilter w:val="5324" w:allStyles="0" w:customStyles="0" w:latentStyles="1" w:stylesInUse="0" w:headingStyles="1" w:numberingStyles="0" w:tableStyles="0" w:directFormattingOnRuns="1" w:directFormattingOnParagraphs="1" w:directFormattingOnNumbering="0" w:directFormattingOnTables="0" w:clearFormatting="1" w:top3HeadingStyles="0" w:visibleStyles="1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798C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A44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39F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5D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7BC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AF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9E8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956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6AB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6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B3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87D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4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13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01B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648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C4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6B1"/>
    <w:rsid w:val="00230709"/>
    <w:rsid w:val="00230815"/>
    <w:rsid w:val="00230836"/>
    <w:rsid w:val="002308BC"/>
    <w:rsid w:val="002309F8"/>
    <w:rsid w:val="00230BBC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67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331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6DD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9C7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EF4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752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5A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65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422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07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3EB5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299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87A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01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01D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84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6D6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5F7F8A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E21"/>
    <w:rsid w:val="00603FB0"/>
    <w:rsid w:val="00604046"/>
    <w:rsid w:val="006040B7"/>
    <w:rsid w:val="00604284"/>
    <w:rsid w:val="00604454"/>
    <w:rsid w:val="0060460A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884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5F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E3A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4A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7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28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3E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5D5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25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555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A95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4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58F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856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8C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13E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57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328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C32"/>
    <w:rsid w:val="00A92F12"/>
    <w:rsid w:val="00A930F2"/>
    <w:rsid w:val="00A93279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C33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2E20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4EAB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2B7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234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5B5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98C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3C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878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6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CA6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09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0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630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000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6CD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4F3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6FFC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3E14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9D9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02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31E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EDF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586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A1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866"/>
    <w:rsid w:val="00EB19DB"/>
    <w:rsid w:val="00EB1A5A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8B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6DF6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3D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5E6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  <w:rsid w:val="360FB0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AF86227"/>
  <w15:docId w15:val="{9B394FAE-FC96-41DD-B1FC-0856F07F0E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61331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Grid">
    <w:name w:val="Table Grid"/>
    <w:basedOn w:val="TableNormal"/>
    <w:uiPriority w:val="39"/>
    <w:rsid w:val="003547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Text1">
    <w:name w:val="Body Text1"/>
    <w:basedOn w:val="Normal"/>
    <w:qFormat/>
    <w:rsid w:val="00261331"/>
    <w:pPr>
      <w:spacing w:line="360" w:lineRule="auto"/>
    </w:pPr>
    <w:rPr>
      <w:rFonts w:eastAsia="Times New Roman" w:cs="Times New Roman"/>
      <w:sz w:val="32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39" Type="http://schemas.openxmlformats.org/officeDocument/2006/relationships/footer" Target="footer1.xml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hyperlink" Target="https://www.scottishhumanrights.com/projects-and-programmes/treaty-and-international-work/international-treaty-monitoring/the-international-convention-on-the-elimination-of-racial-discrimination-icerd/" TargetMode="External"/><Relationship Id="rId29" Type="http://schemas.openxmlformats.org/officeDocument/2006/relationships/image" Target="media/image18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footer" Target="footer2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0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G:\7.%20Communications%20and%20Engagement\1.%20Communications\9.%20Accessibility\Accessibility%20Training%20Materials\Easy%20Read\Easy%20Read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DEF945DA2692E4093570678D680DE86" ma:contentTypeVersion="2" ma:contentTypeDescription="Create a new document." ma:contentTypeScope="" ma:versionID="cf34e17f192b779481ed4c0d6fd1d370">
  <xsd:schema xmlns:xsd="http://www.w3.org/2001/XMLSchema" xmlns:xs="http://www.w3.org/2001/XMLSchema" xmlns:p="http://schemas.microsoft.com/office/2006/metadata/properties" xmlns:ns3="17e591a8-50ab-4a97-91d7-38a7f8b83b33" targetNamespace="http://schemas.microsoft.com/office/2006/metadata/properties" ma:root="true" ma:fieldsID="c83f1abc77a7869b8242b821ee04448f" ns3:_="">
    <xsd:import namespace="17e591a8-50ab-4a97-91d7-38a7f8b83b3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7e591a8-50ab-4a97-91d7-38a7f8b83b3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66FC789-7C31-4865-9ADC-410C65EF3342}">
  <ds:schemaRefs>
    <ds:schemaRef ds:uri="http://schemas.microsoft.com/office/2006/metadata/properties"/>
    <ds:schemaRef ds:uri="17e591a8-50ab-4a97-91d7-38a7f8b83b33"/>
    <ds:schemaRef ds:uri="http://schemas.microsoft.com/office/2006/documentManagement/types"/>
    <ds:schemaRef ds:uri="http://purl.org/dc/dcmitype/"/>
    <ds:schemaRef ds:uri="http://www.w3.org/XML/1998/namespace"/>
    <ds:schemaRef ds:uri="http://purl.org/dc/terms/"/>
    <ds:schemaRef ds:uri="http://schemas.microsoft.com/office/infopath/2007/PartnerControls"/>
    <ds:schemaRef ds:uri="http://schemas.openxmlformats.org/package/2006/metadata/core-properties"/>
    <ds:schemaRef ds:uri="http://purl.org/dc/elements/1.1/"/>
  </ds:schemaRefs>
</ds:datastoreItem>
</file>

<file path=customXml/itemProps2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E3873AAB-78FD-4D36-B5B4-ADB91059023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7e591a8-50ab-4a97-91d7-38a7f8b83b3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63B2688-0900-4C15-AF49-BA0A797EA014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</Template>
  <TotalTime>330</TotalTime>
  <Pages>9</Pages>
  <Words>537</Words>
  <Characters>3066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Easy Read: Report on human rights and racism in Scotland</vt:lpstr>
    </vt:vector>
  </TitlesOfParts>
  <Company/>
  <LinksUpToDate>false</LinksUpToDate>
  <CharactersWithSpaces>3596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Read: Report on human rights and racism in Scotland</dc:title>
  <dc:subject/>
  <dc:creator>Scottish Human Rights Commission</dc:creator>
  <cp:keywords/>
  <dc:description/>
  <cp:lastModifiedBy>Megan Strickland</cp:lastModifiedBy>
  <cp:revision>18</cp:revision>
  <cp:lastPrinted>2022-06-13T09:29:00Z</cp:lastPrinted>
  <dcterms:created xsi:type="dcterms:W3CDTF">2024-07-30T10:45:00Z</dcterms:created>
  <dcterms:modified xsi:type="dcterms:W3CDTF">2024-08-01T10:10:00Z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0x0101008DEF945DA2692E4093570678D680DE86</vt:lpwstr>
  </property>
</Properties>
</file>