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4CE44C" w14:textId="3199C214" w:rsidR="00E662FE" w:rsidRPr="00F677CE" w:rsidRDefault="00A9514C" w:rsidP="00DE7EDF">
      <w:pPr>
        <w:pStyle w:val="Heading1"/>
        <w:rPr>
          <w:sz w:val="60"/>
          <w:szCs w:val="60"/>
        </w:rPr>
      </w:pPr>
      <w:r w:rsidRPr="00F677CE">
        <w:rPr>
          <w:sz w:val="60"/>
          <w:szCs w:val="60"/>
        </w:rPr>
        <w:t>Human rights in Scottish prisons</w:t>
      </w:r>
      <w:r w:rsidR="0066369A" w:rsidRPr="00F677CE">
        <w:rPr>
          <w:sz w:val="60"/>
          <w:szCs w:val="60"/>
        </w:rPr>
        <w:t xml:space="preserve"> and mental health</w:t>
      </w:r>
      <w:r w:rsidR="007C7736" w:rsidRPr="00F677CE">
        <w:rPr>
          <w:sz w:val="60"/>
          <w:szCs w:val="60"/>
        </w:rPr>
        <w:t xml:space="preserve"> </w:t>
      </w:r>
      <w:r w:rsidR="0066369A" w:rsidRPr="00F677CE">
        <w:rPr>
          <w:sz w:val="60"/>
          <w:szCs w:val="60"/>
        </w:rPr>
        <w:t>hospitals</w:t>
      </w:r>
    </w:p>
    <w:p w14:paraId="7BDEE7B6" w14:textId="781B777B" w:rsidR="00912623" w:rsidRPr="00287A16" w:rsidRDefault="00912623" w:rsidP="00912623"/>
    <w:p w14:paraId="316C227C" w14:textId="6593756D" w:rsidR="00005B67" w:rsidRPr="00287A16" w:rsidRDefault="00A9514C" w:rsidP="00291A86">
      <w:r>
        <w:rPr>
          <w:noProof/>
          <w:sz w:val="20"/>
          <w:szCs w:val="24"/>
        </w:rPr>
        <w:drawing>
          <wp:inline distT="0" distB="0" distL="0" distR="0" wp14:anchorId="4E8F489B" wp14:editId="32732B3C">
            <wp:extent cx="2327564" cy="2327564"/>
            <wp:effectExtent l="0" t="0" r="0" b="0"/>
            <wp:docPr id="1379975422" name="Picture 5" descr="The right to life and the right to be safe from serious harm in pris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975422" name="Picture 5" descr="The right to life and the right to be safe from serious harm in prison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29189" cy="232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C225" w14:textId="1B6B72D0" w:rsidR="009B6810" w:rsidRPr="00287A16" w:rsidRDefault="009B6810" w:rsidP="009B6810">
      <w:pPr>
        <w:pStyle w:val="Footer"/>
        <w:rPr>
          <w:sz w:val="20"/>
          <w:szCs w:val="24"/>
        </w:rPr>
      </w:pPr>
    </w:p>
    <w:p w14:paraId="7202EDCF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449A076A" w14:textId="7C7DCA66" w:rsidR="009B6810" w:rsidRPr="00F677CE" w:rsidRDefault="0011287D" w:rsidP="00261331">
      <w:pPr>
        <w:pStyle w:val="Heading1"/>
        <w:rPr>
          <w:sz w:val="60"/>
          <w:szCs w:val="60"/>
        </w:rPr>
      </w:pPr>
      <w:r w:rsidRPr="00F677CE">
        <w:rPr>
          <w:sz w:val="60"/>
          <w:szCs w:val="60"/>
        </w:rPr>
        <w:t>Easy Read</w:t>
      </w:r>
    </w:p>
    <w:p w14:paraId="641B39DC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3878A49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1D0D270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6663D02B" w14:textId="77777777" w:rsidR="007C7736" w:rsidRDefault="00A9514C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  <w:r>
        <w:rPr>
          <w:noProof/>
        </w:rPr>
        <w:drawing>
          <wp:inline distT="0" distB="0" distL="0" distR="0" wp14:anchorId="554A624F" wp14:editId="7323E044">
            <wp:extent cx="1197032" cy="1197032"/>
            <wp:effectExtent l="0" t="0" r="3175" b="3175"/>
            <wp:docPr id="1539680980" name="Picture 3" descr="Easy Read Log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asy Read Logo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10" cy="12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810" w:rsidRPr="00287A16">
        <w:rPr>
          <w:sz w:val="20"/>
          <w:szCs w:val="24"/>
        </w:rPr>
        <w:t xml:space="preserve">   </w:t>
      </w:r>
      <w:r w:rsidR="0092568C">
        <w:rPr>
          <w:noProof/>
          <w:sz w:val="20"/>
          <w:szCs w:val="24"/>
        </w:rPr>
        <w:drawing>
          <wp:inline distT="0" distB="0" distL="0" distR="0" wp14:anchorId="30A36D6C" wp14:editId="59FBE7E3">
            <wp:extent cx="1239352" cy="1239352"/>
            <wp:effectExtent l="0" t="0" r="0" b="0"/>
            <wp:docPr id="2040560729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94417" cy="129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68C">
        <w:rPr>
          <w:sz w:val="20"/>
          <w:szCs w:val="24"/>
        </w:rPr>
        <w:t xml:space="preserve">              </w:t>
      </w:r>
    </w:p>
    <w:p w14:paraId="7A0562B2" w14:textId="212DC5DB" w:rsidR="007C7736" w:rsidRDefault="007C7736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4265BC61" w14:textId="030E83D7" w:rsidR="007C7736" w:rsidRDefault="007C7736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5A26F3C7" w14:textId="77777777" w:rsidR="00F677CE" w:rsidRDefault="00F677CE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2621B082" w14:textId="77777777" w:rsidR="00F677CE" w:rsidRDefault="00F677CE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5F45CC13" w14:textId="77777777" w:rsidR="00F677CE" w:rsidRDefault="00F677CE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4F390F1B" w14:textId="77777777" w:rsidR="00F677CE" w:rsidRDefault="00F677CE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795450E2" w14:textId="77777777" w:rsidR="00F677CE" w:rsidRDefault="00F677CE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23306E42" w14:textId="77777777" w:rsidR="00F677CE" w:rsidRDefault="00F677CE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4479A419" w14:textId="32AFF400" w:rsidR="007C7736" w:rsidRDefault="007C7736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EFD2306" wp14:editId="4DFE4254">
            <wp:simplePos x="0" y="0"/>
            <wp:positionH relativeFrom="column">
              <wp:posOffset>3317875</wp:posOffset>
            </wp:positionH>
            <wp:positionV relativeFrom="paragraph">
              <wp:posOffset>33828</wp:posOffset>
            </wp:positionV>
            <wp:extent cx="1372870" cy="1372870"/>
            <wp:effectExtent l="0" t="0" r="0" b="0"/>
            <wp:wrapSquare wrapText="bothSides"/>
            <wp:docPr id="5732694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694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137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B901E" w14:textId="0FD1DA88" w:rsidR="007C7736" w:rsidRDefault="007C7736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</w:p>
    <w:p w14:paraId="03BF971D" w14:textId="00F8C797" w:rsidR="00A9514C" w:rsidRPr="007C7736" w:rsidRDefault="00A43A2C" w:rsidP="00A9514C">
      <w:pPr>
        <w:pStyle w:val="Footer"/>
        <w:tabs>
          <w:tab w:val="clear" w:pos="4513"/>
          <w:tab w:val="clear" w:pos="9026"/>
          <w:tab w:val="left" w:pos="2596"/>
        </w:tabs>
        <w:jc w:val="both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7F65197" wp14:editId="63ED2177">
            <wp:simplePos x="0" y="0"/>
            <wp:positionH relativeFrom="column">
              <wp:posOffset>4919056</wp:posOffset>
            </wp:positionH>
            <wp:positionV relativeFrom="paragraph">
              <wp:posOffset>18877</wp:posOffset>
            </wp:positionV>
            <wp:extent cx="978010" cy="978010"/>
            <wp:effectExtent l="0" t="0" r="0" b="0"/>
            <wp:wrapSquare wrapText="bothSides"/>
            <wp:docPr id="1416604187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604187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8010" cy="97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957"/>
      </w:tblGrid>
      <w:tr w:rsidR="00A43A2C" w14:paraId="584FB55F" w14:textId="77777777" w:rsidTr="00A43A2C">
        <w:trPr>
          <w:trHeight w:val="1613"/>
        </w:trPr>
        <w:tc>
          <w:tcPr>
            <w:tcW w:w="4957" w:type="dxa"/>
            <w:tcBorders>
              <w:top w:val="nil"/>
              <w:left w:val="nil"/>
              <w:bottom w:val="nil"/>
              <w:right w:val="nil"/>
            </w:tcBorders>
          </w:tcPr>
          <w:p w14:paraId="39CF146F" w14:textId="7FC1DADC" w:rsidR="00A43A2C" w:rsidRPr="00A43A2C" w:rsidRDefault="00A43A2C" w:rsidP="00A43A2C">
            <w:pPr>
              <w:pStyle w:val="Footer"/>
              <w:tabs>
                <w:tab w:val="clear" w:pos="4513"/>
                <w:tab w:val="clear" w:pos="9026"/>
                <w:tab w:val="left" w:pos="2596"/>
              </w:tabs>
              <w:rPr>
                <w:b/>
                <w:sz w:val="32"/>
                <w:szCs w:val="32"/>
              </w:rPr>
            </w:pPr>
            <w:r w:rsidRPr="00A43A2C">
              <w:rPr>
                <w:sz w:val="32"/>
                <w:szCs w:val="32"/>
              </w:rPr>
              <w:t xml:space="preserve">Report by the Scottish Human Rights Commission and the National Preventive Mechanism </w:t>
            </w:r>
          </w:p>
        </w:tc>
      </w:tr>
    </w:tbl>
    <w:p w14:paraId="1DC205B0" w14:textId="09047DF5" w:rsidR="00A9514C" w:rsidRPr="00A43A2C" w:rsidRDefault="00A9514C" w:rsidP="00A43A2C">
      <w:pPr>
        <w:pStyle w:val="Footer"/>
        <w:tabs>
          <w:tab w:val="clear" w:pos="4513"/>
          <w:tab w:val="clear" w:pos="9026"/>
          <w:tab w:val="left" w:pos="2596"/>
        </w:tabs>
        <w:jc w:val="both"/>
      </w:pPr>
    </w:p>
    <w:p w14:paraId="514499A6" w14:textId="65BB87B4" w:rsidR="0047687A" w:rsidRDefault="0092568C" w:rsidP="00261331">
      <w:pPr>
        <w:pStyle w:val="Heading2"/>
      </w:pPr>
      <w:r>
        <w:lastRenderedPageBreak/>
        <w:t>Contents</w:t>
      </w:r>
    </w:p>
    <w:p w14:paraId="2DB81EA8" w14:textId="77777777" w:rsidR="0035475A" w:rsidRDefault="0035475A">
      <w:pPr>
        <w:spacing w:after="160" w:line="259" w:lineRule="auto"/>
        <w:rPr>
          <w:b/>
          <w:sz w:val="24"/>
        </w:rPr>
      </w:pPr>
    </w:p>
    <w:tbl>
      <w:tblPr>
        <w:tblStyle w:val="TableGrid"/>
        <w:tblW w:w="0" w:type="auto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6091"/>
        <w:gridCol w:w="3537"/>
      </w:tblGrid>
      <w:tr w:rsidR="00EB2D09" w14:paraId="306345CA" w14:textId="77777777" w:rsidTr="00C92A26">
        <w:trPr>
          <w:cantSplit/>
          <w:tblHeader/>
        </w:trPr>
        <w:tc>
          <w:tcPr>
            <w:tcW w:w="6091" w:type="dxa"/>
          </w:tcPr>
          <w:p w14:paraId="455B7BB6" w14:textId="77777777" w:rsidR="00EB2D09" w:rsidRPr="00F4125A" w:rsidRDefault="00EB2D09" w:rsidP="00C5534C">
            <w:pPr>
              <w:pStyle w:val="BodyText1"/>
              <w:rPr>
                <w:b/>
                <w:bCs/>
              </w:rPr>
            </w:pPr>
            <w:r w:rsidRPr="00F4125A">
              <w:rPr>
                <w:b/>
                <w:bCs/>
              </w:rPr>
              <w:t>Heading</w:t>
            </w:r>
          </w:p>
        </w:tc>
        <w:tc>
          <w:tcPr>
            <w:tcW w:w="3537" w:type="dxa"/>
          </w:tcPr>
          <w:p w14:paraId="61A5CAD5" w14:textId="77777777" w:rsidR="00EB2D09" w:rsidRPr="00F4125A" w:rsidRDefault="00EB2D09" w:rsidP="00C5534C">
            <w:pPr>
              <w:pStyle w:val="BodyText1"/>
              <w:rPr>
                <w:b/>
                <w:bCs/>
              </w:rPr>
            </w:pPr>
            <w:r w:rsidRPr="00F4125A">
              <w:rPr>
                <w:b/>
                <w:bCs/>
              </w:rPr>
              <w:t>Page number</w:t>
            </w:r>
          </w:p>
        </w:tc>
      </w:tr>
      <w:tr w:rsidR="00EB2D09" w14:paraId="7388927F" w14:textId="77777777" w:rsidTr="00C92A26">
        <w:tc>
          <w:tcPr>
            <w:tcW w:w="6091" w:type="dxa"/>
          </w:tcPr>
          <w:p w14:paraId="6B792C40" w14:textId="55276C7F" w:rsidR="00EB2D09" w:rsidRDefault="005321E6" w:rsidP="00C5534C">
            <w:pPr>
              <w:pStyle w:val="BodyText1"/>
            </w:pPr>
            <w:r>
              <w:t>Who we are</w:t>
            </w:r>
          </w:p>
        </w:tc>
        <w:tc>
          <w:tcPr>
            <w:tcW w:w="3537" w:type="dxa"/>
          </w:tcPr>
          <w:p w14:paraId="22A3733C" w14:textId="77777777" w:rsidR="00EB2D09" w:rsidRDefault="00EB2D09" w:rsidP="00C5534C">
            <w:pPr>
              <w:pStyle w:val="BodyText1"/>
            </w:pPr>
            <w:r>
              <w:t>Page 2</w:t>
            </w:r>
          </w:p>
        </w:tc>
      </w:tr>
      <w:tr w:rsidR="00EB2D09" w14:paraId="21D5EBF0" w14:textId="77777777" w:rsidTr="00C92A26">
        <w:tc>
          <w:tcPr>
            <w:tcW w:w="6091" w:type="dxa"/>
          </w:tcPr>
          <w:p w14:paraId="5968F9D6" w14:textId="7689D093" w:rsidR="00EB2D09" w:rsidRPr="00CC4A0E" w:rsidRDefault="005321E6" w:rsidP="00C5534C">
            <w:pPr>
              <w:pStyle w:val="BodyText1"/>
            </w:pPr>
            <w:r>
              <w:t>What this report is about</w:t>
            </w:r>
          </w:p>
        </w:tc>
        <w:tc>
          <w:tcPr>
            <w:tcW w:w="3537" w:type="dxa"/>
          </w:tcPr>
          <w:p w14:paraId="2B456F92" w14:textId="0C2CE7BF" w:rsidR="00EB2D09" w:rsidRPr="00CC4A0E" w:rsidRDefault="00EB2D09" w:rsidP="00C5534C">
            <w:pPr>
              <w:pStyle w:val="BodyText1"/>
            </w:pPr>
            <w:r w:rsidRPr="00CC4A0E">
              <w:t xml:space="preserve">Page </w:t>
            </w:r>
            <w:r w:rsidR="00C92A26">
              <w:t>4</w:t>
            </w:r>
          </w:p>
        </w:tc>
      </w:tr>
      <w:tr w:rsidR="00EB2D09" w14:paraId="609C5D24" w14:textId="77777777" w:rsidTr="00C92A26">
        <w:tc>
          <w:tcPr>
            <w:tcW w:w="6091" w:type="dxa"/>
          </w:tcPr>
          <w:p w14:paraId="26C91CFF" w14:textId="6E23C1CA" w:rsidR="00EB2D09" w:rsidRPr="00CC4A0E" w:rsidRDefault="00C92A26" w:rsidP="00C5534C">
            <w:pPr>
              <w:pStyle w:val="BodyText1"/>
            </w:pPr>
            <w:r>
              <w:t>Why we did the report</w:t>
            </w:r>
          </w:p>
        </w:tc>
        <w:tc>
          <w:tcPr>
            <w:tcW w:w="3537" w:type="dxa"/>
          </w:tcPr>
          <w:p w14:paraId="0C6A2F11" w14:textId="77777777" w:rsidR="00EB2D09" w:rsidRPr="00CC4A0E" w:rsidRDefault="00EB2D09" w:rsidP="00C5534C">
            <w:pPr>
              <w:pStyle w:val="BodyText1"/>
            </w:pPr>
            <w:r w:rsidRPr="00CC4A0E">
              <w:t xml:space="preserve">Page </w:t>
            </w:r>
            <w:r>
              <w:t>5</w:t>
            </w:r>
          </w:p>
        </w:tc>
      </w:tr>
      <w:tr w:rsidR="00EB2D09" w14:paraId="1B2E2D40" w14:textId="77777777" w:rsidTr="00C92A26">
        <w:tc>
          <w:tcPr>
            <w:tcW w:w="6091" w:type="dxa"/>
          </w:tcPr>
          <w:p w14:paraId="69AE103B" w14:textId="2C4B62AF" w:rsidR="00EB2D09" w:rsidRDefault="00C92A26" w:rsidP="00C5534C">
            <w:pPr>
              <w:pStyle w:val="BodyText1"/>
              <w:rPr>
                <w:b/>
                <w:sz w:val="24"/>
              </w:rPr>
            </w:pPr>
            <w:r>
              <w:t xml:space="preserve">The recommendations we looked at </w:t>
            </w:r>
          </w:p>
        </w:tc>
        <w:tc>
          <w:tcPr>
            <w:tcW w:w="3537" w:type="dxa"/>
          </w:tcPr>
          <w:p w14:paraId="55B1A5B0" w14:textId="70EEF85B" w:rsidR="00EB2D09" w:rsidRPr="002B3EEF" w:rsidRDefault="00EB2D09" w:rsidP="00C5534C">
            <w:pPr>
              <w:pStyle w:val="BodyText1"/>
              <w:rPr>
                <w:rFonts w:cs="Arial"/>
                <w:b/>
                <w:sz w:val="24"/>
              </w:rPr>
            </w:pPr>
            <w:r w:rsidRPr="00CC4A0E">
              <w:t>Pa</w:t>
            </w:r>
            <w:r w:rsidR="00C92A26">
              <w:t>ge 6</w:t>
            </w:r>
          </w:p>
        </w:tc>
      </w:tr>
      <w:tr w:rsidR="0035475A" w14:paraId="60D561B8" w14:textId="77777777" w:rsidTr="00C92A26">
        <w:tc>
          <w:tcPr>
            <w:tcW w:w="6091" w:type="dxa"/>
          </w:tcPr>
          <w:p w14:paraId="0B7CD92B" w14:textId="0DA99844" w:rsidR="0035475A" w:rsidRPr="0035475A" w:rsidRDefault="00C92A26" w:rsidP="00261331">
            <w:pPr>
              <w:pStyle w:val="BodyText1"/>
            </w:pPr>
            <w:r>
              <w:t>What the report says</w:t>
            </w:r>
          </w:p>
        </w:tc>
        <w:tc>
          <w:tcPr>
            <w:tcW w:w="3537" w:type="dxa"/>
          </w:tcPr>
          <w:p w14:paraId="4FA3FAB2" w14:textId="45817596" w:rsidR="0035475A" w:rsidRPr="0035475A" w:rsidRDefault="00C92A26" w:rsidP="00261331">
            <w:pPr>
              <w:pStyle w:val="BodyText1"/>
            </w:pPr>
            <w:r>
              <w:t>Page 7</w:t>
            </w:r>
          </w:p>
        </w:tc>
      </w:tr>
    </w:tbl>
    <w:p w14:paraId="41375464" w14:textId="36424AEE" w:rsidR="0092568C" w:rsidRDefault="0092568C">
      <w:pPr>
        <w:spacing w:after="160" w:line="259" w:lineRule="auto"/>
        <w:rPr>
          <w:b/>
          <w:sz w:val="24"/>
        </w:rPr>
      </w:pPr>
    </w:p>
    <w:p w14:paraId="0FB8543A" w14:textId="77777777" w:rsidR="005321E6" w:rsidRPr="00261331" w:rsidRDefault="005321E6" w:rsidP="005321E6">
      <w:pPr>
        <w:pStyle w:val="Heading2"/>
      </w:pPr>
      <w:r>
        <w:t>Who we are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5321E6" w:rsidRPr="00287A16" w14:paraId="51C31ACA" w14:textId="77777777" w:rsidTr="006B0CA2">
        <w:tc>
          <w:tcPr>
            <w:tcW w:w="4673" w:type="dxa"/>
          </w:tcPr>
          <w:p w14:paraId="2D83DB83" w14:textId="77777777" w:rsidR="005321E6" w:rsidRPr="00785C28" w:rsidRDefault="005321E6" w:rsidP="00C5534C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C9B54F" wp14:editId="033D476F">
                  <wp:extent cx="2379980" cy="2379980"/>
                  <wp:effectExtent l="0" t="0" r="1270" b="127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980" cy="237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688EB09" w14:textId="77777777" w:rsidR="005321E6" w:rsidRDefault="005321E6" w:rsidP="00C5534C">
            <w:pPr>
              <w:pStyle w:val="BodyText1"/>
            </w:pPr>
          </w:p>
          <w:p w14:paraId="3DAD85D2" w14:textId="77777777" w:rsidR="005321E6" w:rsidRDefault="005321E6" w:rsidP="00C5534C">
            <w:pPr>
              <w:pStyle w:val="BodyText1"/>
            </w:pPr>
          </w:p>
          <w:p w14:paraId="44F3A30E" w14:textId="50C3C976" w:rsidR="005321E6" w:rsidRPr="00785C28" w:rsidRDefault="005321E6" w:rsidP="00C5534C">
            <w:pPr>
              <w:pStyle w:val="BodyText1"/>
            </w:pPr>
            <w:r>
              <w:t>We are the Scottish Human Rights Commission.</w:t>
            </w:r>
            <w:r w:rsidR="00801551">
              <w:t xml:space="preserve"> </w:t>
            </w:r>
            <w:r w:rsidR="004A0652">
              <w:t xml:space="preserve">We are called </w:t>
            </w:r>
            <w:r w:rsidR="00801551">
              <w:t>SHRC for short.</w:t>
            </w:r>
          </w:p>
        </w:tc>
      </w:tr>
      <w:tr w:rsidR="005321E6" w:rsidRPr="00287A16" w14:paraId="17BDF3A7" w14:textId="77777777" w:rsidTr="006B0CA2">
        <w:tc>
          <w:tcPr>
            <w:tcW w:w="4673" w:type="dxa"/>
          </w:tcPr>
          <w:p w14:paraId="44E794E5" w14:textId="77777777" w:rsidR="005321E6" w:rsidRPr="00785C28" w:rsidRDefault="005321E6" w:rsidP="00C5534C">
            <w:pPr>
              <w:pStyle w:val="BodyText1"/>
            </w:pPr>
            <w:r w:rsidRPr="00785C28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0EA157C" wp14:editId="0F471DAE">
                  <wp:extent cx="2110740" cy="2110740"/>
                  <wp:effectExtent l="0" t="0" r="3810" b="381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347E30C" w14:textId="77777777" w:rsidR="005321E6" w:rsidRDefault="005321E6" w:rsidP="00C5534C">
            <w:pPr>
              <w:pStyle w:val="BodyText1"/>
            </w:pPr>
          </w:p>
          <w:p w14:paraId="77DDEC44" w14:textId="77777777" w:rsidR="005321E6" w:rsidRPr="00785C28" w:rsidRDefault="005321E6" w:rsidP="00C5534C">
            <w:pPr>
              <w:pStyle w:val="BodyText1"/>
            </w:pPr>
            <w:r>
              <w:t>Our job is to protect people’s human rights in Scotland.</w:t>
            </w:r>
          </w:p>
        </w:tc>
      </w:tr>
      <w:tr w:rsidR="005321E6" w:rsidRPr="00287A16" w14:paraId="2D4799EE" w14:textId="77777777" w:rsidTr="00613C8C">
        <w:trPr>
          <w:trHeight w:val="3677"/>
        </w:trPr>
        <w:tc>
          <w:tcPr>
            <w:tcW w:w="4673" w:type="dxa"/>
          </w:tcPr>
          <w:p w14:paraId="64AB26CC" w14:textId="08C31604" w:rsidR="005321E6" w:rsidRPr="00785C28" w:rsidRDefault="005321E6" w:rsidP="00C5534C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30472F" wp14:editId="3A27A49A">
                  <wp:extent cx="1905000" cy="1905000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4FC474A" w14:textId="7E3AEA5C" w:rsidR="005321E6" w:rsidRDefault="005321E6" w:rsidP="00C5534C">
            <w:pPr>
              <w:pStyle w:val="BodyText1"/>
            </w:pPr>
            <w:r w:rsidRPr="00D04F10">
              <w:rPr>
                <w:szCs w:val="32"/>
              </w:rPr>
              <w:t>Human rights are rights that every person has. For example, the right to be alive and the right to g</w:t>
            </w:r>
            <w:r w:rsidR="006A3B6C">
              <w:rPr>
                <w:szCs w:val="32"/>
              </w:rPr>
              <w:t>o to school.</w:t>
            </w:r>
          </w:p>
        </w:tc>
      </w:tr>
      <w:tr w:rsidR="00A43A2C" w:rsidRPr="00287A16" w14:paraId="08DC5149" w14:textId="77777777" w:rsidTr="00613C8C">
        <w:trPr>
          <w:trHeight w:val="3827"/>
        </w:trPr>
        <w:tc>
          <w:tcPr>
            <w:tcW w:w="4673" w:type="dxa"/>
          </w:tcPr>
          <w:p w14:paraId="3CD9F8B1" w14:textId="7EDE0E29" w:rsidR="00A43A2C" w:rsidRDefault="00A43A2C" w:rsidP="00C5534C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D24092" wp14:editId="055A3938">
                  <wp:extent cx="1987827" cy="1987827"/>
                  <wp:effectExtent l="0" t="0" r="0" b="0"/>
                  <wp:docPr id="153001683" name="Picture 13" descr="National Preventive Mechanism (NPM)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01683" name="Picture 13" descr="National Preventive Mechanism (NPM) logo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800" cy="19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8F451B7" w14:textId="77777777" w:rsidR="00A43A2C" w:rsidRDefault="00A43A2C" w:rsidP="00C5534C">
            <w:pPr>
              <w:pStyle w:val="BodyText1"/>
              <w:rPr>
                <w:szCs w:val="32"/>
              </w:rPr>
            </w:pPr>
          </w:p>
          <w:p w14:paraId="55F0AE4D" w14:textId="77777777" w:rsidR="00A43A2C" w:rsidRDefault="00A43A2C" w:rsidP="00C5534C">
            <w:pPr>
              <w:pStyle w:val="BodyText1"/>
              <w:rPr>
                <w:szCs w:val="32"/>
              </w:rPr>
            </w:pPr>
          </w:p>
          <w:p w14:paraId="11266423" w14:textId="2D875ADD" w:rsidR="00A43A2C" w:rsidRPr="00D04F10" w:rsidRDefault="00A43A2C" w:rsidP="00C5534C">
            <w:pPr>
              <w:pStyle w:val="BodyText1"/>
              <w:rPr>
                <w:szCs w:val="32"/>
              </w:rPr>
            </w:pPr>
            <w:r>
              <w:rPr>
                <w:szCs w:val="32"/>
              </w:rPr>
              <w:t>We wrote th</w:t>
            </w:r>
            <w:r w:rsidR="009F5C67">
              <w:rPr>
                <w:szCs w:val="32"/>
              </w:rPr>
              <w:t>is</w:t>
            </w:r>
            <w:r>
              <w:rPr>
                <w:szCs w:val="32"/>
              </w:rPr>
              <w:t xml:space="preserve"> report </w:t>
            </w:r>
            <w:r w:rsidR="007F4548">
              <w:rPr>
                <w:szCs w:val="32"/>
              </w:rPr>
              <w:t xml:space="preserve">with </w:t>
            </w:r>
            <w:r>
              <w:rPr>
                <w:szCs w:val="32"/>
              </w:rPr>
              <w:t>the National Preventive Mechanism.</w:t>
            </w:r>
            <w:r w:rsidR="00801551">
              <w:rPr>
                <w:szCs w:val="32"/>
              </w:rPr>
              <w:t xml:space="preserve"> This is </w:t>
            </w:r>
            <w:r w:rsidR="004A0652">
              <w:rPr>
                <w:szCs w:val="32"/>
              </w:rPr>
              <w:t xml:space="preserve">called </w:t>
            </w:r>
            <w:r w:rsidR="00801551">
              <w:rPr>
                <w:szCs w:val="32"/>
              </w:rPr>
              <w:t>the NPM for short.</w:t>
            </w:r>
          </w:p>
        </w:tc>
      </w:tr>
      <w:tr w:rsidR="00A43A2C" w:rsidRPr="00287A16" w14:paraId="67AE8E42" w14:textId="77777777" w:rsidTr="006B0CA2">
        <w:tc>
          <w:tcPr>
            <w:tcW w:w="4673" w:type="dxa"/>
          </w:tcPr>
          <w:p w14:paraId="5EB4EA71" w14:textId="42A9989C" w:rsidR="00A43A2C" w:rsidRDefault="00250038" w:rsidP="00C5534C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506505" wp14:editId="17430113">
                  <wp:extent cx="2830195" cy="2830195"/>
                  <wp:effectExtent l="0" t="0" r="8255" b="8255"/>
                  <wp:docPr id="992566300" name="Picture 15" descr="Person behind bars in prison. Above them is a human rights trea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566300" name="Picture 15" descr="Person behind bars in prison. Above them is a human rights treaty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195" cy="283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0AA2DB0" w14:textId="77777777" w:rsidR="00A43A2C" w:rsidRDefault="00A43A2C" w:rsidP="00C5534C">
            <w:pPr>
              <w:pStyle w:val="BodyText1"/>
              <w:rPr>
                <w:szCs w:val="32"/>
              </w:rPr>
            </w:pPr>
          </w:p>
          <w:p w14:paraId="34BBD20F" w14:textId="77777777" w:rsidR="00250038" w:rsidRDefault="00250038" w:rsidP="00C5534C">
            <w:pPr>
              <w:pStyle w:val="BodyText1"/>
              <w:rPr>
                <w:szCs w:val="32"/>
              </w:rPr>
            </w:pPr>
          </w:p>
          <w:p w14:paraId="5D92E6D6" w14:textId="61EE7BED" w:rsidR="00A43A2C" w:rsidRDefault="00A43A2C" w:rsidP="00C5534C">
            <w:pPr>
              <w:pStyle w:val="BodyText1"/>
              <w:rPr>
                <w:szCs w:val="32"/>
              </w:rPr>
            </w:pPr>
            <w:r>
              <w:rPr>
                <w:szCs w:val="32"/>
              </w:rPr>
              <w:t xml:space="preserve">The NPM’s job is to protect </w:t>
            </w:r>
            <w:r w:rsidR="009F5C67">
              <w:rPr>
                <w:szCs w:val="32"/>
              </w:rPr>
              <w:t xml:space="preserve">the </w:t>
            </w:r>
            <w:r>
              <w:rPr>
                <w:szCs w:val="32"/>
              </w:rPr>
              <w:t xml:space="preserve">human rights </w:t>
            </w:r>
            <w:r w:rsidR="009F5C67">
              <w:rPr>
                <w:szCs w:val="32"/>
              </w:rPr>
              <w:t>of</w:t>
            </w:r>
            <w:r>
              <w:rPr>
                <w:szCs w:val="32"/>
              </w:rPr>
              <w:t xml:space="preserve"> people in prisons</w:t>
            </w:r>
            <w:r w:rsidR="00496A99">
              <w:rPr>
                <w:szCs w:val="32"/>
              </w:rPr>
              <w:t xml:space="preserve"> and other places that people are forced to stay.</w:t>
            </w:r>
          </w:p>
        </w:tc>
      </w:tr>
    </w:tbl>
    <w:p w14:paraId="4E5DA152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4C6198F" w14:textId="77777777" w:rsidR="006A3B6C" w:rsidRDefault="006A3B6C" w:rsidP="006A3B6C"/>
    <w:p w14:paraId="270FFABE" w14:textId="77777777" w:rsidR="00250038" w:rsidRDefault="00250038">
      <w:pPr>
        <w:spacing w:after="160" w:line="259" w:lineRule="auto"/>
        <w:rPr>
          <w:b/>
          <w:bCs/>
          <w:sz w:val="36"/>
          <w:szCs w:val="36"/>
        </w:rPr>
      </w:pPr>
      <w:r>
        <w:br w:type="page"/>
      </w:r>
    </w:p>
    <w:p w14:paraId="718E1BA5" w14:textId="6C0215EC" w:rsidR="00270CDF" w:rsidRPr="00261331" w:rsidRDefault="00270CDF" w:rsidP="00613C8C">
      <w:pPr>
        <w:pStyle w:val="Heading2"/>
        <w:spacing w:after="240"/>
      </w:pPr>
      <w:r>
        <w:lastRenderedPageBreak/>
        <w:t>What this report is about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815"/>
        <w:gridCol w:w="4819"/>
      </w:tblGrid>
      <w:tr w:rsidR="00E662FE" w:rsidRPr="00287A16" w14:paraId="4B9A70C4" w14:textId="77777777" w:rsidTr="00613C8C">
        <w:trPr>
          <w:trHeight w:val="3828"/>
        </w:trPr>
        <w:tc>
          <w:tcPr>
            <w:tcW w:w="4815" w:type="dxa"/>
          </w:tcPr>
          <w:p w14:paraId="74B98A95" w14:textId="6AC67487" w:rsidR="00E662FE" w:rsidRPr="00261331" w:rsidRDefault="001A2BCA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71561A" wp14:editId="7A61FC95">
                  <wp:extent cx="2002155" cy="2002155"/>
                  <wp:effectExtent l="0" t="0" r="0" b="0"/>
                  <wp:docPr id="1209963266" name="Picture 9" descr="Man behind bars in prison and a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963266" name="Picture 9" descr="Man behind bars in prison and a report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2D52B3B8" w14:textId="77777777" w:rsidR="00DE0BD7" w:rsidRDefault="00DE0BD7" w:rsidP="00261331">
            <w:pPr>
              <w:pStyle w:val="BodyText1"/>
            </w:pPr>
          </w:p>
          <w:p w14:paraId="0D0673F0" w14:textId="1AF923A0" w:rsidR="00E662FE" w:rsidRPr="00785C28" w:rsidRDefault="001A2BCA" w:rsidP="00261331">
            <w:pPr>
              <w:pStyle w:val="BodyText1"/>
            </w:pPr>
            <w:r>
              <w:t>Th</w:t>
            </w:r>
            <w:r w:rsidR="006A3B6C">
              <w:t>e</w:t>
            </w:r>
            <w:r>
              <w:t xml:space="preserve"> </w:t>
            </w:r>
            <w:r w:rsidR="00DE0BD7">
              <w:t>report measures progress on human rights in prisons.</w:t>
            </w:r>
          </w:p>
        </w:tc>
      </w:tr>
      <w:tr w:rsidR="00E662FE" w:rsidRPr="00287A16" w14:paraId="7888818F" w14:textId="77777777" w:rsidTr="00613C8C">
        <w:trPr>
          <w:trHeight w:val="4031"/>
        </w:trPr>
        <w:tc>
          <w:tcPr>
            <w:tcW w:w="4815" w:type="dxa"/>
          </w:tcPr>
          <w:p w14:paraId="7EE4D9FA" w14:textId="1632871B" w:rsidR="00E662FE" w:rsidRPr="00785C28" w:rsidRDefault="00E662FE" w:rsidP="00261331">
            <w:pPr>
              <w:pStyle w:val="BodyText1"/>
            </w:pPr>
            <w:r w:rsidRPr="00785C28">
              <w:rPr>
                <w:noProof/>
              </w:rPr>
              <w:t xml:space="preserve"> </w:t>
            </w:r>
            <w:r w:rsidR="00DE0BD7">
              <w:rPr>
                <w:noProof/>
              </w:rPr>
              <w:drawing>
                <wp:inline distT="0" distB="0" distL="0" distR="0" wp14:anchorId="2B75D6A6" wp14:editId="29205AB6">
                  <wp:extent cx="2002155" cy="2002155"/>
                  <wp:effectExtent l="0" t="0" r="0" b="0"/>
                  <wp:docPr id="1108716458" name="Picture 10" descr="Secure hospital and a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716458" name="Picture 10" descr="Secure hospital and a report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291F1BD1" w14:textId="77777777" w:rsidR="00E662FE" w:rsidRDefault="00E662FE" w:rsidP="00261331">
            <w:pPr>
              <w:pStyle w:val="BodyText1"/>
            </w:pPr>
          </w:p>
          <w:p w14:paraId="2C8B56AA" w14:textId="5404AB20" w:rsidR="00DE0BD7" w:rsidRPr="00785C28" w:rsidRDefault="00DE0BD7" w:rsidP="00261331">
            <w:pPr>
              <w:pStyle w:val="BodyText1"/>
            </w:pPr>
            <w:r>
              <w:t xml:space="preserve">The report also </w:t>
            </w:r>
            <w:r w:rsidR="00250038">
              <w:t>looks at</w:t>
            </w:r>
            <w:r>
              <w:t xml:space="preserve"> human rights in</w:t>
            </w:r>
            <w:r w:rsidR="00613C8C">
              <w:t xml:space="preserve"> the</w:t>
            </w:r>
            <w:r>
              <w:t xml:space="preserve"> hospitals </w:t>
            </w:r>
            <w:r w:rsidR="006A3B6C">
              <w:t xml:space="preserve">prisoners </w:t>
            </w:r>
            <w:r>
              <w:t xml:space="preserve">go </w:t>
            </w:r>
            <w:r w:rsidR="00613C8C">
              <w:t>to i</w:t>
            </w:r>
            <w:r>
              <w:t>f they need help with their mental health.</w:t>
            </w:r>
          </w:p>
        </w:tc>
      </w:tr>
      <w:tr w:rsidR="006A3B6C" w:rsidRPr="00287A16" w14:paraId="162594B7" w14:textId="77777777" w:rsidTr="006B0CA2">
        <w:trPr>
          <w:trHeight w:val="4810"/>
        </w:trPr>
        <w:tc>
          <w:tcPr>
            <w:tcW w:w="4815" w:type="dxa"/>
          </w:tcPr>
          <w:p w14:paraId="0189625A" w14:textId="4FBD1B8B" w:rsidR="006A3B6C" w:rsidRPr="00785C28" w:rsidRDefault="006A3B6C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D68880" wp14:editId="1F782B07">
                  <wp:extent cx="2743200" cy="2743200"/>
                  <wp:effectExtent l="0" t="0" r="0" b="0"/>
                  <wp:docPr id="353911674" name="Picture 11" descr="Woman smiling next to a heart with a heartbeat frequency, text underneath reads &quot;the right to life&quot;. Scared man hiding from the shadow of someone with their first raised. Underneath text reads &quot;the right to be safe from serious harm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911674" name="Picture 11" descr="Woman smiling next to a heart with a heartbeat frequency, text underneath reads &quot;the right to life&quot;. Scared man hiding from the shadow of someone with their first raised. Underneath text reads &quot;the right to be safe from serious harm&quot;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240" cy="275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780D9252" w14:textId="77777777" w:rsidR="006A3B6C" w:rsidRDefault="006A3B6C" w:rsidP="00261331">
            <w:pPr>
              <w:pStyle w:val="BodyText1"/>
            </w:pPr>
          </w:p>
          <w:p w14:paraId="2EEF7951" w14:textId="694E3329" w:rsidR="006A3B6C" w:rsidRDefault="006A3B6C" w:rsidP="00261331">
            <w:pPr>
              <w:pStyle w:val="BodyText1"/>
            </w:pPr>
            <w:r>
              <w:t>The report looks at 2 human rights:</w:t>
            </w:r>
          </w:p>
          <w:p w14:paraId="09BEE256" w14:textId="77777777" w:rsidR="006A3B6C" w:rsidRDefault="006A3B6C" w:rsidP="006A3B6C">
            <w:pPr>
              <w:pStyle w:val="BodyText1"/>
              <w:numPr>
                <w:ilvl w:val="0"/>
                <w:numId w:val="38"/>
              </w:numPr>
            </w:pPr>
            <w:r>
              <w:t>The right to be alive</w:t>
            </w:r>
          </w:p>
          <w:p w14:paraId="0E8EC4EE" w14:textId="46CE0979" w:rsidR="006A3B6C" w:rsidRDefault="006A3B6C" w:rsidP="006A3B6C">
            <w:pPr>
              <w:pStyle w:val="BodyText1"/>
              <w:numPr>
                <w:ilvl w:val="0"/>
                <w:numId w:val="38"/>
              </w:numPr>
            </w:pPr>
            <w:r>
              <w:t>The right to be safe from serious harm</w:t>
            </w:r>
          </w:p>
        </w:tc>
      </w:tr>
    </w:tbl>
    <w:p w14:paraId="4A7CF626" w14:textId="285741B5" w:rsidR="00DE0BD7" w:rsidRDefault="00DE0BD7">
      <w:pPr>
        <w:spacing w:after="160" w:line="259" w:lineRule="auto"/>
        <w:rPr>
          <w:b/>
          <w:bCs/>
          <w:sz w:val="36"/>
          <w:szCs w:val="36"/>
        </w:rPr>
      </w:pPr>
    </w:p>
    <w:p w14:paraId="5F4B491F" w14:textId="329C4527" w:rsidR="00270CDF" w:rsidRPr="00287A16" w:rsidRDefault="00250038" w:rsidP="00613C8C">
      <w:pPr>
        <w:pStyle w:val="Heading2"/>
        <w:spacing w:after="240"/>
      </w:pPr>
      <w:r>
        <w:lastRenderedPageBreak/>
        <w:t>Why we did the report</w:t>
      </w:r>
    </w:p>
    <w:tbl>
      <w:tblPr>
        <w:tblStyle w:val="TableGridLight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815"/>
        <w:gridCol w:w="5103"/>
      </w:tblGrid>
      <w:tr w:rsidR="008B28DC" w:rsidRPr="00287A16" w14:paraId="662075C9" w14:textId="77777777" w:rsidTr="00613C8C">
        <w:trPr>
          <w:trHeight w:val="4751"/>
        </w:trPr>
        <w:tc>
          <w:tcPr>
            <w:tcW w:w="4815" w:type="dxa"/>
          </w:tcPr>
          <w:p w14:paraId="406BCAE7" w14:textId="65EB41D8" w:rsidR="008B28DC" w:rsidRPr="00785C28" w:rsidRDefault="00250038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49F1B6" wp14:editId="562F4274">
                  <wp:extent cx="2544418" cy="2544418"/>
                  <wp:effectExtent l="0" t="0" r="8890" b="8890"/>
                  <wp:docPr id="1344908807" name="Picture 16" descr="Woman frowning and looking worried, a thought bubble over her head with a prisoner in it. In the corner two people look at a big clo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908807" name="Picture 16" descr="Woman frowning and looking worried, a thought bubble over her head with a prisoner in it. In the corner two people look at a big clock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240" cy="255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5731B85" w14:textId="77777777" w:rsidR="00250038" w:rsidRDefault="00250038" w:rsidP="00261331">
            <w:pPr>
              <w:pStyle w:val="BodyText1"/>
            </w:pPr>
          </w:p>
          <w:p w14:paraId="79F7F6D7" w14:textId="77777777" w:rsidR="00250038" w:rsidRDefault="00250038" w:rsidP="00261331">
            <w:pPr>
              <w:pStyle w:val="BodyText1"/>
            </w:pPr>
          </w:p>
          <w:p w14:paraId="0253DBB6" w14:textId="6D469971" w:rsidR="008B28DC" w:rsidRPr="00785C28" w:rsidRDefault="00250038" w:rsidP="00261331">
            <w:pPr>
              <w:pStyle w:val="BodyText1"/>
            </w:pPr>
            <w:r>
              <w:t xml:space="preserve">We have been worried about human rights </w:t>
            </w:r>
            <w:r w:rsidR="000638B6">
              <w:t>for people in</w:t>
            </w:r>
            <w:r>
              <w:t xml:space="preserve"> prisons for a long time.</w:t>
            </w:r>
          </w:p>
        </w:tc>
      </w:tr>
      <w:tr w:rsidR="008B28DC" w:rsidRPr="00287A16" w14:paraId="3C6E7BF9" w14:textId="77777777" w:rsidTr="00613C8C">
        <w:trPr>
          <w:trHeight w:val="4517"/>
        </w:trPr>
        <w:tc>
          <w:tcPr>
            <w:tcW w:w="4815" w:type="dxa"/>
          </w:tcPr>
          <w:p w14:paraId="0653815C" w14:textId="5CAA4D07" w:rsidR="008B28DC" w:rsidRPr="00785C28" w:rsidRDefault="008B28DC" w:rsidP="00261331">
            <w:pPr>
              <w:pStyle w:val="BodyText1"/>
            </w:pPr>
            <w:r w:rsidRPr="00785C28">
              <w:rPr>
                <w:noProof/>
              </w:rPr>
              <w:t xml:space="preserve"> </w:t>
            </w:r>
            <w:r w:rsidR="000638B6">
              <w:rPr>
                <w:noProof/>
              </w:rPr>
              <w:drawing>
                <wp:inline distT="0" distB="0" distL="0" distR="0" wp14:anchorId="0C59E36E" wp14:editId="64D2DBAC">
                  <wp:extent cx="2356338" cy="2356338"/>
                  <wp:effectExtent l="0" t="0" r="6350" b="6350"/>
                  <wp:docPr id="1672796099" name="Picture 18" descr="Woman with her hand in the air surrounded by lightbulb ideas. Calendars above shows 2014 to 202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796099" name="Picture 18" descr="Woman with her hand in the air surrounded by lightbulb ideas. Calendars above shows 2014 to 2024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529" cy="2359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AE64BE7" w14:textId="77777777" w:rsidR="000638B6" w:rsidRDefault="000638B6" w:rsidP="00261331">
            <w:pPr>
              <w:pStyle w:val="BodyText1"/>
            </w:pPr>
          </w:p>
          <w:p w14:paraId="4C9648AA" w14:textId="2F28D010" w:rsidR="00C92A26" w:rsidRPr="00785C28" w:rsidRDefault="000638B6" w:rsidP="00261331">
            <w:pPr>
              <w:pStyle w:val="BodyText1"/>
            </w:pPr>
            <w:r>
              <w:t>For more than 10 years,</w:t>
            </w:r>
            <w:r w:rsidR="00250038">
              <w:t xml:space="preserve"> human rights groups have </w:t>
            </w:r>
            <w:r w:rsidR="00C92A26">
              <w:t xml:space="preserve">made </w:t>
            </w:r>
            <w:r w:rsidR="00C92A26" w:rsidRPr="00C92A26">
              <w:rPr>
                <w:b/>
                <w:bCs/>
              </w:rPr>
              <w:t>recommendations</w:t>
            </w:r>
            <w:r w:rsidR="002A52C1">
              <w:t xml:space="preserve"> </w:t>
            </w:r>
            <w:r w:rsidR="00C92A26">
              <w:t xml:space="preserve">of things </w:t>
            </w:r>
            <w:r>
              <w:t xml:space="preserve">that prisons </w:t>
            </w:r>
            <w:r w:rsidR="00C92A26">
              <w:t xml:space="preserve">could </w:t>
            </w:r>
            <w:r>
              <w:t>do to make human rights better.</w:t>
            </w:r>
            <w:r w:rsidR="00C92A26">
              <w:t xml:space="preserve"> Recommendations means ideas for </w:t>
            </w:r>
            <w:r w:rsidR="00496A99">
              <w:t xml:space="preserve">what needs to </w:t>
            </w:r>
            <w:r w:rsidR="00C92A26">
              <w:t>change.</w:t>
            </w:r>
          </w:p>
        </w:tc>
      </w:tr>
      <w:tr w:rsidR="008B28DC" w:rsidRPr="00287A16" w14:paraId="707DBEC0" w14:textId="77777777" w:rsidTr="00613C8C">
        <w:tc>
          <w:tcPr>
            <w:tcW w:w="4815" w:type="dxa"/>
          </w:tcPr>
          <w:p w14:paraId="7596CD9B" w14:textId="799BF02A" w:rsidR="008B28DC" w:rsidRPr="00785C28" w:rsidRDefault="008A7400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59819A" wp14:editId="0F0FCA66">
                  <wp:extent cx="2218055" cy="2218055"/>
                  <wp:effectExtent l="0" t="0" r="0" b="0"/>
                  <wp:docPr id="1537206964" name="Picture 20" descr="Above her is a checklist with one ticked and one crossed. Woman with her hand raised in questio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206964" name="Picture 20" descr="Above her is a checklist with one ticked and one crossed. Woman with her hand raised in question. 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221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2AF532A" w14:textId="77777777" w:rsidR="008B28DC" w:rsidRDefault="008B28DC" w:rsidP="00261331">
            <w:pPr>
              <w:pStyle w:val="BodyText1"/>
            </w:pPr>
          </w:p>
          <w:p w14:paraId="355A9E75" w14:textId="25304C37" w:rsidR="00A856E5" w:rsidRPr="00785C28" w:rsidRDefault="00A856E5" w:rsidP="00261331">
            <w:pPr>
              <w:pStyle w:val="BodyText1"/>
            </w:pPr>
            <w:r>
              <w:t xml:space="preserve">We wanted to find out if the </w:t>
            </w:r>
            <w:r w:rsidR="00C92A26">
              <w:t>recommendations</w:t>
            </w:r>
            <w:r>
              <w:t xml:space="preserve"> had been done and if human rights had got better for people in prison.</w:t>
            </w:r>
          </w:p>
        </w:tc>
      </w:tr>
    </w:tbl>
    <w:p w14:paraId="4395ACB3" w14:textId="77777777" w:rsidR="00613C8C" w:rsidRDefault="00613C8C" w:rsidP="00613C8C"/>
    <w:p w14:paraId="13F2E01E" w14:textId="600F1F46" w:rsidR="008B28DC" w:rsidRPr="00287A16" w:rsidRDefault="00344246" w:rsidP="00613C8C">
      <w:pPr>
        <w:pStyle w:val="Heading2"/>
        <w:spacing w:after="240"/>
      </w:pPr>
      <w:r>
        <w:t xml:space="preserve">The </w:t>
      </w:r>
      <w:r w:rsidR="00C92A26">
        <w:t>recommendations we looked at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5098"/>
        <w:gridCol w:w="4536"/>
      </w:tblGrid>
      <w:tr w:rsidR="008B28DC" w:rsidRPr="00287A16" w14:paraId="38363ADB" w14:textId="77777777" w:rsidTr="00613C8C">
        <w:trPr>
          <w:trHeight w:val="3901"/>
        </w:trPr>
        <w:tc>
          <w:tcPr>
            <w:tcW w:w="5098" w:type="dxa"/>
            <w:shd w:val="clear" w:color="auto" w:fill="auto"/>
          </w:tcPr>
          <w:p w14:paraId="678C8B1B" w14:textId="49CC9986" w:rsidR="008B28DC" w:rsidRPr="00785C28" w:rsidRDefault="008A7400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2A7B80" wp14:editId="0AF5A90E">
                  <wp:extent cx="1956021" cy="1956021"/>
                  <wp:effectExtent l="0" t="0" r="6350" b="6350"/>
                  <wp:docPr id="1770045639" name="Picture 21" descr="Man has an idea, pointing finger up and smiling, a big lightbulb is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045639" name="Picture 21" descr="Man has an idea, pointing finger up and smiling, a big lightbulb is next to him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361" cy="1962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88BFDCC" w14:textId="77777777" w:rsidR="008A7400" w:rsidRDefault="008A7400" w:rsidP="00261331">
            <w:pPr>
              <w:pStyle w:val="BodyText1"/>
            </w:pPr>
          </w:p>
          <w:p w14:paraId="15C16B18" w14:textId="3776CDC3" w:rsidR="008B28DC" w:rsidRPr="00785C28" w:rsidRDefault="008A7400" w:rsidP="00261331">
            <w:pPr>
              <w:pStyle w:val="BodyText1"/>
            </w:pPr>
            <w:r>
              <w:t xml:space="preserve">We looked at 29 ideas for </w:t>
            </w:r>
            <w:r w:rsidR="002A52C1">
              <w:t>changes in prisons and mental health hospitals for prisoners</w:t>
            </w:r>
            <w:r>
              <w:t>.</w:t>
            </w:r>
          </w:p>
        </w:tc>
      </w:tr>
      <w:tr w:rsidR="002A52C1" w:rsidRPr="00287A16" w14:paraId="0BB388CC" w14:textId="77777777" w:rsidTr="00613C8C">
        <w:trPr>
          <w:trHeight w:val="4253"/>
        </w:trPr>
        <w:tc>
          <w:tcPr>
            <w:tcW w:w="5098" w:type="dxa"/>
            <w:shd w:val="clear" w:color="auto" w:fill="auto"/>
          </w:tcPr>
          <w:p w14:paraId="510D630E" w14:textId="5AA1C417" w:rsidR="002A52C1" w:rsidRDefault="002A52C1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EC8AB0" wp14:editId="3DC92BAF">
                  <wp:extent cx="2449002" cy="2449002"/>
                  <wp:effectExtent l="0" t="0" r="8890" b="8890"/>
                  <wp:docPr id="1846906198" name="Picture 23" descr="Crowd of lots of people with an X next to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906198" name="Picture 23" descr="Crowd of lots of people with an X next to them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51" cy="2453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19CA816B" w14:textId="77777777" w:rsidR="002A52C1" w:rsidRDefault="002A52C1" w:rsidP="00261331">
            <w:pPr>
              <w:pStyle w:val="BodyText1"/>
            </w:pPr>
          </w:p>
          <w:p w14:paraId="707343E5" w14:textId="77777777" w:rsidR="002A52C1" w:rsidRDefault="002A52C1" w:rsidP="00261331">
            <w:pPr>
              <w:pStyle w:val="BodyText1"/>
            </w:pPr>
          </w:p>
          <w:p w14:paraId="099DF458" w14:textId="1ABB6A72" w:rsidR="002A52C1" w:rsidRDefault="002A52C1" w:rsidP="00261331">
            <w:pPr>
              <w:pStyle w:val="BodyText1"/>
            </w:pPr>
            <w:r>
              <w:t xml:space="preserve">1 of the </w:t>
            </w:r>
            <w:r w:rsidR="00C92A26">
              <w:t>recommendations</w:t>
            </w:r>
            <w:r>
              <w:t xml:space="preserve"> </w:t>
            </w:r>
            <w:r w:rsidR="00C92A26">
              <w:t>is</w:t>
            </w:r>
            <w:r>
              <w:t xml:space="preserve"> to have less people in prisons to stop it from getting too crowded.</w:t>
            </w:r>
          </w:p>
        </w:tc>
      </w:tr>
      <w:tr w:rsidR="00344246" w:rsidRPr="00287A16" w14:paraId="2DFA690C" w14:textId="77777777" w:rsidTr="00613C8C">
        <w:trPr>
          <w:trHeight w:val="4253"/>
        </w:trPr>
        <w:tc>
          <w:tcPr>
            <w:tcW w:w="5098" w:type="dxa"/>
            <w:shd w:val="clear" w:color="auto" w:fill="auto"/>
          </w:tcPr>
          <w:p w14:paraId="58005DB6" w14:textId="74C28DC5" w:rsidR="00344246" w:rsidRDefault="00344246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C5A5D1" wp14:editId="26F66416">
                  <wp:extent cx="2584174" cy="2584174"/>
                  <wp:effectExtent l="0" t="0" r="6985" b="6985"/>
                  <wp:docPr id="949618425" name="Picture 24" descr="Booklet with a man's face on a grave. The title of the booklet is revie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618425" name="Picture 24" descr="Booklet with a man's face on a grave. The title of the booklet is review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780" cy="25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79330F2B" w14:textId="77777777" w:rsidR="00344246" w:rsidRDefault="00344246" w:rsidP="00261331">
            <w:pPr>
              <w:pStyle w:val="BodyText1"/>
            </w:pPr>
          </w:p>
          <w:p w14:paraId="5C71EF55" w14:textId="77777777" w:rsidR="00344246" w:rsidRDefault="00344246" w:rsidP="00261331">
            <w:pPr>
              <w:pStyle w:val="BodyText1"/>
            </w:pPr>
          </w:p>
          <w:p w14:paraId="2117ED61" w14:textId="4ED13AF0" w:rsidR="00344246" w:rsidRDefault="00344246" w:rsidP="00261331">
            <w:pPr>
              <w:pStyle w:val="BodyText1"/>
            </w:pPr>
            <w:r>
              <w:t xml:space="preserve">Another </w:t>
            </w:r>
            <w:r w:rsidR="00C92A26">
              <w:t>recommendation</w:t>
            </w:r>
            <w:r>
              <w:t xml:space="preserve"> </w:t>
            </w:r>
            <w:r w:rsidR="00C92A26">
              <w:t>is</w:t>
            </w:r>
            <w:r>
              <w:t xml:space="preserve"> to do a better job at finding out what happened when people die in prison.</w:t>
            </w:r>
          </w:p>
        </w:tc>
      </w:tr>
      <w:tr w:rsidR="00344246" w:rsidRPr="00287A16" w14:paraId="1214CDFB" w14:textId="77777777" w:rsidTr="00613C8C">
        <w:trPr>
          <w:trHeight w:val="3251"/>
        </w:trPr>
        <w:tc>
          <w:tcPr>
            <w:tcW w:w="5098" w:type="dxa"/>
            <w:shd w:val="clear" w:color="auto" w:fill="auto"/>
          </w:tcPr>
          <w:p w14:paraId="79B2CDBB" w14:textId="2A18151D" w:rsidR="00344246" w:rsidRDefault="00344246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EEBFD1" wp14:editId="6EF726D7">
                  <wp:extent cx="1733384" cy="1733384"/>
                  <wp:effectExtent l="0" t="0" r="0" b="635"/>
                  <wp:docPr id="790133402" name="Picture 25" descr="Br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133402" name="Picture 25" descr="Brain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145" cy="173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BC97913" w14:textId="77777777" w:rsidR="00344246" w:rsidRDefault="00344246" w:rsidP="00261331">
            <w:pPr>
              <w:pStyle w:val="BodyText1"/>
            </w:pPr>
          </w:p>
          <w:p w14:paraId="5B8B825B" w14:textId="6FE8893D" w:rsidR="00344246" w:rsidRDefault="00344246" w:rsidP="00261331">
            <w:pPr>
              <w:pStyle w:val="BodyText1"/>
            </w:pPr>
            <w:r>
              <w:t xml:space="preserve">Another </w:t>
            </w:r>
            <w:r w:rsidR="00C92A26">
              <w:t>recommendation</w:t>
            </w:r>
            <w:r>
              <w:t xml:space="preserve"> is to l</w:t>
            </w:r>
            <w:r w:rsidRPr="00344246">
              <w:t xml:space="preserve">ook after people </w:t>
            </w:r>
            <w:r>
              <w:t xml:space="preserve">in prison </w:t>
            </w:r>
            <w:r w:rsidRPr="00344246">
              <w:t>better when they need help with their mental health.</w:t>
            </w:r>
          </w:p>
        </w:tc>
      </w:tr>
    </w:tbl>
    <w:p w14:paraId="688DDC35" w14:textId="77777777" w:rsidR="002A52C1" w:rsidRDefault="002A52C1" w:rsidP="002A52C1"/>
    <w:p w14:paraId="72C7BAB0" w14:textId="7F385DFA" w:rsidR="008B28DC" w:rsidRPr="00287A16" w:rsidRDefault="00344246" w:rsidP="00613C8C">
      <w:pPr>
        <w:pStyle w:val="Heading2"/>
        <w:spacing w:after="240"/>
      </w:pPr>
      <w:r>
        <w:t>What the report says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5098"/>
        <w:gridCol w:w="4536"/>
      </w:tblGrid>
      <w:tr w:rsidR="00344246" w:rsidRPr="00287A16" w14:paraId="0AC49B2B" w14:textId="77777777" w:rsidTr="00613C8C">
        <w:trPr>
          <w:trHeight w:val="4022"/>
        </w:trPr>
        <w:tc>
          <w:tcPr>
            <w:tcW w:w="5098" w:type="dxa"/>
          </w:tcPr>
          <w:p w14:paraId="7351EB52" w14:textId="77166394" w:rsidR="00344246" w:rsidRPr="00785C28" w:rsidRDefault="00344246" w:rsidP="00344246">
            <w:pPr>
              <w:pStyle w:val="BodyText1"/>
              <w:rPr>
                <w:noProof/>
              </w:rPr>
            </w:pPr>
            <w:r w:rsidRPr="00785C28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0F72DA9" wp14:editId="159F80D7">
                  <wp:extent cx="1765190" cy="1765190"/>
                  <wp:effectExtent l="0" t="0" r="6985" b="6985"/>
                  <wp:docPr id="1249326289" name="Picture 23" descr="Rules No 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Rules No 5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156" cy="1771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231E86C8" w14:textId="77777777" w:rsidR="00344246" w:rsidRDefault="00344246" w:rsidP="00344246">
            <w:pPr>
              <w:pStyle w:val="BodyText1"/>
            </w:pPr>
          </w:p>
          <w:p w14:paraId="28BD8C85" w14:textId="65EB96DD" w:rsidR="00344246" w:rsidRPr="00785C28" w:rsidRDefault="00344246" w:rsidP="00344246">
            <w:pPr>
              <w:pStyle w:val="BodyText1"/>
            </w:pPr>
            <w:r>
              <w:t xml:space="preserve">Most of the changes have not been done. Only 5 changes </w:t>
            </w:r>
            <w:r w:rsidR="00E6428B">
              <w:t>are on their way to being done.</w:t>
            </w:r>
          </w:p>
        </w:tc>
      </w:tr>
      <w:tr w:rsidR="00344246" w:rsidRPr="00287A16" w14:paraId="4D76180D" w14:textId="77777777" w:rsidTr="00613C8C">
        <w:trPr>
          <w:trHeight w:val="3847"/>
        </w:trPr>
        <w:tc>
          <w:tcPr>
            <w:tcW w:w="5098" w:type="dxa"/>
          </w:tcPr>
          <w:p w14:paraId="338173B9" w14:textId="1ED6771E" w:rsidR="00344246" w:rsidRPr="00785C28" w:rsidRDefault="00344246" w:rsidP="00344246">
            <w:pPr>
              <w:pStyle w:val="BodyText1"/>
            </w:pPr>
            <w:r>
              <w:rPr>
                <w:noProof/>
              </w:rPr>
              <w:drawing>
                <wp:inline distT="0" distB="0" distL="0" distR="0" wp14:anchorId="24A4794A" wp14:editId="54CDD8FC">
                  <wp:extent cx="2059388" cy="2059388"/>
                  <wp:effectExtent l="0" t="0" r="0" b="0"/>
                  <wp:docPr id="156952679" name="Picture 27" descr="Timer Peopl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Timer Peopl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195" cy="206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780A11DC" w14:textId="77777777" w:rsidR="00344246" w:rsidRDefault="00344246" w:rsidP="00344246">
            <w:pPr>
              <w:pStyle w:val="BodyText1"/>
            </w:pPr>
          </w:p>
          <w:p w14:paraId="355C2EB7" w14:textId="77777777" w:rsidR="00344246" w:rsidRDefault="00344246" w:rsidP="00344246">
            <w:pPr>
              <w:pStyle w:val="BodyText1"/>
            </w:pPr>
          </w:p>
          <w:p w14:paraId="08415567" w14:textId="2C78FDD2" w:rsidR="00344246" w:rsidRPr="00785C28" w:rsidRDefault="00344246" w:rsidP="00344246">
            <w:pPr>
              <w:pStyle w:val="BodyText1"/>
            </w:pPr>
            <w:r>
              <w:t>We</w:t>
            </w:r>
            <w:r w:rsidRPr="002A52C1">
              <w:t xml:space="preserve"> think </w:t>
            </w:r>
            <w:r>
              <w:t>the</w:t>
            </w:r>
            <w:r w:rsidRPr="002A52C1">
              <w:t xml:space="preserve"> </w:t>
            </w:r>
            <w:r>
              <w:t xml:space="preserve">other </w:t>
            </w:r>
            <w:r w:rsidRPr="002A52C1">
              <w:t>change</w:t>
            </w:r>
            <w:r>
              <w:t>s are taking too long.</w:t>
            </w:r>
          </w:p>
        </w:tc>
      </w:tr>
      <w:tr w:rsidR="00344246" w:rsidRPr="00287A16" w14:paraId="75757D9D" w14:textId="77777777" w:rsidTr="00613C8C">
        <w:trPr>
          <w:trHeight w:val="3677"/>
        </w:trPr>
        <w:tc>
          <w:tcPr>
            <w:tcW w:w="5098" w:type="dxa"/>
          </w:tcPr>
          <w:p w14:paraId="46857713" w14:textId="15B9D6AA" w:rsidR="00344246" w:rsidRPr="00785C28" w:rsidRDefault="00C92A26" w:rsidP="00344246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6D046A" wp14:editId="124F0305">
                  <wp:extent cx="1905000" cy="1905000"/>
                  <wp:effectExtent l="0" t="0" r="0" b="0"/>
                  <wp:docPr id="711228804" name="Picture 28" descr="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935F144" w14:textId="2815E913" w:rsidR="00344246" w:rsidRPr="00785C28" w:rsidRDefault="00C92A26" w:rsidP="00344246">
            <w:pPr>
              <w:pStyle w:val="BodyText1"/>
            </w:pPr>
            <w:r w:rsidRPr="00C92A26">
              <w:t xml:space="preserve">We want the Scottish Government and the people in charge of prisons to make </w:t>
            </w:r>
            <w:r>
              <w:t>the rest of the</w:t>
            </w:r>
            <w:r w:rsidRPr="00C92A26">
              <w:t xml:space="preserve"> </w:t>
            </w:r>
            <w:r w:rsidR="00DB4C8E">
              <w:t>recommended</w:t>
            </w:r>
            <w:r w:rsidR="00DB4C8E" w:rsidRPr="00C92A26">
              <w:t xml:space="preserve"> </w:t>
            </w:r>
            <w:r w:rsidRPr="00C92A26">
              <w:t>changes.</w:t>
            </w:r>
          </w:p>
        </w:tc>
      </w:tr>
      <w:tr w:rsidR="00C92A26" w:rsidRPr="00287A16" w14:paraId="612C7FD9" w14:textId="77777777" w:rsidTr="00613C8C">
        <w:tc>
          <w:tcPr>
            <w:tcW w:w="5098" w:type="dxa"/>
          </w:tcPr>
          <w:p w14:paraId="71120F63" w14:textId="7E5276A2" w:rsidR="00C92A26" w:rsidRDefault="00C92A26" w:rsidP="00344246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9E2C3F" wp14:editId="1B144F6C">
                  <wp:extent cx="1905000" cy="1905000"/>
                  <wp:effectExtent l="0" t="0" r="0" b="0"/>
                  <wp:docPr id="36557727" name="Picture 33" descr="Inspectors Check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Inspectors Checking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21DA6086" w14:textId="77777777" w:rsidR="00C92A26" w:rsidRDefault="00C92A26" w:rsidP="00344246">
            <w:pPr>
              <w:pStyle w:val="BodyText1"/>
            </w:pPr>
          </w:p>
          <w:p w14:paraId="5CE53B9B" w14:textId="493B16B0" w:rsidR="00C92A26" w:rsidRDefault="00C92A26" w:rsidP="00344246">
            <w:pPr>
              <w:pStyle w:val="BodyText1"/>
            </w:pPr>
            <w:r>
              <w:t>We will check again soon to see if the changes have been done.</w:t>
            </w:r>
          </w:p>
        </w:tc>
      </w:tr>
    </w:tbl>
    <w:p w14:paraId="7A62855E" w14:textId="77777777" w:rsidR="004663B9" w:rsidRPr="00287A16" w:rsidRDefault="004663B9" w:rsidP="00C92A26"/>
    <w:sectPr w:rsidR="004663B9" w:rsidRPr="00287A16" w:rsidSect="00DE331E">
      <w:footerReference w:type="default" r:id="rId33"/>
      <w:footerReference w:type="first" r:id="rId34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48839A" w14:textId="77777777" w:rsidR="00A9514C" w:rsidRDefault="00A9514C" w:rsidP="000100AF">
      <w:r>
        <w:separator/>
      </w:r>
    </w:p>
    <w:p w14:paraId="15ED72BB" w14:textId="77777777" w:rsidR="00A9514C" w:rsidRDefault="00A9514C" w:rsidP="000100AF"/>
    <w:p w14:paraId="515723DC" w14:textId="77777777" w:rsidR="00A9514C" w:rsidRDefault="00A9514C"/>
  </w:endnote>
  <w:endnote w:type="continuationSeparator" w:id="0">
    <w:p w14:paraId="16615AA9" w14:textId="77777777" w:rsidR="00A9514C" w:rsidRDefault="00A9514C" w:rsidP="000100AF">
      <w:r>
        <w:continuationSeparator/>
      </w:r>
    </w:p>
    <w:p w14:paraId="2FDFD5DE" w14:textId="77777777" w:rsidR="00A9514C" w:rsidRDefault="00A9514C" w:rsidP="000100AF"/>
    <w:p w14:paraId="391C82A3" w14:textId="77777777" w:rsidR="00A9514C" w:rsidRDefault="00A9514C"/>
  </w:endnote>
  <w:endnote w:type="continuationNotice" w:id="1">
    <w:p w14:paraId="5E244E6D" w14:textId="77777777" w:rsidR="00A9514C" w:rsidRDefault="00A9514C">
      <w:pPr>
        <w:spacing w:line="240" w:lineRule="auto"/>
      </w:pPr>
    </w:p>
    <w:p w14:paraId="31E1898F" w14:textId="77777777" w:rsidR="00A9514C" w:rsidRDefault="00A9514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50047626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593DFD7E" w14:textId="77777777" w:rsidR="00DE331E" w:rsidRDefault="00DE331E">
        <w:pPr>
          <w:pStyle w:val="Footer"/>
          <w:jc w:val="center"/>
        </w:pPr>
        <w:r w:rsidRPr="00DE331E">
          <w:rPr>
            <w:sz w:val="32"/>
            <w:szCs w:val="32"/>
          </w:rPr>
          <w:fldChar w:fldCharType="begin"/>
        </w:r>
        <w:r w:rsidRPr="00DE331E">
          <w:rPr>
            <w:sz w:val="32"/>
            <w:szCs w:val="32"/>
          </w:rPr>
          <w:instrText xml:space="preserve"> PAGE   \* MERGEFORMAT </w:instrText>
        </w:r>
        <w:r w:rsidRPr="00DE331E">
          <w:rPr>
            <w:sz w:val="32"/>
            <w:szCs w:val="32"/>
          </w:rPr>
          <w:fldChar w:fldCharType="separate"/>
        </w:r>
        <w:r w:rsidRPr="00DE331E">
          <w:rPr>
            <w:noProof/>
            <w:sz w:val="32"/>
            <w:szCs w:val="32"/>
          </w:rPr>
          <w:t>2</w:t>
        </w:r>
        <w:r w:rsidRPr="00DE331E">
          <w:rPr>
            <w:noProof/>
            <w:sz w:val="32"/>
            <w:szCs w:val="32"/>
          </w:rPr>
          <w:fldChar w:fldCharType="end"/>
        </w:r>
      </w:p>
    </w:sdtContent>
  </w:sdt>
  <w:p w14:paraId="3A32A271" w14:textId="77777777" w:rsidR="00DE331E" w:rsidRDefault="00DE331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32"/>
        <w:szCs w:val="32"/>
      </w:rPr>
      <w:id w:val="-6589241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F48B650" w14:textId="77777777" w:rsidR="00DE331E" w:rsidRPr="00DE331E" w:rsidRDefault="00DE331E">
        <w:pPr>
          <w:pStyle w:val="Footer"/>
          <w:jc w:val="center"/>
          <w:rPr>
            <w:sz w:val="32"/>
            <w:szCs w:val="32"/>
          </w:rPr>
        </w:pPr>
        <w:r w:rsidRPr="00DE331E">
          <w:rPr>
            <w:sz w:val="32"/>
            <w:szCs w:val="32"/>
          </w:rPr>
          <w:fldChar w:fldCharType="begin"/>
        </w:r>
        <w:r w:rsidRPr="00DE331E">
          <w:rPr>
            <w:sz w:val="32"/>
            <w:szCs w:val="32"/>
          </w:rPr>
          <w:instrText xml:space="preserve"> PAGE   \* MERGEFORMAT </w:instrText>
        </w:r>
        <w:r w:rsidRPr="00DE331E">
          <w:rPr>
            <w:sz w:val="32"/>
            <w:szCs w:val="32"/>
          </w:rPr>
          <w:fldChar w:fldCharType="separate"/>
        </w:r>
        <w:r w:rsidRPr="00DE331E">
          <w:rPr>
            <w:noProof/>
            <w:sz w:val="32"/>
            <w:szCs w:val="32"/>
          </w:rPr>
          <w:t>2</w:t>
        </w:r>
        <w:r w:rsidRPr="00DE331E">
          <w:rPr>
            <w:noProof/>
            <w:sz w:val="32"/>
            <w:szCs w:val="32"/>
          </w:rPr>
          <w:fldChar w:fldCharType="end"/>
        </w:r>
      </w:p>
    </w:sdtContent>
  </w:sdt>
  <w:p w14:paraId="338704CA" w14:textId="77777777" w:rsidR="00DE331E" w:rsidRDefault="00DE33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46FF0C8" w14:textId="77777777" w:rsidR="00A9514C" w:rsidRDefault="00A9514C" w:rsidP="000100AF">
      <w:r>
        <w:separator/>
      </w:r>
    </w:p>
    <w:p w14:paraId="35750A24" w14:textId="77777777" w:rsidR="00A9514C" w:rsidRDefault="00A9514C" w:rsidP="000100AF"/>
    <w:p w14:paraId="6612C69E" w14:textId="77777777" w:rsidR="00A9514C" w:rsidRDefault="00A9514C"/>
  </w:footnote>
  <w:footnote w:type="continuationSeparator" w:id="0">
    <w:p w14:paraId="1E7E74C4" w14:textId="77777777" w:rsidR="00A9514C" w:rsidRDefault="00A9514C" w:rsidP="000100AF">
      <w:r>
        <w:continuationSeparator/>
      </w:r>
    </w:p>
    <w:p w14:paraId="7452412A" w14:textId="77777777" w:rsidR="00A9514C" w:rsidRDefault="00A9514C" w:rsidP="000100AF"/>
    <w:p w14:paraId="129AF0C8" w14:textId="77777777" w:rsidR="00A9514C" w:rsidRDefault="00A9514C"/>
  </w:footnote>
  <w:footnote w:type="continuationNotice" w:id="1">
    <w:p w14:paraId="5DABD920" w14:textId="77777777" w:rsidR="00A9514C" w:rsidRDefault="00A9514C">
      <w:pPr>
        <w:spacing w:line="240" w:lineRule="auto"/>
      </w:pPr>
    </w:p>
    <w:p w14:paraId="24B59032" w14:textId="77777777" w:rsidR="00A9514C" w:rsidRDefault="00A9514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D3C61C7"/>
    <w:multiLevelType w:val="hybridMultilevel"/>
    <w:tmpl w:val="D43812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5"/>
  </w:num>
  <w:num w:numId="2" w16cid:durableId="270892099">
    <w:abstractNumId w:val="4"/>
  </w:num>
  <w:num w:numId="3" w16cid:durableId="1800415843">
    <w:abstractNumId w:val="1"/>
  </w:num>
  <w:num w:numId="4" w16cid:durableId="1541092050">
    <w:abstractNumId w:val="19"/>
  </w:num>
  <w:num w:numId="5" w16cid:durableId="1508253653">
    <w:abstractNumId w:val="31"/>
  </w:num>
  <w:num w:numId="6" w16cid:durableId="1159420057">
    <w:abstractNumId w:val="13"/>
  </w:num>
  <w:num w:numId="7" w16cid:durableId="1319383577">
    <w:abstractNumId w:val="8"/>
  </w:num>
  <w:num w:numId="8" w16cid:durableId="1631519628">
    <w:abstractNumId w:val="21"/>
  </w:num>
  <w:num w:numId="9" w16cid:durableId="1766996880">
    <w:abstractNumId w:val="14"/>
  </w:num>
  <w:num w:numId="10" w16cid:durableId="1546479804">
    <w:abstractNumId w:val="22"/>
  </w:num>
  <w:num w:numId="11" w16cid:durableId="1497768723">
    <w:abstractNumId w:val="23"/>
  </w:num>
  <w:num w:numId="12" w16cid:durableId="1217163113">
    <w:abstractNumId w:val="36"/>
  </w:num>
  <w:num w:numId="13" w16cid:durableId="1999650771">
    <w:abstractNumId w:val="16"/>
  </w:num>
  <w:num w:numId="14" w16cid:durableId="2115902967">
    <w:abstractNumId w:val="20"/>
  </w:num>
  <w:num w:numId="15" w16cid:durableId="1879465181">
    <w:abstractNumId w:val="15"/>
  </w:num>
  <w:num w:numId="16" w16cid:durableId="854074782">
    <w:abstractNumId w:val="25"/>
  </w:num>
  <w:num w:numId="17" w16cid:durableId="833109389">
    <w:abstractNumId w:val="15"/>
  </w:num>
  <w:num w:numId="18" w16cid:durableId="1002929076">
    <w:abstractNumId w:val="34"/>
  </w:num>
  <w:num w:numId="19" w16cid:durableId="1104494184">
    <w:abstractNumId w:val="29"/>
  </w:num>
  <w:num w:numId="20" w16cid:durableId="1521890175">
    <w:abstractNumId w:val="24"/>
  </w:num>
  <w:num w:numId="21" w16cid:durableId="1563444852">
    <w:abstractNumId w:val="0"/>
  </w:num>
  <w:num w:numId="22" w16cid:durableId="1285380743">
    <w:abstractNumId w:val="6"/>
  </w:num>
  <w:num w:numId="23" w16cid:durableId="467207429">
    <w:abstractNumId w:val="18"/>
  </w:num>
  <w:num w:numId="24" w16cid:durableId="1034691275">
    <w:abstractNumId w:val="35"/>
  </w:num>
  <w:num w:numId="25" w16cid:durableId="1525288776">
    <w:abstractNumId w:val="33"/>
  </w:num>
  <w:num w:numId="26" w16cid:durableId="448815200">
    <w:abstractNumId w:val="12"/>
  </w:num>
  <w:num w:numId="27" w16cid:durableId="2131048268">
    <w:abstractNumId w:val="7"/>
  </w:num>
  <w:num w:numId="28" w16cid:durableId="229732062">
    <w:abstractNumId w:val="32"/>
  </w:num>
  <w:num w:numId="29" w16cid:durableId="81029038">
    <w:abstractNumId w:val="10"/>
  </w:num>
  <w:num w:numId="30" w16cid:durableId="287660744">
    <w:abstractNumId w:val="30"/>
  </w:num>
  <w:num w:numId="31" w16cid:durableId="1123885155">
    <w:abstractNumId w:val="11"/>
  </w:num>
  <w:num w:numId="32" w16cid:durableId="494149196">
    <w:abstractNumId w:val="3"/>
  </w:num>
  <w:num w:numId="33" w16cid:durableId="806893877">
    <w:abstractNumId w:val="27"/>
  </w:num>
  <w:num w:numId="34" w16cid:durableId="970748720">
    <w:abstractNumId w:val="26"/>
  </w:num>
  <w:num w:numId="35" w16cid:durableId="1610745343">
    <w:abstractNumId w:val="17"/>
  </w:num>
  <w:num w:numId="36" w16cid:durableId="1222911007">
    <w:abstractNumId w:val="28"/>
  </w:num>
  <w:num w:numId="37" w16cid:durableId="1708949134">
    <w:abstractNumId w:val="9"/>
  </w:num>
  <w:num w:numId="38" w16cid:durableId="1293560971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writeProtection w:recommended="1"/>
  <w:zoom w:percent="38"/>
  <w:proofState w:spelling="clean" w:grammar="clean"/>
  <w:attachedTemplate r:id="rId1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514C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0E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8B6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8B3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BCA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1FF8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38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DF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2C1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46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99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652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1E6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C8C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BE2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69A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B6C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A2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73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48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551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6D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0F6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3A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400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36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57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67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A2C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6E5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4C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2B8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43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B8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26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C8E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BD7"/>
    <w:rsid w:val="00DE0DD0"/>
    <w:rsid w:val="00DE0E57"/>
    <w:rsid w:val="00DE1189"/>
    <w:rsid w:val="00DE122B"/>
    <w:rsid w:val="00DE1331"/>
    <w:rsid w:val="00DE1354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28B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09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CE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A3F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1DD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39D8A84"/>
  <w15:docId w15:val="{39BEFD9D-A734-405E-B739-269055B101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61331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39"/>
    <w:rsid w:val="003547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qFormat/>
    <w:rsid w:val="00261331"/>
    <w:pPr>
      <w:spacing w:line="360" w:lineRule="auto"/>
    </w:pPr>
    <w:rPr>
      <w:rFonts w:eastAsia="Times New Roman" w:cs="Times New Roman"/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fontTable" Target="fontTable.xml"/><Relationship Id="rId8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7.%20Communications%20and%20Engagement\1.%20Communications\9.%20Accessibility\Accessibility%20Training%20Materials\Easy%20Read\Easy%20Rea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66FC789-7C31-4865-9ADC-410C65EF3342}">
  <ds:schemaRefs>
    <ds:schemaRef ds:uri="http://purl.org/dc/elements/1.1/"/>
    <ds:schemaRef ds:uri="http://schemas.microsoft.com/office/2006/metadata/properties"/>
    <ds:schemaRef ds:uri="http://purl.org/dc/dcmitype/"/>
    <ds:schemaRef ds:uri="http://purl.org/dc/terms/"/>
    <ds:schemaRef ds:uri="http://www.w3.org/XML/1998/namespac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17e591a8-50ab-4a97-91d7-38a7f8b83b33"/>
  </ds:schemaRefs>
</ds:datastoreItem>
</file>

<file path=customXml/itemProps2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</Template>
  <TotalTime>171</TotalTime>
  <Pages>8</Pages>
  <Words>358</Words>
  <Characters>2044</Characters>
  <Application>Microsoft Office Word</Application>
  <DocSecurity>2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 Scottish Human Rights Commission</dc:creator>
  <cp:keywords/>
  <dc:description/>
  <cp:lastModifiedBy>Megan Strickland</cp:lastModifiedBy>
  <cp:revision>11</cp:revision>
  <cp:lastPrinted>2022-06-13T09:29:00Z</cp:lastPrinted>
  <dcterms:created xsi:type="dcterms:W3CDTF">2024-07-16T13:41:00Z</dcterms:created>
  <dcterms:modified xsi:type="dcterms:W3CDTF">2024-07-23T09:26:00Z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